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7E20" w:rsidRPr="00C72A4B" w:rsidRDefault="00464D6C" w:rsidP="00C72A4B">
      <w:bookmarkStart w:id="0" w:name="_GoBack"/>
      <w:bookmarkEnd w:id="0"/>
      <w:r>
        <w:rPr>
          <w:noProof/>
          <w:color w:val="C6A27B" w:themeColor="accent5" w:themeTint="99"/>
        </w:rPr>
        <mc:AlternateContent>
          <mc:Choice Requires="wps">
            <w:drawing>
              <wp:anchor distT="0" distB="0" distL="114300" distR="114300" simplePos="0" relativeHeight="251670528" behindDoc="0" locked="0" layoutInCell="1" allowOverlap="1">
                <wp:simplePos x="0" y="0"/>
                <wp:positionH relativeFrom="margin">
                  <wp:posOffset>4123690</wp:posOffset>
                </wp:positionH>
                <wp:positionV relativeFrom="paragraph">
                  <wp:posOffset>7419975</wp:posOffset>
                </wp:positionV>
                <wp:extent cx="3113405" cy="1574800"/>
                <wp:effectExtent l="0" t="3175" r="14605" b="9525"/>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157480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rsidR="004B127C" w:rsidRPr="0036184C" w:rsidRDefault="004B127C" w:rsidP="002A48E7">
                            <w:pPr>
                              <w:pStyle w:val="Heading3"/>
                            </w:pPr>
                            <w:r>
                              <w:t>Date</w:t>
                            </w:r>
                            <w:r w:rsidRPr="0036184C">
                              <w:t xml:space="preserve">: </w:t>
                            </w:r>
                            <w:sdt>
                              <w:sdtPr>
                                <w:id w:val="9594902"/>
                                <w:placeholder>
                                  <w:docPart w:val="AA67F835135C2B419B931498546DBCB1"/>
                                </w:placeholder>
                              </w:sdtPr>
                              <w:sdtEndPr/>
                              <w:sdtContent>
                                <w:sdt>
                                  <w:sdtPr>
                                    <w:id w:val="555162710"/>
                                    <w:placeholder>
                                      <w:docPart w:val="7E40BF7982943E45A3D52F867F10F197"/>
                                    </w:placeholder>
                                    <w:showingPlcHdr/>
                                    <w:date>
                                      <w:dateFormat w:val="M/d/yyyy"/>
                                      <w:lid w:val="en-US"/>
                                      <w:storeMappedDataAs w:val="dateTime"/>
                                      <w:calendar w:val="gregorian"/>
                                    </w:date>
                                  </w:sdtPr>
                                  <w:sdtEndPr/>
                                  <w:sdtContent>
                                    <w:r w:rsidR="00B1637A" w:rsidRPr="00C208C2">
                                      <w:t>Click here to enter a date.</w:t>
                                    </w:r>
                                  </w:sdtContent>
                                </w:sdt>
                              </w:sdtContent>
                            </w:sdt>
                          </w:p>
                          <w:p w:rsidR="004B127C" w:rsidRPr="0036184C" w:rsidRDefault="004B127C" w:rsidP="002A48E7">
                            <w:pPr>
                              <w:pStyle w:val="Heading3"/>
                            </w:pPr>
                            <w:r>
                              <w:t>Location</w:t>
                            </w:r>
                            <w:r w:rsidRPr="0036184C">
                              <w:t xml:space="preserve">: </w:t>
                            </w:r>
                            <w:sdt>
                              <w:sdtPr>
                                <w:id w:val="9594903"/>
                                <w:placeholder>
                                  <w:docPart w:val="AF352383A834A2488FE0AB9F950F464E"/>
                                </w:placeholder>
                                <w:showingPlcHdr/>
                              </w:sdtPr>
                              <w:sdtEndPr/>
                              <w:sdtContent>
                                <w:r w:rsidRPr="0036184C">
                                  <w:t>[</w:t>
                                </w:r>
                                <w:r w:rsidR="00B1637A">
                                  <w:t>Address</w:t>
                                </w:r>
                                <w:r w:rsidRPr="0036184C">
                                  <w:t>]</w:t>
                                </w:r>
                              </w:sdtContent>
                            </w:sdt>
                          </w:p>
                          <w:p w:rsidR="005006D7" w:rsidRPr="004B127C" w:rsidRDefault="004B127C" w:rsidP="002A48E7">
                            <w:pPr>
                              <w:pStyle w:val="Heading3"/>
                            </w:pPr>
                            <w:r>
                              <w:t>Who to contact</w:t>
                            </w:r>
                            <w:r w:rsidRPr="0036184C">
                              <w:t xml:space="preserve">: </w:t>
                            </w:r>
                            <w:sdt>
                              <w:sdtPr>
                                <w:id w:val="9594904"/>
                                <w:placeholder>
                                  <w:docPart w:val="DE3D15B67B178446A4F88CDABCA7FFD0"/>
                                </w:placeholder>
                                <w:showingPlcHdr/>
                              </w:sdtPr>
                              <w:sdtEndPr/>
                              <w:sdtContent>
                                <w:r w:rsidRPr="0036184C">
                                  <w:t>[</w:t>
                                </w:r>
                                <w:r w:rsidR="00B1637A">
                                  <w:t>Name</w:t>
                                </w:r>
                                <w:r w:rsidRPr="0036184C">
                                  <w:t>]</w:t>
                                </w:r>
                              </w:sdtContent>
                            </w:sdt>
                            <w:r w:rsidR="00B1637A">
                              <w:t xml:space="preserve">, </w:t>
                            </w:r>
                            <w:sdt>
                              <w:sdtPr>
                                <w:id w:val="555162684"/>
                                <w:placeholder>
                                  <w:docPart w:val="1E5521E1A5D4B3488F12E9555E750637"/>
                                </w:placeholder>
                                <w:showingPlcHdr/>
                              </w:sdtPr>
                              <w:sdtEndPr/>
                              <w:sdtContent>
                                <w:r w:rsidR="00B1637A">
                                  <w:t>[Phone]</w:t>
                                </w:r>
                              </w:sdtContent>
                            </w:sdt>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6" style="position:absolute;margin-left:324.7pt;margin-top:584.25pt;width:245.15pt;height:12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" fillcolor="#664a2c [2408]" strokecolor="#89643b [3208]">
                <v:textbox inset=",7.2pt">
                  <w:txbxContent>
                    <w:p w:rsidR="004B127C" w:rsidRPr="0036184C" w:rsidRDefault="004B127C" w:rsidP="002A48E7">
                      <w:pPr>
                        <w:pStyle w:val="Heading3"/>
                      </w:pPr>
                      <w:r>
                        <w:t>Date</w:t>
                      </w:r>
                      <w:r w:rsidRPr="0036184C">
                        <w:t xml:space="preserve">: </w:t>
                      </w:r>
                      <w:sdt>
                        <w:sdtPr>
                          <w:id w:val="9594902"/>
                          <w:placeholder>
                            <w:docPart w:val="AA67F835135C2B419B931498546DBCB1"/>
                          </w:placeholder>
                        </w:sdtPr>
                        <w:sdtEndPr/>
                        <w:sdtContent>
                          <w:sdt>
                            <w:sdtPr>
                              <w:id w:val="555162710"/>
                              <w:placeholder>
                                <w:docPart w:val="7E40BF7982943E45A3D52F867F10F197"/>
                              </w:placeholder>
                              <w:showingPlcHdr/>
                              <w:date>
                                <w:dateFormat w:val="M/d/yyyy"/>
                                <w:lid w:val="en-US"/>
                                <w:storeMappedDataAs w:val="dateTime"/>
                                <w:calendar w:val="gregorian"/>
                              </w:date>
                            </w:sdtPr>
                            <w:sdtEndPr/>
                            <w:sdtContent>
                              <w:r w:rsidR="00B1637A" w:rsidRPr="00C208C2">
                                <w:t>Click here to enter a date.</w:t>
                              </w:r>
                            </w:sdtContent>
                          </w:sdt>
                        </w:sdtContent>
                      </w:sdt>
                    </w:p>
                    <w:p w:rsidR="004B127C" w:rsidRPr="0036184C" w:rsidRDefault="004B127C" w:rsidP="002A48E7">
                      <w:pPr>
                        <w:pStyle w:val="Heading3"/>
                      </w:pPr>
                      <w:r>
                        <w:t>Location</w:t>
                      </w:r>
                      <w:r w:rsidRPr="0036184C">
                        <w:t xml:space="preserve">: </w:t>
                      </w:r>
                      <w:sdt>
                        <w:sdtPr>
                          <w:id w:val="9594903"/>
                          <w:placeholder>
                            <w:docPart w:val="AF352383A834A2488FE0AB9F950F464E"/>
                          </w:placeholder>
                          <w:showingPlcHdr/>
                        </w:sdtPr>
                        <w:sdtEndPr/>
                        <w:sdtContent>
                          <w:r w:rsidRPr="0036184C">
                            <w:t>[</w:t>
                          </w:r>
                          <w:r w:rsidR="00B1637A">
                            <w:t>Address</w:t>
                          </w:r>
                          <w:r w:rsidRPr="0036184C">
                            <w:t>]</w:t>
                          </w:r>
                        </w:sdtContent>
                      </w:sdt>
                    </w:p>
                    <w:p w:rsidR="005006D7" w:rsidRPr="004B127C" w:rsidRDefault="004B127C" w:rsidP="002A48E7">
                      <w:pPr>
                        <w:pStyle w:val="Heading3"/>
                      </w:pPr>
                      <w:r>
                        <w:t>Who to contact</w:t>
                      </w:r>
                      <w:r w:rsidRPr="0036184C">
                        <w:t xml:space="preserve">: </w:t>
                      </w:r>
                      <w:sdt>
                        <w:sdtPr>
                          <w:id w:val="9594904"/>
                          <w:placeholder>
                            <w:docPart w:val="DE3D15B67B178446A4F88CDABCA7FFD0"/>
                          </w:placeholder>
                          <w:showingPlcHdr/>
                        </w:sdtPr>
                        <w:sdtEndPr/>
                        <w:sdtContent>
                          <w:r w:rsidRPr="0036184C">
                            <w:t>[</w:t>
                          </w:r>
                          <w:r w:rsidR="00B1637A">
                            <w:t>Name</w:t>
                          </w:r>
                          <w:r w:rsidRPr="0036184C">
                            <w:t>]</w:t>
                          </w:r>
                        </w:sdtContent>
                      </w:sdt>
                      <w:r w:rsidR="00B1637A">
                        <w:t xml:space="preserve">, </w:t>
                      </w:r>
                      <w:sdt>
                        <w:sdtPr>
                          <w:id w:val="555162684"/>
                          <w:placeholder>
                            <w:docPart w:val="1E5521E1A5D4B3488F12E9555E750637"/>
                          </w:placeholder>
                          <w:showingPlcHdr/>
                        </w:sdtPr>
                        <w:sdtEndPr/>
                        <w:sdtContent>
                          <w:r w:rsidR="00B1637A">
                            <w:t>[Phone]</w:t>
                          </w:r>
                        </w:sdtContent>
                      </w:sdt>
                    </w:p>
                  </w:txbxContent>
                </v:textbox>
                <w10:wrap anchorx="margin"/>
              </v:roundrec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margin">
                  <wp:posOffset>4118610</wp:posOffset>
                </wp:positionH>
                <wp:positionV relativeFrom="paragraph">
                  <wp:posOffset>4597400</wp:posOffset>
                </wp:positionV>
                <wp:extent cx="3113405" cy="2441575"/>
                <wp:effectExtent l="3810" t="0" r="6985" b="952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4157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3586"/>
                            </w:tblGrid>
                            <w:tr w:rsidR="00B33E5D" w:rsidRPr="0036184C" w:rsidTr="00727F51">
                              <w:tc>
                                <w:tcPr>
                                  <w:tcW w:w="1244" w:type="pct"/>
                                </w:tcPr>
                                <w:sdt>
                                  <w:sdtPr>
                                    <w:rPr>
                                      <w:color w:val="C6A27B" w:themeColor="accent5" w:themeTint="99"/>
                                    </w:rPr>
                                    <w:id w:val="9594850"/>
                                    <w:picture/>
                                  </w:sdtPr>
                                  <w:sdtEndPr/>
                                  <w:sdtContent>
                                    <w:p w:rsidR="00562D43" w:rsidRPr="0036184C" w:rsidRDefault="00A35C82" w:rsidP="0078582C">
                                      <w:pPr>
                                        <w:rPr>
                                          <w:color w:val="C6A27B" w:themeColor="accent5" w:themeTint="99"/>
                                        </w:rPr>
                                      </w:pPr>
                                      <w:r w:rsidRPr="0036184C">
                                        <w:rPr>
                                          <w:noProof/>
                                          <w:color w:val="C6A27B" w:themeColor="accent5" w:themeTint="99"/>
                                        </w:rPr>
                                        <w:drawing>
                                          <wp:inline distT="0" distB="0" distL="0" distR="0">
                                            <wp:extent cx="438796" cy="613344"/>
                                            <wp:effectExtent l="57150" t="19050" r="113654" b="72456"/>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7"/>
                                                    <a:stretch>
                                                      <a:fillRect/>
                                                    </a:stretch>
                                                  </pic:blipFill>
                                                  <pic:spPr bwMode="auto">
                                                    <a:xfrm>
                                                      <a:off x="0" y="0"/>
                                                      <a:ext cx="438796" cy="613344"/>
                                                    </a:xfrm>
                                                    <a:prstGeom prst="rect">
                                                      <a:avLst/>
                                                    </a:prstGeom>
                                                    <a:noFill/>
                                                    <a:ln w="19050">
                                                      <a:solidFill>
                                                        <a:schemeClr val="accent5">
                                                          <a:lumMod val="40000"/>
                                                          <a:lumOff val="60000"/>
                                                        </a:schemeClr>
                                                      </a:solidFill>
                                                      <a:miter lim="800000"/>
                                                      <a:headEnd/>
                                                      <a:tailEnd/>
                                                    </a:ln>
                                                    <a:effectLst>
                                                      <a:outerShdw blurRad="50800" dist="38100" dir="2700000" algn="tl" rotWithShape="0">
                                                        <a:prstClr val="black">
                                                          <a:alpha val="40000"/>
                                                        </a:prstClr>
                                                      </a:outerShdw>
                                                    </a:effectLst>
                                                  </pic:spPr>
                                                </pic:pic>
                                              </a:graphicData>
                                            </a:graphic>
                                          </wp:inline>
                                        </w:drawing>
                                      </w:r>
                                    </w:p>
                                  </w:sdtContent>
                                </w:sdt>
                              </w:tc>
                              <w:tc>
                                <w:tcPr>
                                  <w:tcW w:w="3756" w:type="pct"/>
                                </w:tcPr>
                                <w:sdt>
                                  <w:sdtPr>
                                    <w:id w:val="9594851"/>
                                    <w:placeholder>
                                      <w:docPart w:val="FD0A3F3103683141BF0EA5185A8CBE1A"/>
                                    </w:placeholder>
                                    <w:showingPlcHdr/>
                                  </w:sdtPr>
                                  <w:sdtEndPr/>
                                  <w:sdtContent>
                                    <w:p w:rsidR="00562D43" w:rsidRPr="0036184C" w:rsidRDefault="00562D43" w:rsidP="002A48E7">
                                      <w:pPr>
                                        <w:pStyle w:val="Title"/>
                                      </w:pPr>
                                      <w:r w:rsidRPr="0036184C">
                                        <w:rPr>
                                          <w:rStyle w:val="PlaceholderText"/>
                                          <w:color w:val="C6A27B" w:themeColor="accent5" w:themeTint="99"/>
                                        </w:rPr>
                                        <w:t>[</w:t>
                                      </w:r>
                                      <w:r w:rsidR="000F2E63" w:rsidRPr="0036184C">
                                        <w:rPr>
                                          <w:rStyle w:val="PlaceholderText"/>
                                          <w:color w:val="C6A27B" w:themeColor="accent5" w:themeTint="99"/>
                                        </w:rPr>
                                        <w:t>Book</w:t>
                                      </w:r>
                                      <w:r w:rsidRPr="0036184C">
                                        <w:rPr>
                                          <w:rStyle w:val="PlaceholderText"/>
                                          <w:color w:val="C6A27B" w:themeColor="accent5" w:themeTint="99"/>
                                        </w:rPr>
                                        <w:t xml:space="preserve"> Title]</w:t>
                                      </w:r>
                                    </w:p>
                                  </w:sdtContent>
                                </w:sdt>
                                <w:p w:rsidR="00562D43" w:rsidRPr="0036184C" w:rsidRDefault="000F2E63" w:rsidP="002A48E7">
                                  <w:pPr>
                                    <w:pStyle w:val="Author"/>
                                  </w:pPr>
                                  <w:r w:rsidRPr="0036184C">
                                    <w:t>Author</w:t>
                                  </w:r>
                                  <w:r w:rsidR="00562D43" w:rsidRPr="0036184C">
                                    <w:t xml:space="preserve">: </w:t>
                                  </w:r>
                                  <w:sdt>
                                    <w:sdtPr>
                                      <w:id w:val="9594852"/>
                                      <w:placeholder>
                                        <w:docPart w:val="E102E7F83AAED142AB80F5105AD93F45"/>
                                      </w:placeholder>
                                      <w:showingPlcHdr/>
                                    </w:sdtPr>
                                    <w:sdtEndPr/>
                                    <w:sdtContent>
                                      <w:r w:rsidR="00562D43" w:rsidRPr="0036184C">
                                        <w:t>[</w:t>
                                      </w:r>
                                      <w:r w:rsidR="00B1637A">
                                        <w:t>Name</w:t>
                                      </w:r>
                                      <w:r w:rsidR="00562D43" w:rsidRPr="0036184C">
                                        <w:t>]</w:t>
                                      </w:r>
                                    </w:sdtContent>
                                  </w:sdt>
                                </w:p>
                              </w:tc>
                            </w:tr>
                            <w:tr w:rsidR="00B33E5D" w:rsidRPr="0036184C" w:rsidTr="00727F51">
                              <w:tc>
                                <w:tcPr>
                                  <w:tcW w:w="1244" w:type="pct"/>
                                </w:tcPr>
                                <w:sdt>
                                  <w:sdtPr>
                                    <w:rPr>
                                      <w:color w:val="C6A27B" w:themeColor="accent5" w:themeTint="99"/>
                                    </w:rPr>
                                    <w:id w:val="9594853"/>
                                    <w:picture/>
                                  </w:sdtPr>
                                  <w:sdtEndPr/>
                                  <w:sdtContent>
                                    <w:p w:rsidR="00562D43" w:rsidRPr="0036184C" w:rsidRDefault="00727F51" w:rsidP="0078582C">
                                      <w:pPr>
                                        <w:rPr>
                                          <w:color w:val="C6A27B" w:themeColor="accent5" w:themeTint="99"/>
                                        </w:rPr>
                                      </w:pPr>
                                      <w:r w:rsidRPr="0036184C">
                                        <w:rPr>
                                          <w:noProof/>
                                          <w:color w:val="C6A27B" w:themeColor="accent5" w:themeTint="99"/>
                                        </w:rPr>
                                        <w:drawing>
                                          <wp:inline distT="0" distB="0" distL="0" distR="0">
                                            <wp:extent cx="438796" cy="613344"/>
                                            <wp:effectExtent l="57150" t="19050" r="113654" b="72456"/>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7"/>
                                                    <a:stretch>
                                                      <a:fillRect/>
                                                    </a:stretch>
                                                  </pic:blipFill>
                                                  <pic:spPr bwMode="auto">
                                                    <a:xfrm>
                                                      <a:off x="0" y="0"/>
                                                      <a:ext cx="440618" cy="615891"/>
                                                    </a:xfrm>
                                                    <a:prstGeom prst="rect">
                                                      <a:avLst/>
                                                    </a:prstGeom>
                                                    <a:noFill/>
                                                    <a:ln w="19050">
                                                      <a:solidFill>
                                                        <a:schemeClr val="accent5">
                                                          <a:lumMod val="40000"/>
                                                          <a:lumOff val="60000"/>
                                                        </a:schemeClr>
                                                      </a:solidFill>
                                                      <a:miter lim="800000"/>
                                                      <a:headEnd/>
                                                      <a:tailEnd/>
                                                    </a:ln>
                                                    <a:effectLst>
                                                      <a:outerShdw blurRad="50800" dist="38100" dir="2700000" algn="tl" rotWithShape="0">
                                                        <a:prstClr val="black">
                                                          <a:alpha val="40000"/>
                                                        </a:prstClr>
                                                      </a:outerShdw>
                                                    </a:effectLst>
                                                  </pic:spPr>
                                                </pic:pic>
                                              </a:graphicData>
                                            </a:graphic>
                                          </wp:inline>
                                        </w:drawing>
                                      </w:r>
                                    </w:p>
                                  </w:sdtContent>
                                </w:sdt>
                              </w:tc>
                              <w:tc>
                                <w:tcPr>
                                  <w:tcW w:w="3756" w:type="pct"/>
                                </w:tcPr>
                                <w:sdt>
                                  <w:sdtPr>
                                    <w:id w:val="9594854"/>
                                    <w:placeholder>
                                      <w:docPart w:val="88E4D5059928BF459FE1B183DAEF62FF"/>
                                    </w:placeholder>
                                    <w:showingPlcHdr/>
                                  </w:sdtPr>
                                  <w:sdtEndPr/>
                                  <w:sdtContent>
                                    <w:p w:rsidR="00562D43" w:rsidRPr="0036184C" w:rsidRDefault="00562D43" w:rsidP="002A48E7">
                                      <w:pPr>
                                        <w:pStyle w:val="Title"/>
                                      </w:pPr>
                                      <w:r w:rsidRPr="0036184C">
                                        <w:rPr>
                                          <w:rStyle w:val="PlaceholderText"/>
                                          <w:color w:val="C6A27B" w:themeColor="accent5" w:themeTint="99"/>
                                        </w:rPr>
                                        <w:t>[</w:t>
                                      </w:r>
                                      <w:r w:rsidR="000F2E63" w:rsidRPr="0036184C">
                                        <w:rPr>
                                          <w:rStyle w:val="PlaceholderText"/>
                                          <w:color w:val="C6A27B" w:themeColor="accent5" w:themeTint="99"/>
                                        </w:rPr>
                                        <w:t>Book</w:t>
                                      </w:r>
                                      <w:r w:rsidRPr="0036184C">
                                        <w:rPr>
                                          <w:rStyle w:val="PlaceholderText"/>
                                          <w:color w:val="C6A27B" w:themeColor="accent5" w:themeTint="99"/>
                                        </w:rPr>
                                        <w:t xml:space="preserve"> Title]</w:t>
                                      </w:r>
                                    </w:p>
                                  </w:sdtContent>
                                </w:sdt>
                                <w:p w:rsidR="00562D43" w:rsidRPr="0036184C" w:rsidRDefault="000F2E63" w:rsidP="002A48E7">
                                  <w:pPr>
                                    <w:pStyle w:val="Author"/>
                                  </w:pPr>
                                  <w:r w:rsidRPr="0036184C">
                                    <w:t>Author</w:t>
                                  </w:r>
                                  <w:r w:rsidR="00562D43" w:rsidRPr="0036184C">
                                    <w:t xml:space="preserve">: </w:t>
                                  </w:r>
                                  <w:sdt>
                                    <w:sdtPr>
                                      <w:id w:val="9594855"/>
                                      <w:placeholder>
                                        <w:docPart w:val="7581C3F9267218448B0FD43F43AE2F81"/>
                                      </w:placeholder>
                                      <w:showingPlcHdr/>
                                    </w:sdtPr>
                                    <w:sdtEndPr/>
                                    <w:sdtContent>
                                      <w:r w:rsidR="00562D43" w:rsidRPr="0036184C">
                                        <w:t>[</w:t>
                                      </w:r>
                                      <w:r w:rsidR="00B1637A">
                                        <w:t>Name</w:t>
                                      </w:r>
                                      <w:r w:rsidR="00562D43" w:rsidRPr="0036184C">
                                        <w:t>]</w:t>
                                      </w:r>
                                    </w:sdtContent>
                                  </w:sdt>
                                </w:p>
                              </w:tc>
                            </w:tr>
                            <w:tr w:rsidR="00B33E5D" w:rsidRPr="00DE447E" w:rsidTr="00DE447E">
                              <w:tc>
                                <w:tcPr>
                                  <w:tcW w:w="1244" w:type="pct"/>
                                </w:tcPr>
                                <w:sdt>
                                  <w:sdtPr>
                                    <w:rPr>
                                      <w:color w:val="C6A27B" w:themeColor="accent5" w:themeTint="99"/>
                                    </w:rPr>
                                    <w:id w:val="9594856"/>
                                    <w:picture/>
                                  </w:sdtPr>
                                  <w:sdtEndPr/>
                                  <w:sdtContent>
                                    <w:p w:rsidR="00562D43" w:rsidRPr="00DE447E" w:rsidRDefault="00727F51" w:rsidP="0078582C">
                                      <w:pPr>
                                        <w:rPr>
                                          <w:color w:val="C6A27B" w:themeColor="accent5" w:themeTint="99"/>
                                        </w:rPr>
                                      </w:pPr>
                                      <w:r w:rsidRPr="00DE447E">
                                        <w:rPr>
                                          <w:noProof/>
                                          <w:color w:val="C6A27B" w:themeColor="accent5" w:themeTint="99"/>
                                        </w:rPr>
                                        <w:drawing>
                                          <wp:inline distT="0" distB="0" distL="0" distR="0">
                                            <wp:extent cx="438796" cy="613344"/>
                                            <wp:effectExtent l="57150" t="19050" r="113654" b="72456"/>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7"/>
                                                    <a:stretch>
                                                      <a:fillRect/>
                                                    </a:stretch>
                                                  </pic:blipFill>
                                                  <pic:spPr bwMode="auto">
                                                    <a:xfrm>
                                                      <a:off x="0" y="0"/>
                                                      <a:ext cx="440618" cy="615891"/>
                                                    </a:xfrm>
                                                    <a:prstGeom prst="rect">
                                                      <a:avLst/>
                                                    </a:prstGeom>
                                                    <a:noFill/>
                                                    <a:ln w="19050">
                                                      <a:solidFill>
                                                        <a:schemeClr val="accent5">
                                                          <a:lumMod val="40000"/>
                                                          <a:lumOff val="60000"/>
                                                        </a:schemeClr>
                                                      </a:solidFill>
                                                      <a:miter lim="800000"/>
                                                      <a:headEnd/>
                                                      <a:tailEnd/>
                                                    </a:ln>
                                                    <a:effectLst>
                                                      <a:outerShdw blurRad="50800" dist="38100" dir="2700000" algn="tl" rotWithShape="0">
                                                        <a:prstClr val="black">
                                                          <a:alpha val="40000"/>
                                                        </a:prstClr>
                                                      </a:outerShdw>
                                                    </a:effectLst>
                                                  </pic:spPr>
                                                </pic:pic>
                                              </a:graphicData>
                                            </a:graphic>
                                          </wp:inline>
                                        </w:drawing>
                                      </w:r>
                                    </w:p>
                                  </w:sdtContent>
                                </w:sdt>
                              </w:tc>
                              <w:tc>
                                <w:tcPr>
                                  <w:tcW w:w="3756" w:type="pct"/>
                                </w:tcPr>
                                <w:sdt>
                                  <w:sdtPr>
                                    <w:rPr>
                                      <w:color w:val="C6A27B" w:themeColor="accent5" w:themeTint="99"/>
                                    </w:rPr>
                                    <w:id w:val="9594857"/>
                                    <w:placeholder>
                                      <w:docPart w:val="26CF8E744899C74FA58D5777DE2AB0AD"/>
                                    </w:placeholder>
                                    <w:showingPlcHdr/>
                                  </w:sdtPr>
                                  <w:sdtEndPr/>
                                  <w:sdtContent>
                                    <w:p w:rsidR="00562D43" w:rsidRPr="00DE447E" w:rsidRDefault="00562D43" w:rsidP="0078582C">
                                      <w:pPr>
                                        <w:spacing w:before="120" w:after="120"/>
                                        <w:rPr>
                                          <w:color w:val="C6A27B" w:themeColor="accent5" w:themeTint="99"/>
                                        </w:rPr>
                                      </w:pPr>
                                      <w:r w:rsidRPr="00C208C2">
                                        <w:rPr>
                                          <w:rStyle w:val="TitleChar"/>
                                        </w:rPr>
                                        <w:t>[</w:t>
                                      </w:r>
                                      <w:r w:rsidR="000F2E63" w:rsidRPr="00C208C2">
                                        <w:rPr>
                                          <w:rStyle w:val="TitleChar"/>
                                        </w:rPr>
                                        <w:t xml:space="preserve">Book </w:t>
                                      </w:r>
                                      <w:r w:rsidRPr="00C208C2">
                                        <w:rPr>
                                          <w:rStyle w:val="TitleChar"/>
                                        </w:rPr>
                                        <w:t>Title]</w:t>
                                      </w:r>
                                    </w:p>
                                  </w:sdtContent>
                                </w:sdt>
                                <w:p w:rsidR="00562D43" w:rsidRPr="00DE447E" w:rsidRDefault="000F2E63" w:rsidP="00C208C2">
                                  <w:pPr>
                                    <w:pStyle w:val="Author"/>
                                  </w:pPr>
                                  <w:r w:rsidRPr="00DE447E">
                                    <w:t>Author</w:t>
                                  </w:r>
                                  <w:r w:rsidR="00562D43" w:rsidRPr="00C208C2">
                                    <w:t xml:space="preserve">: </w:t>
                                  </w:r>
                                  <w:sdt>
                                    <w:sdtPr>
                                      <w:id w:val="302180976"/>
                                      <w:placeholder>
                                        <w:docPart w:val="AB148C4AE612194292B0E797865C4A10"/>
                                      </w:placeholder>
                                      <w:showingPlcHdr/>
                                    </w:sdtPr>
                                    <w:sdtEndPr/>
                                    <w:sdtContent>
                                      <w:r w:rsidR="00C208C2">
                                        <w:t>[Name]</w:t>
                                      </w:r>
                                    </w:sdtContent>
                                  </w:sdt>
                                </w:p>
                              </w:tc>
                            </w:tr>
                          </w:tbl>
                          <w:p w:rsidR="00D6062A" w:rsidRPr="0036184C" w:rsidRDefault="00D6062A" w:rsidP="006E55E2">
                            <w:pPr>
                              <w:rPr>
                                <w:color w:val="C6A27B" w:themeColor="accent5" w:themeTint="99"/>
                                <w:sz w:val="2"/>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27" style="position:absolute;margin-left:324.3pt;margin-top:362pt;width:245.15pt;height:192.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" fillcolor="#664a2c [2408]" strokecolor="#89643b [3208]">
                <v:textbox inset=",7.2pt">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3586"/>
                      </w:tblGrid>
                      <w:tr w:rsidR="00B33E5D" w:rsidRPr="0036184C" w:rsidTr="00727F51">
                        <w:tc>
                          <w:tcPr>
                            <w:tcW w:w="1244" w:type="pct"/>
                          </w:tcPr>
                          <w:sdt>
                            <w:sdtPr>
                              <w:rPr>
                                <w:color w:val="C6A27B" w:themeColor="accent5" w:themeTint="99"/>
                              </w:rPr>
                              <w:id w:val="9594850"/>
                              <w:picture/>
                            </w:sdtPr>
                            <w:sdtEndPr/>
                            <w:sdtContent>
                              <w:p w:rsidR="00562D43" w:rsidRPr="0036184C" w:rsidRDefault="00A35C82" w:rsidP="0078582C">
                                <w:pPr>
                                  <w:rPr>
                                    <w:color w:val="C6A27B" w:themeColor="accent5" w:themeTint="99"/>
                                  </w:rPr>
                                </w:pPr>
                                <w:r w:rsidRPr="0036184C">
                                  <w:rPr>
                                    <w:noProof/>
                                    <w:color w:val="C6A27B" w:themeColor="accent5" w:themeTint="99"/>
                                  </w:rPr>
                                  <w:drawing>
                                    <wp:inline distT="0" distB="0" distL="0" distR="0">
                                      <wp:extent cx="438796" cy="613344"/>
                                      <wp:effectExtent l="57150" t="19050" r="113654" b="72456"/>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7"/>
                                              <a:stretch>
                                                <a:fillRect/>
                                              </a:stretch>
                                            </pic:blipFill>
                                            <pic:spPr bwMode="auto">
                                              <a:xfrm>
                                                <a:off x="0" y="0"/>
                                                <a:ext cx="438796" cy="613344"/>
                                              </a:xfrm>
                                              <a:prstGeom prst="rect">
                                                <a:avLst/>
                                              </a:prstGeom>
                                              <a:noFill/>
                                              <a:ln w="19050">
                                                <a:solidFill>
                                                  <a:schemeClr val="accent5">
                                                    <a:lumMod val="40000"/>
                                                    <a:lumOff val="60000"/>
                                                  </a:schemeClr>
                                                </a:solidFill>
                                                <a:miter lim="800000"/>
                                                <a:headEnd/>
                                                <a:tailEnd/>
                                              </a:ln>
                                              <a:effectLst>
                                                <a:outerShdw blurRad="50800" dist="38100" dir="2700000" algn="tl" rotWithShape="0">
                                                  <a:prstClr val="black">
                                                    <a:alpha val="40000"/>
                                                  </a:prstClr>
                                                </a:outerShdw>
                                              </a:effectLst>
                                            </pic:spPr>
                                          </pic:pic>
                                        </a:graphicData>
                                      </a:graphic>
                                    </wp:inline>
                                  </w:drawing>
                                </w:r>
                              </w:p>
                            </w:sdtContent>
                          </w:sdt>
                        </w:tc>
                        <w:tc>
                          <w:tcPr>
                            <w:tcW w:w="3756" w:type="pct"/>
                          </w:tcPr>
                          <w:sdt>
                            <w:sdtPr>
                              <w:id w:val="9594851"/>
                              <w:placeholder>
                                <w:docPart w:val="FD0A3F3103683141BF0EA5185A8CBE1A"/>
                              </w:placeholder>
                              <w:showingPlcHdr/>
                            </w:sdtPr>
                            <w:sdtEndPr/>
                            <w:sdtContent>
                              <w:p w:rsidR="00562D43" w:rsidRPr="0036184C" w:rsidRDefault="00562D43" w:rsidP="002A48E7">
                                <w:pPr>
                                  <w:pStyle w:val="Title"/>
                                </w:pPr>
                                <w:r w:rsidRPr="0036184C">
                                  <w:rPr>
                                    <w:rStyle w:val="PlaceholderText"/>
                                    <w:color w:val="C6A27B" w:themeColor="accent5" w:themeTint="99"/>
                                  </w:rPr>
                                  <w:t>[</w:t>
                                </w:r>
                                <w:r w:rsidR="000F2E63" w:rsidRPr="0036184C">
                                  <w:rPr>
                                    <w:rStyle w:val="PlaceholderText"/>
                                    <w:color w:val="C6A27B" w:themeColor="accent5" w:themeTint="99"/>
                                  </w:rPr>
                                  <w:t>Book</w:t>
                                </w:r>
                                <w:r w:rsidRPr="0036184C">
                                  <w:rPr>
                                    <w:rStyle w:val="PlaceholderText"/>
                                    <w:color w:val="C6A27B" w:themeColor="accent5" w:themeTint="99"/>
                                  </w:rPr>
                                  <w:t xml:space="preserve"> Title]</w:t>
                                </w:r>
                              </w:p>
                            </w:sdtContent>
                          </w:sdt>
                          <w:p w:rsidR="00562D43" w:rsidRPr="0036184C" w:rsidRDefault="000F2E63" w:rsidP="002A48E7">
                            <w:pPr>
                              <w:pStyle w:val="Author"/>
                            </w:pPr>
                            <w:r w:rsidRPr="0036184C">
                              <w:t>Author</w:t>
                            </w:r>
                            <w:r w:rsidR="00562D43" w:rsidRPr="0036184C">
                              <w:t xml:space="preserve">: </w:t>
                            </w:r>
                            <w:sdt>
                              <w:sdtPr>
                                <w:id w:val="9594852"/>
                                <w:placeholder>
                                  <w:docPart w:val="E102E7F83AAED142AB80F5105AD93F45"/>
                                </w:placeholder>
                                <w:showingPlcHdr/>
                              </w:sdtPr>
                              <w:sdtEndPr/>
                              <w:sdtContent>
                                <w:r w:rsidR="00562D43" w:rsidRPr="0036184C">
                                  <w:t>[</w:t>
                                </w:r>
                                <w:r w:rsidR="00B1637A">
                                  <w:t>Name</w:t>
                                </w:r>
                                <w:r w:rsidR="00562D43" w:rsidRPr="0036184C">
                                  <w:t>]</w:t>
                                </w:r>
                              </w:sdtContent>
                            </w:sdt>
                          </w:p>
                        </w:tc>
                      </w:tr>
                      <w:tr w:rsidR="00B33E5D" w:rsidRPr="0036184C" w:rsidTr="00727F51">
                        <w:tc>
                          <w:tcPr>
                            <w:tcW w:w="1244" w:type="pct"/>
                          </w:tcPr>
                          <w:sdt>
                            <w:sdtPr>
                              <w:rPr>
                                <w:color w:val="C6A27B" w:themeColor="accent5" w:themeTint="99"/>
                              </w:rPr>
                              <w:id w:val="9594853"/>
                              <w:picture/>
                            </w:sdtPr>
                            <w:sdtEndPr/>
                            <w:sdtContent>
                              <w:p w:rsidR="00562D43" w:rsidRPr="0036184C" w:rsidRDefault="00727F51" w:rsidP="0078582C">
                                <w:pPr>
                                  <w:rPr>
                                    <w:color w:val="C6A27B" w:themeColor="accent5" w:themeTint="99"/>
                                  </w:rPr>
                                </w:pPr>
                                <w:r w:rsidRPr="0036184C">
                                  <w:rPr>
                                    <w:noProof/>
                                    <w:color w:val="C6A27B" w:themeColor="accent5" w:themeTint="99"/>
                                  </w:rPr>
                                  <w:drawing>
                                    <wp:inline distT="0" distB="0" distL="0" distR="0">
                                      <wp:extent cx="438796" cy="613344"/>
                                      <wp:effectExtent l="57150" t="19050" r="113654" b="72456"/>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7"/>
                                              <a:stretch>
                                                <a:fillRect/>
                                              </a:stretch>
                                            </pic:blipFill>
                                            <pic:spPr bwMode="auto">
                                              <a:xfrm>
                                                <a:off x="0" y="0"/>
                                                <a:ext cx="440618" cy="615891"/>
                                              </a:xfrm>
                                              <a:prstGeom prst="rect">
                                                <a:avLst/>
                                              </a:prstGeom>
                                              <a:noFill/>
                                              <a:ln w="19050">
                                                <a:solidFill>
                                                  <a:schemeClr val="accent5">
                                                    <a:lumMod val="40000"/>
                                                    <a:lumOff val="60000"/>
                                                  </a:schemeClr>
                                                </a:solidFill>
                                                <a:miter lim="800000"/>
                                                <a:headEnd/>
                                                <a:tailEnd/>
                                              </a:ln>
                                              <a:effectLst>
                                                <a:outerShdw blurRad="50800" dist="38100" dir="2700000" algn="tl" rotWithShape="0">
                                                  <a:prstClr val="black">
                                                    <a:alpha val="40000"/>
                                                  </a:prstClr>
                                                </a:outerShdw>
                                              </a:effectLst>
                                            </pic:spPr>
                                          </pic:pic>
                                        </a:graphicData>
                                      </a:graphic>
                                    </wp:inline>
                                  </w:drawing>
                                </w:r>
                              </w:p>
                            </w:sdtContent>
                          </w:sdt>
                        </w:tc>
                        <w:tc>
                          <w:tcPr>
                            <w:tcW w:w="3756" w:type="pct"/>
                          </w:tcPr>
                          <w:sdt>
                            <w:sdtPr>
                              <w:id w:val="9594854"/>
                              <w:placeholder>
                                <w:docPart w:val="88E4D5059928BF459FE1B183DAEF62FF"/>
                              </w:placeholder>
                              <w:showingPlcHdr/>
                            </w:sdtPr>
                            <w:sdtEndPr/>
                            <w:sdtContent>
                              <w:p w:rsidR="00562D43" w:rsidRPr="0036184C" w:rsidRDefault="00562D43" w:rsidP="002A48E7">
                                <w:pPr>
                                  <w:pStyle w:val="Title"/>
                                </w:pPr>
                                <w:r w:rsidRPr="0036184C">
                                  <w:rPr>
                                    <w:rStyle w:val="PlaceholderText"/>
                                    <w:color w:val="C6A27B" w:themeColor="accent5" w:themeTint="99"/>
                                  </w:rPr>
                                  <w:t>[</w:t>
                                </w:r>
                                <w:r w:rsidR="000F2E63" w:rsidRPr="0036184C">
                                  <w:rPr>
                                    <w:rStyle w:val="PlaceholderText"/>
                                    <w:color w:val="C6A27B" w:themeColor="accent5" w:themeTint="99"/>
                                  </w:rPr>
                                  <w:t>Book</w:t>
                                </w:r>
                                <w:r w:rsidRPr="0036184C">
                                  <w:rPr>
                                    <w:rStyle w:val="PlaceholderText"/>
                                    <w:color w:val="C6A27B" w:themeColor="accent5" w:themeTint="99"/>
                                  </w:rPr>
                                  <w:t xml:space="preserve"> Title]</w:t>
                                </w:r>
                              </w:p>
                            </w:sdtContent>
                          </w:sdt>
                          <w:p w:rsidR="00562D43" w:rsidRPr="0036184C" w:rsidRDefault="000F2E63" w:rsidP="002A48E7">
                            <w:pPr>
                              <w:pStyle w:val="Author"/>
                            </w:pPr>
                            <w:r w:rsidRPr="0036184C">
                              <w:t>Author</w:t>
                            </w:r>
                            <w:r w:rsidR="00562D43" w:rsidRPr="0036184C">
                              <w:t xml:space="preserve">: </w:t>
                            </w:r>
                            <w:sdt>
                              <w:sdtPr>
                                <w:id w:val="9594855"/>
                                <w:placeholder>
                                  <w:docPart w:val="7581C3F9267218448B0FD43F43AE2F81"/>
                                </w:placeholder>
                                <w:showingPlcHdr/>
                              </w:sdtPr>
                              <w:sdtEndPr/>
                              <w:sdtContent>
                                <w:r w:rsidR="00562D43" w:rsidRPr="0036184C">
                                  <w:t>[</w:t>
                                </w:r>
                                <w:r w:rsidR="00B1637A">
                                  <w:t>Name</w:t>
                                </w:r>
                                <w:r w:rsidR="00562D43" w:rsidRPr="0036184C">
                                  <w:t>]</w:t>
                                </w:r>
                              </w:sdtContent>
                            </w:sdt>
                          </w:p>
                        </w:tc>
                      </w:tr>
                      <w:tr w:rsidR="00B33E5D" w:rsidRPr="00DE447E" w:rsidTr="00DE447E">
                        <w:tc>
                          <w:tcPr>
                            <w:tcW w:w="1244" w:type="pct"/>
                          </w:tcPr>
                          <w:sdt>
                            <w:sdtPr>
                              <w:rPr>
                                <w:color w:val="C6A27B" w:themeColor="accent5" w:themeTint="99"/>
                              </w:rPr>
                              <w:id w:val="9594856"/>
                              <w:picture/>
                            </w:sdtPr>
                            <w:sdtEndPr/>
                            <w:sdtContent>
                              <w:p w:rsidR="00562D43" w:rsidRPr="00DE447E" w:rsidRDefault="00727F51" w:rsidP="0078582C">
                                <w:pPr>
                                  <w:rPr>
                                    <w:color w:val="C6A27B" w:themeColor="accent5" w:themeTint="99"/>
                                  </w:rPr>
                                </w:pPr>
                                <w:r w:rsidRPr="00DE447E">
                                  <w:rPr>
                                    <w:noProof/>
                                    <w:color w:val="C6A27B" w:themeColor="accent5" w:themeTint="99"/>
                                  </w:rPr>
                                  <w:drawing>
                                    <wp:inline distT="0" distB="0" distL="0" distR="0">
                                      <wp:extent cx="438796" cy="613344"/>
                                      <wp:effectExtent l="57150" t="19050" r="113654" b="72456"/>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7"/>
                                              <a:stretch>
                                                <a:fillRect/>
                                              </a:stretch>
                                            </pic:blipFill>
                                            <pic:spPr bwMode="auto">
                                              <a:xfrm>
                                                <a:off x="0" y="0"/>
                                                <a:ext cx="440618" cy="615891"/>
                                              </a:xfrm>
                                              <a:prstGeom prst="rect">
                                                <a:avLst/>
                                              </a:prstGeom>
                                              <a:noFill/>
                                              <a:ln w="19050">
                                                <a:solidFill>
                                                  <a:schemeClr val="accent5">
                                                    <a:lumMod val="40000"/>
                                                    <a:lumOff val="60000"/>
                                                  </a:schemeClr>
                                                </a:solidFill>
                                                <a:miter lim="800000"/>
                                                <a:headEnd/>
                                                <a:tailEnd/>
                                              </a:ln>
                                              <a:effectLst>
                                                <a:outerShdw blurRad="50800" dist="38100" dir="2700000" algn="tl" rotWithShape="0">
                                                  <a:prstClr val="black">
                                                    <a:alpha val="40000"/>
                                                  </a:prstClr>
                                                </a:outerShdw>
                                              </a:effectLst>
                                            </pic:spPr>
                                          </pic:pic>
                                        </a:graphicData>
                                      </a:graphic>
                                    </wp:inline>
                                  </w:drawing>
                                </w:r>
                              </w:p>
                            </w:sdtContent>
                          </w:sdt>
                        </w:tc>
                        <w:tc>
                          <w:tcPr>
                            <w:tcW w:w="3756" w:type="pct"/>
                          </w:tcPr>
                          <w:sdt>
                            <w:sdtPr>
                              <w:rPr>
                                <w:color w:val="C6A27B" w:themeColor="accent5" w:themeTint="99"/>
                              </w:rPr>
                              <w:id w:val="9594857"/>
                              <w:placeholder>
                                <w:docPart w:val="26CF8E744899C74FA58D5777DE2AB0AD"/>
                              </w:placeholder>
                              <w:showingPlcHdr/>
                            </w:sdtPr>
                            <w:sdtEndPr/>
                            <w:sdtContent>
                              <w:p w:rsidR="00562D43" w:rsidRPr="00DE447E" w:rsidRDefault="00562D43" w:rsidP="0078582C">
                                <w:pPr>
                                  <w:spacing w:before="120" w:after="120"/>
                                  <w:rPr>
                                    <w:color w:val="C6A27B" w:themeColor="accent5" w:themeTint="99"/>
                                  </w:rPr>
                                </w:pPr>
                                <w:r w:rsidRPr="00C208C2">
                                  <w:rPr>
                                    <w:rStyle w:val="TitleChar"/>
                                  </w:rPr>
                                  <w:t>[</w:t>
                                </w:r>
                                <w:r w:rsidR="000F2E63" w:rsidRPr="00C208C2">
                                  <w:rPr>
                                    <w:rStyle w:val="TitleChar"/>
                                  </w:rPr>
                                  <w:t xml:space="preserve">Book </w:t>
                                </w:r>
                                <w:r w:rsidRPr="00C208C2">
                                  <w:rPr>
                                    <w:rStyle w:val="TitleChar"/>
                                  </w:rPr>
                                  <w:t>Title]</w:t>
                                </w:r>
                              </w:p>
                            </w:sdtContent>
                          </w:sdt>
                          <w:p w:rsidR="00562D43" w:rsidRPr="00DE447E" w:rsidRDefault="000F2E63" w:rsidP="00C208C2">
                            <w:pPr>
                              <w:pStyle w:val="Author"/>
                            </w:pPr>
                            <w:r w:rsidRPr="00DE447E">
                              <w:t>Author</w:t>
                            </w:r>
                            <w:r w:rsidR="00562D43" w:rsidRPr="00C208C2">
                              <w:t xml:space="preserve">: </w:t>
                            </w:r>
                            <w:sdt>
                              <w:sdtPr>
                                <w:id w:val="302180976"/>
                                <w:placeholder>
                                  <w:docPart w:val="AB148C4AE612194292B0E797865C4A10"/>
                                </w:placeholder>
                                <w:showingPlcHdr/>
                              </w:sdtPr>
                              <w:sdtEndPr/>
                              <w:sdtContent>
                                <w:r w:rsidR="00C208C2">
                                  <w:t>[Name]</w:t>
                                </w:r>
                              </w:sdtContent>
                            </w:sdt>
                          </w:p>
                        </w:tc>
                      </w:tr>
                    </w:tbl>
                    <w:p w:rsidR="00D6062A" w:rsidRPr="0036184C" w:rsidRDefault="00D6062A" w:rsidP="006E55E2">
                      <w:pPr>
                        <w:rPr>
                          <w:color w:val="C6A27B" w:themeColor="accent5" w:themeTint="99"/>
                          <w:sz w:val="2"/>
                        </w:rPr>
                      </w:pPr>
                    </w:p>
                  </w:txbxContent>
                </v:textbox>
                <w10:wrap anchorx="margin"/>
              </v:roundrect>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6110605</wp:posOffset>
                </wp:positionH>
                <wp:positionV relativeFrom="paragraph">
                  <wp:posOffset>829945</wp:posOffset>
                </wp:positionV>
                <wp:extent cx="1189355" cy="1189355"/>
                <wp:effectExtent l="52705" t="55245" r="78740" b="88900"/>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blurRad="63500" dist="29783" dir="3885598" algn="ctr" rotWithShape="0">
                            <a:schemeClr val="accent3">
                              <a:lumMod val="50000"/>
                              <a:lumOff val="0"/>
                              <a:alpha val="74998"/>
                            </a:schemeClr>
                          </a:outerShdw>
                        </a:effectLst>
                      </wps:spPr>
                      <wps:txbx>
                        <w:txbxContent>
                          <w:p w:rsidR="003816A4" w:rsidRPr="003816A4" w:rsidRDefault="003816A4" w:rsidP="002A48E7">
                            <w:pPr>
                              <w:pStyle w:val="New"/>
                            </w:pPr>
                            <w:r w:rsidRPr="003816A4">
                              <w:t>New!</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8" type="#_x0000_t92" style="position:absolute;margin-left:481.15pt;margin-top:65.35pt;width:93.65pt;height:9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" fillcolor="#c2d69b [1942]" strokecolor="#9bbb59 [3206]" strokeweight="1pt">
                <v:fill color2="#9bbb59 [3206]" focus="50%" type="gradient"/>
                <v:shadow on="t" color="#4e6128 [1606]" opacity="49150f" offset="1pt"/>
                <v:textbox inset="0,0,0,0">
                  <w:txbxContent>
                    <w:p w:rsidR="003816A4" w:rsidRPr="003816A4" w:rsidRDefault="003816A4" w:rsidP="002A48E7">
                      <w:pPr>
                        <w:pStyle w:val="New"/>
                      </w:pPr>
                      <w:r w:rsidRPr="003816A4">
                        <w:t>New!</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2031365</wp:posOffset>
                </wp:positionH>
                <wp:positionV relativeFrom="paragraph">
                  <wp:posOffset>1119505</wp:posOffset>
                </wp:positionV>
                <wp:extent cx="5075555" cy="2517775"/>
                <wp:effectExtent l="0" t="1905" r="5080" b="508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5555" cy="251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C6A27B" w:themeColor="accent5" w:themeTint="99"/>
                              </w:rPr>
                              <w:id w:val="555162757"/>
                              <w:placeholder>
                                <w:docPart w:val="800A314227EE99459776DD41EAED6962"/>
                              </w:placeholder>
                              <w:showingPlcHdr/>
                            </w:sdtPr>
                            <w:sdtEndPr/>
                            <w:sdtContent>
                              <w:p w:rsidR="009238DC" w:rsidRPr="0036184C" w:rsidRDefault="001E0C17" w:rsidP="0046142D">
                                <w:pPr>
                                  <w:spacing w:after="120"/>
                                  <w:rPr>
                                    <w:color w:val="C6A27B" w:themeColor="accent5" w:themeTint="99"/>
                                  </w:rPr>
                                </w:pPr>
                                <w:r w:rsidRPr="00BD61E3">
                                  <w:rPr>
                                    <w:rStyle w:val="Heading2Char"/>
                                  </w:rPr>
                                  <w:t>[BOOK TITLE]</w:t>
                                </w:r>
                              </w:p>
                            </w:sdtContent>
                          </w:sdt>
                          <w:p w:rsidR="00B70980" w:rsidRPr="0036184C" w:rsidRDefault="008727B2" w:rsidP="002A48E7">
                            <w:pPr>
                              <w:pStyle w:val="Heading3"/>
                            </w:pPr>
                            <w:r w:rsidRPr="002A48E7">
                              <w:rPr>
                                <w:rStyle w:val="Heading3Char"/>
                              </w:rPr>
                              <w:t>Publisher House</w:t>
                            </w:r>
                            <w:r w:rsidRPr="0036184C">
                              <w:t xml:space="preserve">: </w:t>
                            </w:r>
                            <w:sdt>
                              <w:sdtPr>
                                <w:id w:val="555162758"/>
                                <w:placeholder>
                                  <w:docPart w:val="7D5D4E129B21D349BE076855FD05B550"/>
                                </w:placeholder>
                                <w:showingPlcHdr/>
                              </w:sdtPr>
                              <w:sdtEndPr/>
                              <w:sdtContent>
                                <w:r w:rsidR="00B1637A">
                                  <w:t>[Name]</w:t>
                                </w:r>
                              </w:sdtContent>
                            </w:sdt>
                          </w:p>
                          <w:p w:rsidR="0046142D" w:rsidRPr="0036184C" w:rsidRDefault="00DA62D3" w:rsidP="002A48E7">
                            <w:pPr>
                              <w:pStyle w:val="Heading3"/>
                            </w:pPr>
                            <w:r w:rsidRPr="0036184C">
                              <w:t>Author</w:t>
                            </w:r>
                            <w:r w:rsidR="0046142D" w:rsidRPr="0036184C">
                              <w:t xml:space="preserve">: </w:t>
                            </w:r>
                            <w:sdt>
                              <w:sdtPr>
                                <w:id w:val="555162759"/>
                                <w:placeholder>
                                  <w:docPart w:val="40B3DF4C7E9FAE43B7E8DA3961CC2FDF"/>
                                </w:placeholder>
                                <w:showingPlcHdr/>
                              </w:sdtPr>
                              <w:sdtEndPr/>
                              <w:sdtContent>
                                <w:r w:rsidR="0046142D" w:rsidRPr="0036184C">
                                  <w:t>[</w:t>
                                </w:r>
                                <w:r w:rsidR="00B1637A">
                                  <w:t>Name</w:t>
                                </w:r>
                                <w:r w:rsidR="0046142D" w:rsidRPr="0036184C">
                                  <w:t>]</w:t>
                                </w:r>
                              </w:sdtContent>
                            </w:sdt>
                          </w:p>
                          <w:p w:rsidR="0046142D" w:rsidRPr="0036184C" w:rsidRDefault="0046142D" w:rsidP="002A48E7">
                            <w:pPr>
                              <w:pStyle w:val="Heading3"/>
                            </w:pPr>
                            <w:r w:rsidRPr="0036184C">
                              <w:t>Publish</w:t>
                            </w:r>
                            <w:r w:rsidR="00DA62D3" w:rsidRPr="0036184C">
                              <w:t xml:space="preserve"> Date</w:t>
                            </w:r>
                            <w:r w:rsidRPr="0036184C">
                              <w:t xml:space="preserve">: </w:t>
                            </w:r>
                            <w:sdt>
                              <w:sdtPr>
                                <w:id w:val="555162760"/>
                                <w:placeholder>
                                  <w:docPart w:val="E006E9B2614CFF4F8F892708B3E3C580"/>
                                </w:placeholder>
                                <w:showingPlcHdr/>
                              </w:sdtPr>
                              <w:sdtEndPr/>
                              <w:sdtContent>
                                <w:r w:rsidRPr="0036184C">
                                  <w:t>[</w:t>
                                </w:r>
                                <w:r w:rsidR="00B1637A">
                                  <w:t>Date</w:t>
                                </w:r>
                                <w:r w:rsidRPr="0036184C">
                                  <w:t>]</w:t>
                                </w:r>
                              </w:sdtContent>
                            </w:sdt>
                          </w:p>
                          <w:p w:rsidR="00741A36" w:rsidRPr="002A48E7" w:rsidRDefault="00B1637A" w:rsidP="002A48E7">
                            <w:pPr>
                              <w:pStyle w:val="Synopsis"/>
                            </w:pPr>
                            <w:r w:rsidRPr="002A48E7">
                              <w:t>This synopsis paragraph can fit 75-100 words.</w:t>
                            </w:r>
                            <w:r w:rsidRPr="002A48E7">
                              <w:br/>
                              <w:t>Lorem ipsum dolor sit amet, consec tetuer adipiscing elit, sed diam nonummy nibh euismod tincidunt ut laoreet dolore magna aliquam erat volutpat. Ut wisi enim ad minim veniam, quis nostrud exerci tation ullamcorper. Et iusto odio dignissim qui blandit praesent luptatum zzril delenit augue duis dolore te feugait nulla facilisi. Lorem ipsum dolor sit amet, conse ctetuer adipiscing elit, sed diam nonummy nibh euismod tincidunt ut laoreet dolore magna aliquam erat volutpat. Ut wisi enim ad minim veniam, quis exercitation ullamcorper suscipit lobortis nisl ut aliquip ex ea commodo.</w:t>
                            </w:r>
                          </w:p>
                        </w:txbxContent>
                      </wps:txbx>
                      <wps:bodyPr rot="0" vert="horz" wrap="squar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9" type="#_x0000_t202" style="position:absolute;margin-left:159.95pt;margin-top:88.15pt;width:399.65pt;height:19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" filled="f" stroked="f" strokecolor="#c6a27b [1944]">
                <v:textbox style="mso-fit-shape-to-text:t" inset="3.6pt,,3.6pt">
                  <w:txbxContent>
                    <w:sdt>
                      <w:sdtPr>
                        <w:rPr>
                          <w:color w:val="C6A27B" w:themeColor="accent5" w:themeTint="99"/>
                        </w:rPr>
                        <w:id w:val="555162757"/>
                        <w:placeholder>
                          <w:docPart w:val="800A314227EE99459776DD41EAED6962"/>
                        </w:placeholder>
                        <w:showingPlcHdr/>
                      </w:sdtPr>
                      <w:sdtEndPr/>
                      <w:sdtContent>
                        <w:p w:rsidR="009238DC" w:rsidRPr="0036184C" w:rsidRDefault="001E0C17" w:rsidP="0046142D">
                          <w:pPr>
                            <w:spacing w:after="120"/>
                            <w:rPr>
                              <w:color w:val="C6A27B" w:themeColor="accent5" w:themeTint="99"/>
                            </w:rPr>
                          </w:pPr>
                          <w:r w:rsidRPr="00BD61E3">
                            <w:rPr>
                              <w:rStyle w:val="Heading2Char"/>
                            </w:rPr>
                            <w:t>[BOOK TITLE]</w:t>
                          </w:r>
                        </w:p>
                      </w:sdtContent>
                    </w:sdt>
                    <w:p w:rsidR="00B70980" w:rsidRPr="0036184C" w:rsidRDefault="008727B2" w:rsidP="002A48E7">
                      <w:pPr>
                        <w:pStyle w:val="Heading3"/>
                      </w:pPr>
                      <w:r w:rsidRPr="002A48E7">
                        <w:rPr>
                          <w:rStyle w:val="Heading3Char"/>
                        </w:rPr>
                        <w:t>Publisher House</w:t>
                      </w:r>
                      <w:r w:rsidRPr="0036184C">
                        <w:t xml:space="preserve">: </w:t>
                      </w:r>
                      <w:sdt>
                        <w:sdtPr>
                          <w:id w:val="555162758"/>
                          <w:placeholder>
                            <w:docPart w:val="7D5D4E129B21D349BE076855FD05B550"/>
                          </w:placeholder>
                          <w:showingPlcHdr/>
                        </w:sdtPr>
                        <w:sdtEndPr/>
                        <w:sdtContent>
                          <w:r w:rsidR="00B1637A">
                            <w:t>[Name]</w:t>
                          </w:r>
                        </w:sdtContent>
                      </w:sdt>
                    </w:p>
                    <w:p w:rsidR="0046142D" w:rsidRPr="0036184C" w:rsidRDefault="00DA62D3" w:rsidP="002A48E7">
                      <w:pPr>
                        <w:pStyle w:val="Heading3"/>
                      </w:pPr>
                      <w:r w:rsidRPr="0036184C">
                        <w:t>Author</w:t>
                      </w:r>
                      <w:r w:rsidR="0046142D" w:rsidRPr="0036184C">
                        <w:t xml:space="preserve">: </w:t>
                      </w:r>
                      <w:sdt>
                        <w:sdtPr>
                          <w:id w:val="555162759"/>
                          <w:placeholder>
                            <w:docPart w:val="40B3DF4C7E9FAE43B7E8DA3961CC2FDF"/>
                          </w:placeholder>
                          <w:showingPlcHdr/>
                        </w:sdtPr>
                        <w:sdtEndPr/>
                        <w:sdtContent>
                          <w:r w:rsidR="0046142D" w:rsidRPr="0036184C">
                            <w:t>[</w:t>
                          </w:r>
                          <w:r w:rsidR="00B1637A">
                            <w:t>Name</w:t>
                          </w:r>
                          <w:r w:rsidR="0046142D" w:rsidRPr="0036184C">
                            <w:t>]</w:t>
                          </w:r>
                        </w:sdtContent>
                      </w:sdt>
                    </w:p>
                    <w:p w:rsidR="0046142D" w:rsidRPr="0036184C" w:rsidRDefault="0046142D" w:rsidP="002A48E7">
                      <w:pPr>
                        <w:pStyle w:val="Heading3"/>
                      </w:pPr>
                      <w:r w:rsidRPr="0036184C">
                        <w:t>Publish</w:t>
                      </w:r>
                      <w:r w:rsidR="00DA62D3" w:rsidRPr="0036184C">
                        <w:t xml:space="preserve"> Date</w:t>
                      </w:r>
                      <w:r w:rsidRPr="0036184C">
                        <w:t xml:space="preserve">: </w:t>
                      </w:r>
                      <w:sdt>
                        <w:sdtPr>
                          <w:id w:val="555162760"/>
                          <w:placeholder>
                            <w:docPart w:val="E006E9B2614CFF4F8F892708B3E3C580"/>
                          </w:placeholder>
                          <w:showingPlcHdr/>
                        </w:sdtPr>
                        <w:sdtEndPr/>
                        <w:sdtContent>
                          <w:r w:rsidRPr="0036184C">
                            <w:t>[</w:t>
                          </w:r>
                          <w:r w:rsidR="00B1637A">
                            <w:t>Date</w:t>
                          </w:r>
                          <w:r w:rsidRPr="0036184C">
                            <w:t>]</w:t>
                          </w:r>
                        </w:sdtContent>
                      </w:sdt>
                    </w:p>
                    <w:p w:rsidR="00741A36" w:rsidRPr="002A48E7" w:rsidRDefault="00B1637A" w:rsidP="002A48E7">
                      <w:pPr>
                        <w:pStyle w:val="Synopsis"/>
                      </w:pPr>
                      <w:r w:rsidRPr="002A48E7">
                        <w:t>This synopsis paragraph can fit 75-100 words.</w:t>
                      </w:r>
                      <w:r w:rsidRPr="002A48E7">
                        <w:br/>
                        <w:t>Lorem ipsum dolor sit amet, consec tetuer adipiscing elit, sed diam nonummy nibh euismod tincidunt ut laoreet dolore magna aliquam erat volutpat. Ut wisi enim ad minim veniam, quis nostrud exerci tation ullamcorper. Et iusto odio dignissim qui blandit praesent luptatum zzril delenit augue duis dolore te feugait nulla facilisi. Lorem ipsum dolor sit amet, conse ctetuer adipiscing elit, sed diam nonummy nibh euismod tincidunt ut laoreet dolore magna aliquam erat volutpat. Ut wisi enim ad minim veniam, quis exercitation ullamcorper suscipit lobortis nisl ut aliquip ex ea commodo.</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96520</wp:posOffset>
                </wp:positionH>
                <wp:positionV relativeFrom="paragraph">
                  <wp:posOffset>1024255</wp:posOffset>
                </wp:positionV>
                <wp:extent cx="7132320" cy="3090545"/>
                <wp:effectExtent l="0" t="0" r="10160" b="12700"/>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8"/>
                          <a:srcRect/>
                          <a:stretch>
                            <a:fillRect/>
                          </a:stretch>
                        </a:blipFill>
                        <a:ln w="6350">
                          <a:solidFill>
                            <a:schemeClr val="accent5">
                              <a:lumMod val="100000"/>
                              <a:lumOff val="0"/>
                            </a:schemeClr>
                          </a:solidFill>
                          <a:round/>
                          <a:headEnd/>
                          <a:tailEnd/>
                        </a:ln>
                      </wps:spPr>
                      <wps:txbx>
                        <w:txbxContent>
                          <w:p w:rsidR="007C1833" w:rsidRPr="007C1833" w:rsidRDefault="007C1833" w:rsidP="007C18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30" alt="Description: 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" strokecolor="#89643b [3208]" strokeweight=".5pt">
                <v:fill r:id="rId9" o:title="book-bg" rotate="t" type="frame"/>
                <v:textbox inset="0,0,0,0">
                  <w:txbxContent>
                    <w:p w:rsidR="007C1833" w:rsidRPr="007C1833" w:rsidRDefault="007C1833" w:rsidP="007C1833"/>
                  </w:txbxContent>
                </v:textbox>
              </v:round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236855</wp:posOffset>
                </wp:positionH>
                <wp:positionV relativeFrom="paragraph">
                  <wp:posOffset>1200785</wp:posOffset>
                </wp:positionV>
                <wp:extent cx="1804670" cy="2377440"/>
                <wp:effectExtent l="0" t="0" r="3175"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id w:val="9583032"/>
                              <w:picture/>
                            </w:sdtPr>
                            <w:sdtEndPr/>
                            <w:sdtContent>
                              <w:p w:rsidR="009238DC" w:rsidRDefault="00491725">
                                <w:r>
                                  <w:rPr>
                                    <w:noProof/>
                                  </w:rPr>
                                  <w:drawing>
                                    <wp:inline distT="0" distB="0" distL="0" distR="0">
                                      <wp:extent cx="1512912" cy="2114733"/>
                                      <wp:effectExtent l="57150" t="19050" r="106338" b="76017"/>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tretch>
                                                <a:fillRect/>
                                              </a:stretch>
                                            </pic:blipFill>
                                            <pic:spPr bwMode="auto">
                                              <a:xfrm>
                                                <a:off x="0" y="0"/>
                                                <a:ext cx="1512912" cy="2114733"/>
                                              </a:xfrm>
                                              <a:prstGeom prst="rect">
                                                <a:avLst/>
                                              </a:prstGeom>
                                              <a:noFill/>
                                              <a:ln w="19050">
                                                <a:solidFill>
                                                  <a:schemeClr val="accent5">
                                                    <a:lumMod val="40000"/>
                                                    <a:lumOff val="60000"/>
                                                  </a:schemeClr>
                                                </a:solidFill>
                                                <a:miter lim="800000"/>
                                                <a:headEnd/>
                                                <a:tailEnd/>
                                              </a:ln>
                                              <a:effectLst>
                                                <a:outerShdw blurRad="50800" dist="38100" dir="2700000" algn="tl" rotWithShape="0">
                                                  <a:prstClr val="black">
                                                    <a:alpha val="40000"/>
                                                  </a:prstClr>
                                                </a:outerShdw>
                                              </a:effectLst>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" filled="f" stroked="f" strokecolor="#c6a27b [1944]">
                <v:textbox inset="0,0,0,0">
                  <w:txbxContent>
                    <w:sdt>
                      <w:sdtPr>
                        <w:id w:val="9583032"/>
                        <w:picture/>
                      </w:sdtPr>
                      <w:sdtEndPr/>
                      <w:sdtContent>
                        <w:p w:rsidR="009238DC" w:rsidRDefault="00491725">
                          <w:r>
                            <w:rPr>
                              <w:noProof/>
                            </w:rPr>
                            <w:drawing>
                              <wp:inline distT="0" distB="0" distL="0" distR="0">
                                <wp:extent cx="1512912" cy="2114733"/>
                                <wp:effectExtent l="57150" t="19050" r="106338" b="76017"/>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tretch>
                                          <a:fillRect/>
                                        </a:stretch>
                                      </pic:blipFill>
                                      <pic:spPr bwMode="auto">
                                        <a:xfrm>
                                          <a:off x="0" y="0"/>
                                          <a:ext cx="1512912" cy="2114733"/>
                                        </a:xfrm>
                                        <a:prstGeom prst="rect">
                                          <a:avLst/>
                                        </a:prstGeom>
                                        <a:noFill/>
                                        <a:ln w="19050">
                                          <a:solidFill>
                                            <a:schemeClr val="accent5">
                                              <a:lumMod val="40000"/>
                                              <a:lumOff val="60000"/>
                                            </a:schemeClr>
                                          </a:solidFill>
                                          <a:miter lim="800000"/>
                                          <a:headEnd/>
                                          <a:tailEnd/>
                                        </a:ln>
                                        <a:effectLst>
                                          <a:outerShdw blurRad="50800" dist="38100" dir="2700000" algn="tl" rotWithShape="0">
                                            <a:prstClr val="black">
                                              <a:alpha val="40000"/>
                                            </a:prstClr>
                                          </a:outerShdw>
                                        </a:effectLst>
                                      </pic:spPr>
                                    </pic:pic>
                                  </a:graphicData>
                                </a:graphic>
                              </wp:inline>
                            </w:drawing>
                          </w:r>
                        </w:p>
                      </w:sdtContent>
                    </w:sdt>
                  </w:txbxContent>
                </v:textbox>
              </v:shape>
            </w:pict>
          </mc:Fallback>
        </mc:AlternateContent>
      </w:r>
      <w:r>
        <w:rPr>
          <w:noProof/>
          <w:color w:val="C6A27B" w:themeColor="accent5" w:themeTint="99"/>
        </w:rPr>
        <mc:AlternateContent>
          <mc:Choice Requires="wps">
            <w:drawing>
              <wp:anchor distT="0" distB="0" distL="114300" distR="114300" simplePos="0" relativeHeight="251671552" behindDoc="0" locked="0" layoutInCell="1" allowOverlap="1">
                <wp:simplePos x="0" y="0"/>
                <wp:positionH relativeFrom="column">
                  <wp:posOffset>4167505</wp:posOffset>
                </wp:positionH>
                <wp:positionV relativeFrom="paragraph">
                  <wp:posOffset>7197090</wp:posOffset>
                </wp:positionV>
                <wp:extent cx="3052445" cy="163830"/>
                <wp:effectExtent l="1905" t="0" r="635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39F" w:rsidRPr="00AC135D" w:rsidRDefault="002A48E7" w:rsidP="002A48E7">
                            <w:pPr>
                              <w:pStyle w:val="Heading4"/>
                            </w:pPr>
                            <w:r>
                              <w:t>Next Meeting</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margin-left:328.15pt;margin-top:566.7pt;width:240.35pt;height:12.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" filled="f" stroked="f">
                <v:textbox style="mso-fit-shape-to-text:t" inset=",0,0,0">
                  <w:txbxContent>
                    <w:p w:rsidR="00BA239F" w:rsidRPr="00AC135D" w:rsidRDefault="002A48E7" w:rsidP="002A48E7">
                      <w:pPr>
                        <w:pStyle w:val="Heading4"/>
                      </w:pPr>
                      <w:r>
                        <w:t>Next Meeting</w:t>
                      </w:r>
                    </w:p>
                  </w:txbxContent>
                </v:textbox>
              </v:shape>
            </w:pict>
          </mc:Fallback>
        </mc:AlternateContent>
      </w:r>
      <w:r>
        <w:rPr>
          <w:noProof/>
          <w:color w:val="C6A27B" w:themeColor="accent5" w:themeTint="99"/>
        </w:rPr>
        <mc:AlternateContent>
          <mc:Choice Requires="wps">
            <w:drawing>
              <wp:anchor distT="0" distB="0" distL="114300" distR="114300" simplePos="0" relativeHeight="251666432" behindDoc="0" locked="0" layoutInCell="1" allowOverlap="1">
                <wp:simplePos x="0" y="0"/>
                <wp:positionH relativeFrom="column">
                  <wp:posOffset>127635</wp:posOffset>
                </wp:positionH>
                <wp:positionV relativeFrom="paragraph">
                  <wp:posOffset>4364355</wp:posOffset>
                </wp:positionV>
                <wp:extent cx="3447415" cy="163830"/>
                <wp:effectExtent l="635" t="0" r="635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42A" w:rsidRPr="002A48E7" w:rsidRDefault="00B1637A" w:rsidP="002A48E7">
                            <w:pPr>
                              <w:pStyle w:val="Heading4"/>
                            </w:pPr>
                            <w:r w:rsidRPr="002A48E7">
                              <w:t>Book Club Events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10.05pt;margin-top:343.65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" filled="f" stroked="f">
                <v:textbox style="mso-fit-shape-to-text:t" inset=",0,0,0">
                  <w:txbxContent>
                    <w:p w:rsidR="0026142A" w:rsidRPr="002A48E7" w:rsidRDefault="00B1637A" w:rsidP="002A48E7">
                      <w:pPr>
                        <w:pStyle w:val="Heading4"/>
                      </w:pPr>
                      <w:r w:rsidRPr="002A48E7">
                        <w:t>Book Club Events</w:t>
                      </w:r>
                    </w:p>
                  </w:txbxContent>
                </v:textbox>
              </v:shape>
            </w:pict>
          </mc:Fallback>
        </mc:AlternateContent>
      </w:r>
      <w:r>
        <w:rPr>
          <w:noProof/>
          <w:color w:val="C6A27B" w:themeColor="accent5" w:themeTint="99"/>
        </w:rPr>
        <mc:AlternateContent>
          <mc:Choice Requires="wps">
            <w:drawing>
              <wp:anchor distT="0" distB="0" distL="114300" distR="114300" simplePos="0" relativeHeight="251667456" behindDoc="0" locked="0" layoutInCell="1" allowOverlap="1">
                <wp:simplePos x="0" y="0"/>
                <wp:positionH relativeFrom="column">
                  <wp:posOffset>4184650</wp:posOffset>
                </wp:positionH>
                <wp:positionV relativeFrom="paragraph">
                  <wp:posOffset>4364355</wp:posOffset>
                </wp:positionV>
                <wp:extent cx="3052445" cy="163830"/>
                <wp:effectExtent l="6350" t="0"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A69" w:rsidRPr="00AC135D" w:rsidRDefault="00B1637A" w:rsidP="002A48E7">
                            <w:pPr>
                              <w:pStyle w:val="Heading4"/>
                            </w:pPr>
                            <w:r>
                              <w:t>Reading List for the Month</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329.5pt;margin-top:343.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" filled="f" stroked="f">
                <v:textbox style="mso-fit-shape-to-text:t" inset=",0,0,0">
                  <w:txbxContent>
                    <w:p w:rsidR="00CB1A69" w:rsidRPr="00AC135D" w:rsidRDefault="00B1637A" w:rsidP="002A48E7">
                      <w:pPr>
                        <w:pStyle w:val="Heading4"/>
                      </w:pPr>
                      <w:r>
                        <w:t>Reading List for the Month</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96520</wp:posOffset>
                </wp:positionH>
                <wp:positionV relativeFrom="paragraph">
                  <wp:posOffset>4597400</wp:posOffset>
                </wp:positionV>
                <wp:extent cx="3920490" cy="4397375"/>
                <wp:effectExtent l="0" t="0" r="8890" b="952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439737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39"/>
                            </w:tblGrid>
                            <w:tr w:rsidR="00B33E5D" w:rsidRPr="0036184C" w:rsidTr="002C5567">
                              <w:tc>
                                <w:tcPr>
                                  <w:tcW w:w="5000" w:type="pct"/>
                                </w:tcPr>
                                <w:sdt>
                                  <w:sdtPr>
                                    <w:id w:val="9594859"/>
                                    <w:placeholder>
                                      <w:docPart w:val="0673DE99E6EC284794652F77554295F2"/>
                                    </w:placeholder>
                                    <w:showingPlcHdr/>
                                  </w:sdtPr>
                                  <w:sdtEndPr/>
                                  <w:sdtContent>
                                    <w:p w:rsidR="00C97DCF" w:rsidRPr="0036184C" w:rsidRDefault="00C97DCF" w:rsidP="002A48E7">
                                      <w:pPr>
                                        <w:pStyle w:val="Title"/>
                                      </w:pPr>
                                      <w:r w:rsidRPr="002A48E7">
                                        <w:rPr>
                                          <w:rStyle w:val="TitleChar"/>
                                        </w:rPr>
                                        <w:t>[Event Title]</w:t>
                                      </w:r>
                                    </w:p>
                                  </w:sdtContent>
                                </w:sdt>
                                <w:p w:rsidR="00C97DCF" w:rsidRPr="0036184C" w:rsidRDefault="00C97DCF" w:rsidP="002A48E7">
                                  <w:pPr>
                                    <w:pStyle w:val="DateLocation"/>
                                  </w:pPr>
                                  <w:r w:rsidRPr="0036184C">
                                    <w:t xml:space="preserve">Location: </w:t>
                                  </w:r>
                                  <w:sdt>
                                    <w:sdtPr>
                                      <w:id w:val="9594860"/>
                                      <w:placeholder>
                                        <w:docPart w:val="D1F0F4121A0045438F537AC659F3F228"/>
                                      </w:placeholder>
                                      <w:showingPlcHdr/>
                                    </w:sdtPr>
                                    <w:sdtEndPr/>
                                    <w:sdtContent>
                                      <w:r w:rsidRPr="0036184C">
                                        <w:t>[</w:t>
                                      </w:r>
                                      <w:r w:rsidR="00B1637A">
                                        <w:t>Address</w:t>
                                      </w:r>
                                      <w:r w:rsidRPr="0036184C">
                                        <w:t>]</w:t>
                                      </w:r>
                                    </w:sdtContent>
                                  </w:sdt>
                                </w:p>
                                <w:p w:rsidR="00C97DCF" w:rsidRPr="0036184C" w:rsidRDefault="00C97DCF" w:rsidP="002A48E7">
                                  <w:pPr>
                                    <w:pStyle w:val="DateLocation"/>
                                  </w:pPr>
                                  <w:r w:rsidRPr="0036184C">
                                    <w:t xml:space="preserve">Date: </w:t>
                                  </w:r>
                                  <w:sdt>
                                    <w:sdtPr>
                                      <w:id w:val="9594861"/>
                                      <w:placeholder>
                                        <w:docPart w:val="1A17275B18D0FE43A779ACBD9A4987A9"/>
                                      </w:placeholder>
                                    </w:sdtPr>
                                    <w:sdtEndPr/>
                                    <w:sdtContent>
                                      <w:sdt>
                                        <w:sdtPr>
                                          <w:id w:val="555162632"/>
                                          <w:placeholder>
                                            <w:docPart w:val="174406076DF3F64DB3EF5F181B294331"/>
                                          </w:placeholder>
                                          <w:showingPlcHdr/>
                                          <w:date>
                                            <w:dateFormat w:val="M/d/yyyy"/>
                                            <w:lid w:val="en-US"/>
                                            <w:storeMappedDataAs w:val="dateTime"/>
                                            <w:calendar w:val="gregorian"/>
                                          </w:date>
                                        </w:sdtPr>
                                        <w:sdtEndPr/>
                                        <w:sdtContent>
                                          <w:r w:rsidR="00B1637A" w:rsidRPr="00C208C2">
                                            <w:t>Click here to enter a date.</w:t>
                                          </w:r>
                                        </w:sdtContent>
                                      </w:sdt>
                                    </w:sdtContent>
                                  </w:sdt>
                                </w:p>
                                <w:p w:rsidR="00C97DCF" w:rsidRPr="001D6B0A" w:rsidRDefault="00B1637A" w:rsidP="001D6B0A">
                                  <w:pPr>
                                    <w:pStyle w:val="EventDetails"/>
                                  </w:pPr>
                                  <w:r w:rsidRPr="001D6B0A">
                                    <w:t>This paragraph can fit 20-30 words.</w:t>
                                  </w:r>
                                  <w:r w:rsidRPr="001D6B0A">
                                    <w:br/>
                                    <w:t>Lorem ipsum dolor sit amet, consec tetuer adipiscing elit, sed diam nonummy nibh euismod tincidunt ut.</w:t>
                                  </w:r>
                                </w:p>
                              </w:tc>
                            </w:tr>
                            <w:tr w:rsidR="00B33E5D" w:rsidRPr="0036184C" w:rsidTr="002C5567">
                              <w:tc>
                                <w:tcPr>
                                  <w:tcW w:w="5000" w:type="pct"/>
                                </w:tcPr>
                                <w:sdt>
                                  <w:sdtPr>
                                    <w:id w:val="9594863"/>
                                    <w:placeholder>
                                      <w:docPart w:val="155EBAFB5730B0469F89AF4F5F5BF510"/>
                                    </w:placeholder>
                                    <w:showingPlcHdr/>
                                  </w:sdtPr>
                                  <w:sdtEndPr/>
                                  <w:sdtContent>
                                    <w:p w:rsidR="00C97DCF" w:rsidRPr="0036184C" w:rsidRDefault="00C97DCF" w:rsidP="002A48E7">
                                      <w:pPr>
                                        <w:pStyle w:val="Title"/>
                                      </w:pPr>
                                      <w:r w:rsidRPr="002A48E7">
                                        <w:rPr>
                                          <w:rStyle w:val="TitleChar"/>
                                        </w:rPr>
                                        <w:t>[Event Title]</w:t>
                                      </w:r>
                                    </w:p>
                                  </w:sdtContent>
                                </w:sdt>
                                <w:p w:rsidR="00C97DCF" w:rsidRPr="0036184C" w:rsidRDefault="00C97DCF" w:rsidP="002A48E7">
                                  <w:pPr>
                                    <w:pStyle w:val="DateLocation"/>
                                  </w:pPr>
                                  <w:r w:rsidRPr="0036184C">
                                    <w:t xml:space="preserve">Location: </w:t>
                                  </w:r>
                                  <w:sdt>
                                    <w:sdtPr>
                                      <w:id w:val="9594864"/>
                                      <w:placeholder>
                                        <w:docPart w:val="B2DC6853CB2B9242B65CA46AFD5A83B7"/>
                                      </w:placeholder>
                                      <w:showingPlcHdr/>
                                    </w:sdtPr>
                                    <w:sdtEndPr/>
                                    <w:sdtContent>
                                      <w:r w:rsidRPr="0036184C">
                                        <w:t>[</w:t>
                                      </w:r>
                                      <w:r w:rsidR="00B1637A">
                                        <w:t>Address</w:t>
                                      </w:r>
                                      <w:r w:rsidRPr="0036184C">
                                        <w:t>]</w:t>
                                      </w:r>
                                    </w:sdtContent>
                                  </w:sdt>
                                </w:p>
                                <w:p w:rsidR="00C97DCF" w:rsidRPr="0036184C" w:rsidRDefault="00C97DCF" w:rsidP="002A48E7">
                                  <w:pPr>
                                    <w:pStyle w:val="DateLocation"/>
                                  </w:pPr>
                                  <w:r w:rsidRPr="0036184C">
                                    <w:t xml:space="preserve">Date: </w:t>
                                  </w:r>
                                  <w:sdt>
                                    <w:sdtPr>
                                      <w:id w:val="9594865"/>
                                      <w:placeholder>
                                        <w:docPart w:val="B58AC81C01454B428CA34F6E35C7EEC3"/>
                                      </w:placeholder>
                                    </w:sdtPr>
                                    <w:sdtEndPr/>
                                    <w:sdtContent>
                                      <w:sdt>
                                        <w:sdtPr>
                                          <w:id w:val="555162630"/>
                                          <w:placeholder>
                                            <w:docPart w:val="F0E21F2898001C40888DAF3342ED3592"/>
                                          </w:placeholder>
                                          <w:showingPlcHdr/>
                                          <w:date>
                                            <w:dateFormat w:val="M/d/yyyy"/>
                                            <w:lid w:val="en-US"/>
                                            <w:storeMappedDataAs w:val="dateTime"/>
                                            <w:calendar w:val="gregorian"/>
                                          </w:date>
                                        </w:sdtPr>
                                        <w:sdtEndPr/>
                                        <w:sdtContent>
                                          <w:r w:rsidR="00B1637A" w:rsidRPr="00C208C2">
                                            <w:t>Click here to enter a date.</w:t>
                                          </w:r>
                                        </w:sdtContent>
                                      </w:sdt>
                                    </w:sdtContent>
                                  </w:sdt>
                                </w:p>
                                <w:p w:rsidR="00C97DCF" w:rsidRPr="001D6B0A" w:rsidRDefault="00B1637A" w:rsidP="001D6B0A">
                                  <w:pPr>
                                    <w:pStyle w:val="EventDetails"/>
                                  </w:pPr>
                                  <w:r w:rsidRPr="001D6B0A">
                                    <w:t>This paragraph can fit 20-30 words.</w:t>
                                  </w:r>
                                  <w:r w:rsidRPr="001D6B0A">
                                    <w:br/>
                                    <w:t>Lorem ipsum dolor sit amet, consec tetuer adipiscing elit, sed diam nonummy nibh euismod tincidunt ut.</w:t>
                                  </w:r>
                                </w:p>
                              </w:tc>
                            </w:tr>
                            <w:tr w:rsidR="00B33E5D" w:rsidRPr="0036184C" w:rsidTr="002C5567">
                              <w:tc>
                                <w:tcPr>
                                  <w:tcW w:w="5000" w:type="pct"/>
                                </w:tcPr>
                                <w:sdt>
                                  <w:sdtPr>
                                    <w:id w:val="9594867"/>
                                    <w:placeholder>
                                      <w:docPart w:val="602FDAD71276414CAD54067615249EEC"/>
                                    </w:placeholder>
                                    <w:showingPlcHdr/>
                                  </w:sdtPr>
                                  <w:sdtEndPr/>
                                  <w:sdtContent>
                                    <w:p w:rsidR="00C97DCF" w:rsidRPr="0036184C" w:rsidRDefault="00C97DCF" w:rsidP="002A48E7">
                                      <w:pPr>
                                        <w:pStyle w:val="Title"/>
                                      </w:pPr>
                                      <w:r w:rsidRPr="0036184C">
                                        <w:rPr>
                                          <w:rStyle w:val="PlaceholderText"/>
                                          <w:color w:val="C6A27B" w:themeColor="accent5" w:themeTint="99"/>
                                        </w:rPr>
                                        <w:t>[Event Title]</w:t>
                                      </w:r>
                                    </w:p>
                                  </w:sdtContent>
                                </w:sdt>
                                <w:p w:rsidR="00C97DCF" w:rsidRPr="0036184C" w:rsidRDefault="00C97DCF" w:rsidP="002A48E7">
                                  <w:pPr>
                                    <w:pStyle w:val="DateLocation"/>
                                  </w:pPr>
                                  <w:r w:rsidRPr="0036184C">
                                    <w:t xml:space="preserve">Location: </w:t>
                                  </w:r>
                                  <w:sdt>
                                    <w:sdtPr>
                                      <w:id w:val="9594868"/>
                                      <w:placeholder>
                                        <w:docPart w:val="FB677126861C734E9CCF1B26F9E08C2C"/>
                                      </w:placeholder>
                                      <w:showingPlcHdr/>
                                    </w:sdtPr>
                                    <w:sdtEndPr/>
                                    <w:sdtContent>
                                      <w:r w:rsidRPr="0036184C">
                                        <w:t>[</w:t>
                                      </w:r>
                                      <w:r w:rsidR="00B1637A">
                                        <w:t>Address</w:t>
                                      </w:r>
                                      <w:r w:rsidRPr="0036184C">
                                        <w:t>]</w:t>
                                      </w:r>
                                    </w:sdtContent>
                                  </w:sdt>
                                </w:p>
                                <w:p w:rsidR="00C97DCF" w:rsidRPr="0036184C" w:rsidRDefault="00C97DCF" w:rsidP="002A48E7">
                                  <w:pPr>
                                    <w:pStyle w:val="DateLocation"/>
                                  </w:pPr>
                                  <w:r w:rsidRPr="0036184C">
                                    <w:t xml:space="preserve">Date: </w:t>
                                  </w:r>
                                  <w:sdt>
                                    <w:sdtPr>
                                      <w:id w:val="9594869"/>
                                      <w:placeholder>
                                        <w:docPart w:val="E15A61627D340448802698DD123C81B0"/>
                                      </w:placeholder>
                                    </w:sdtPr>
                                    <w:sdtEndPr/>
                                    <w:sdtContent>
                                      <w:sdt>
                                        <w:sdtPr>
                                          <w:id w:val="555162631"/>
                                          <w:placeholder>
                                            <w:docPart w:val="10BBE3BDC174C94D9D95C3E97A9D504C"/>
                                          </w:placeholder>
                                          <w:showingPlcHdr/>
                                          <w:date>
                                            <w:dateFormat w:val="M/d/yyyy"/>
                                            <w:lid w:val="en-US"/>
                                            <w:storeMappedDataAs w:val="dateTime"/>
                                            <w:calendar w:val="gregorian"/>
                                          </w:date>
                                        </w:sdtPr>
                                        <w:sdtEndPr/>
                                        <w:sdtContent>
                                          <w:r w:rsidR="00B1637A" w:rsidRPr="00C208C2">
                                            <w:t>Click here to enter a date.</w:t>
                                          </w:r>
                                        </w:sdtContent>
                                      </w:sdt>
                                    </w:sdtContent>
                                  </w:sdt>
                                </w:p>
                                <w:p w:rsidR="00C97DCF" w:rsidRPr="001D6B0A" w:rsidRDefault="00B1637A" w:rsidP="001D6B0A">
                                  <w:pPr>
                                    <w:pStyle w:val="EventDetails"/>
                                  </w:pPr>
                                  <w:r w:rsidRPr="001D6B0A">
                                    <w:t>This paragraph can fit 20-30 words.</w:t>
                                  </w:r>
                                  <w:r w:rsidRPr="001D6B0A">
                                    <w:br/>
                                    <w:t>Lorem ipsum dolor sit amet, consec tetuer adipiscing elit, sed diam nonummy nibh euismod tincidunt ut.</w:t>
                                  </w:r>
                                </w:p>
                              </w:tc>
                            </w:tr>
                          </w:tbl>
                          <w:p w:rsidR="00C97DCF" w:rsidRPr="00B1637A" w:rsidRDefault="00C97DCF" w:rsidP="00B163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5" style="position:absolute;margin-left:7.6pt;margin-top:362pt;width:308.7pt;height:34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39"/>
                      </w:tblGrid>
                      <w:tr w:rsidR="00B33E5D" w:rsidRPr="0036184C" w:rsidTr="002C5567">
                        <w:tc>
                          <w:tcPr>
                            <w:tcW w:w="5000" w:type="pct"/>
                          </w:tcPr>
                          <w:sdt>
                            <w:sdtPr>
                              <w:id w:val="9594859"/>
                              <w:placeholder>
                                <w:docPart w:val="0673DE99E6EC284794652F77554295F2"/>
                              </w:placeholder>
                              <w:showingPlcHdr/>
                            </w:sdtPr>
                            <w:sdtEndPr/>
                            <w:sdtContent>
                              <w:p w:rsidR="00C97DCF" w:rsidRPr="0036184C" w:rsidRDefault="00C97DCF" w:rsidP="002A48E7">
                                <w:pPr>
                                  <w:pStyle w:val="Title"/>
                                </w:pPr>
                                <w:r w:rsidRPr="002A48E7">
                                  <w:rPr>
                                    <w:rStyle w:val="TitleChar"/>
                                  </w:rPr>
                                  <w:t>[Event Title]</w:t>
                                </w:r>
                              </w:p>
                            </w:sdtContent>
                          </w:sdt>
                          <w:p w:rsidR="00C97DCF" w:rsidRPr="0036184C" w:rsidRDefault="00C97DCF" w:rsidP="002A48E7">
                            <w:pPr>
                              <w:pStyle w:val="DateLocation"/>
                            </w:pPr>
                            <w:r w:rsidRPr="0036184C">
                              <w:t xml:space="preserve">Location: </w:t>
                            </w:r>
                            <w:sdt>
                              <w:sdtPr>
                                <w:id w:val="9594860"/>
                                <w:placeholder>
                                  <w:docPart w:val="D1F0F4121A0045438F537AC659F3F228"/>
                                </w:placeholder>
                                <w:showingPlcHdr/>
                              </w:sdtPr>
                              <w:sdtEndPr/>
                              <w:sdtContent>
                                <w:r w:rsidRPr="0036184C">
                                  <w:t>[</w:t>
                                </w:r>
                                <w:r w:rsidR="00B1637A">
                                  <w:t>Address</w:t>
                                </w:r>
                                <w:r w:rsidRPr="0036184C">
                                  <w:t>]</w:t>
                                </w:r>
                              </w:sdtContent>
                            </w:sdt>
                          </w:p>
                          <w:p w:rsidR="00C97DCF" w:rsidRPr="0036184C" w:rsidRDefault="00C97DCF" w:rsidP="002A48E7">
                            <w:pPr>
                              <w:pStyle w:val="DateLocation"/>
                            </w:pPr>
                            <w:r w:rsidRPr="0036184C">
                              <w:t xml:space="preserve">Date: </w:t>
                            </w:r>
                            <w:sdt>
                              <w:sdtPr>
                                <w:id w:val="9594861"/>
                                <w:placeholder>
                                  <w:docPart w:val="1A17275B18D0FE43A779ACBD9A4987A9"/>
                                </w:placeholder>
                              </w:sdtPr>
                              <w:sdtEndPr/>
                              <w:sdtContent>
                                <w:sdt>
                                  <w:sdtPr>
                                    <w:id w:val="555162632"/>
                                    <w:placeholder>
                                      <w:docPart w:val="174406076DF3F64DB3EF5F181B294331"/>
                                    </w:placeholder>
                                    <w:showingPlcHdr/>
                                    <w:date>
                                      <w:dateFormat w:val="M/d/yyyy"/>
                                      <w:lid w:val="en-US"/>
                                      <w:storeMappedDataAs w:val="dateTime"/>
                                      <w:calendar w:val="gregorian"/>
                                    </w:date>
                                  </w:sdtPr>
                                  <w:sdtEndPr/>
                                  <w:sdtContent>
                                    <w:r w:rsidR="00B1637A" w:rsidRPr="00C208C2">
                                      <w:t>Click here to enter a date.</w:t>
                                    </w:r>
                                  </w:sdtContent>
                                </w:sdt>
                              </w:sdtContent>
                            </w:sdt>
                          </w:p>
                          <w:p w:rsidR="00C97DCF" w:rsidRPr="001D6B0A" w:rsidRDefault="00B1637A" w:rsidP="001D6B0A">
                            <w:pPr>
                              <w:pStyle w:val="EventDetails"/>
                            </w:pPr>
                            <w:r w:rsidRPr="001D6B0A">
                              <w:t>This paragraph can fit 20-30 words.</w:t>
                            </w:r>
                            <w:r w:rsidRPr="001D6B0A">
                              <w:br/>
                              <w:t>Lorem ipsum dolor sit amet, consec tetuer adipiscing elit, sed diam nonummy nibh euismod tincidunt ut.</w:t>
                            </w:r>
                          </w:p>
                        </w:tc>
                      </w:tr>
                      <w:tr w:rsidR="00B33E5D" w:rsidRPr="0036184C" w:rsidTr="002C5567">
                        <w:tc>
                          <w:tcPr>
                            <w:tcW w:w="5000" w:type="pct"/>
                          </w:tcPr>
                          <w:sdt>
                            <w:sdtPr>
                              <w:id w:val="9594863"/>
                              <w:placeholder>
                                <w:docPart w:val="155EBAFB5730B0469F89AF4F5F5BF510"/>
                              </w:placeholder>
                              <w:showingPlcHdr/>
                            </w:sdtPr>
                            <w:sdtEndPr/>
                            <w:sdtContent>
                              <w:p w:rsidR="00C97DCF" w:rsidRPr="0036184C" w:rsidRDefault="00C97DCF" w:rsidP="002A48E7">
                                <w:pPr>
                                  <w:pStyle w:val="Title"/>
                                </w:pPr>
                                <w:r w:rsidRPr="002A48E7">
                                  <w:rPr>
                                    <w:rStyle w:val="TitleChar"/>
                                  </w:rPr>
                                  <w:t>[Event Title]</w:t>
                                </w:r>
                              </w:p>
                            </w:sdtContent>
                          </w:sdt>
                          <w:p w:rsidR="00C97DCF" w:rsidRPr="0036184C" w:rsidRDefault="00C97DCF" w:rsidP="002A48E7">
                            <w:pPr>
                              <w:pStyle w:val="DateLocation"/>
                            </w:pPr>
                            <w:r w:rsidRPr="0036184C">
                              <w:t xml:space="preserve">Location: </w:t>
                            </w:r>
                            <w:sdt>
                              <w:sdtPr>
                                <w:id w:val="9594864"/>
                                <w:placeholder>
                                  <w:docPart w:val="B2DC6853CB2B9242B65CA46AFD5A83B7"/>
                                </w:placeholder>
                                <w:showingPlcHdr/>
                              </w:sdtPr>
                              <w:sdtEndPr/>
                              <w:sdtContent>
                                <w:r w:rsidRPr="0036184C">
                                  <w:t>[</w:t>
                                </w:r>
                                <w:r w:rsidR="00B1637A">
                                  <w:t>Address</w:t>
                                </w:r>
                                <w:r w:rsidRPr="0036184C">
                                  <w:t>]</w:t>
                                </w:r>
                              </w:sdtContent>
                            </w:sdt>
                          </w:p>
                          <w:p w:rsidR="00C97DCF" w:rsidRPr="0036184C" w:rsidRDefault="00C97DCF" w:rsidP="002A48E7">
                            <w:pPr>
                              <w:pStyle w:val="DateLocation"/>
                            </w:pPr>
                            <w:r w:rsidRPr="0036184C">
                              <w:t xml:space="preserve">Date: </w:t>
                            </w:r>
                            <w:sdt>
                              <w:sdtPr>
                                <w:id w:val="9594865"/>
                                <w:placeholder>
                                  <w:docPart w:val="B58AC81C01454B428CA34F6E35C7EEC3"/>
                                </w:placeholder>
                              </w:sdtPr>
                              <w:sdtEndPr/>
                              <w:sdtContent>
                                <w:sdt>
                                  <w:sdtPr>
                                    <w:id w:val="555162630"/>
                                    <w:placeholder>
                                      <w:docPart w:val="F0E21F2898001C40888DAF3342ED3592"/>
                                    </w:placeholder>
                                    <w:showingPlcHdr/>
                                    <w:date>
                                      <w:dateFormat w:val="M/d/yyyy"/>
                                      <w:lid w:val="en-US"/>
                                      <w:storeMappedDataAs w:val="dateTime"/>
                                      <w:calendar w:val="gregorian"/>
                                    </w:date>
                                  </w:sdtPr>
                                  <w:sdtEndPr/>
                                  <w:sdtContent>
                                    <w:r w:rsidR="00B1637A" w:rsidRPr="00C208C2">
                                      <w:t>Click here to enter a date.</w:t>
                                    </w:r>
                                  </w:sdtContent>
                                </w:sdt>
                              </w:sdtContent>
                            </w:sdt>
                          </w:p>
                          <w:p w:rsidR="00C97DCF" w:rsidRPr="001D6B0A" w:rsidRDefault="00B1637A" w:rsidP="001D6B0A">
                            <w:pPr>
                              <w:pStyle w:val="EventDetails"/>
                            </w:pPr>
                            <w:r w:rsidRPr="001D6B0A">
                              <w:t>This paragraph can fit 20-30 words.</w:t>
                            </w:r>
                            <w:r w:rsidRPr="001D6B0A">
                              <w:br/>
                              <w:t>Lorem ipsum dolor sit amet, consec tetuer adipiscing elit, sed diam nonummy nibh euismod tincidunt ut.</w:t>
                            </w:r>
                          </w:p>
                        </w:tc>
                      </w:tr>
                      <w:tr w:rsidR="00B33E5D" w:rsidRPr="0036184C" w:rsidTr="002C5567">
                        <w:tc>
                          <w:tcPr>
                            <w:tcW w:w="5000" w:type="pct"/>
                          </w:tcPr>
                          <w:sdt>
                            <w:sdtPr>
                              <w:id w:val="9594867"/>
                              <w:placeholder>
                                <w:docPart w:val="602FDAD71276414CAD54067615249EEC"/>
                              </w:placeholder>
                              <w:showingPlcHdr/>
                            </w:sdtPr>
                            <w:sdtEndPr/>
                            <w:sdtContent>
                              <w:p w:rsidR="00C97DCF" w:rsidRPr="0036184C" w:rsidRDefault="00C97DCF" w:rsidP="002A48E7">
                                <w:pPr>
                                  <w:pStyle w:val="Title"/>
                                </w:pPr>
                                <w:r w:rsidRPr="0036184C">
                                  <w:rPr>
                                    <w:rStyle w:val="PlaceholderText"/>
                                    <w:color w:val="C6A27B" w:themeColor="accent5" w:themeTint="99"/>
                                  </w:rPr>
                                  <w:t>[Event Title]</w:t>
                                </w:r>
                              </w:p>
                            </w:sdtContent>
                          </w:sdt>
                          <w:p w:rsidR="00C97DCF" w:rsidRPr="0036184C" w:rsidRDefault="00C97DCF" w:rsidP="002A48E7">
                            <w:pPr>
                              <w:pStyle w:val="DateLocation"/>
                            </w:pPr>
                            <w:r w:rsidRPr="0036184C">
                              <w:t xml:space="preserve">Location: </w:t>
                            </w:r>
                            <w:sdt>
                              <w:sdtPr>
                                <w:id w:val="9594868"/>
                                <w:placeholder>
                                  <w:docPart w:val="FB677126861C734E9CCF1B26F9E08C2C"/>
                                </w:placeholder>
                                <w:showingPlcHdr/>
                              </w:sdtPr>
                              <w:sdtEndPr/>
                              <w:sdtContent>
                                <w:r w:rsidRPr="0036184C">
                                  <w:t>[</w:t>
                                </w:r>
                                <w:r w:rsidR="00B1637A">
                                  <w:t>Address</w:t>
                                </w:r>
                                <w:r w:rsidRPr="0036184C">
                                  <w:t>]</w:t>
                                </w:r>
                              </w:sdtContent>
                            </w:sdt>
                          </w:p>
                          <w:p w:rsidR="00C97DCF" w:rsidRPr="0036184C" w:rsidRDefault="00C97DCF" w:rsidP="002A48E7">
                            <w:pPr>
                              <w:pStyle w:val="DateLocation"/>
                            </w:pPr>
                            <w:r w:rsidRPr="0036184C">
                              <w:t xml:space="preserve">Date: </w:t>
                            </w:r>
                            <w:sdt>
                              <w:sdtPr>
                                <w:id w:val="9594869"/>
                                <w:placeholder>
                                  <w:docPart w:val="E15A61627D340448802698DD123C81B0"/>
                                </w:placeholder>
                              </w:sdtPr>
                              <w:sdtEndPr/>
                              <w:sdtContent>
                                <w:sdt>
                                  <w:sdtPr>
                                    <w:id w:val="555162631"/>
                                    <w:placeholder>
                                      <w:docPart w:val="10BBE3BDC174C94D9D95C3E97A9D504C"/>
                                    </w:placeholder>
                                    <w:showingPlcHdr/>
                                    <w:date>
                                      <w:dateFormat w:val="M/d/yyyy"/>
                                      <w:lid w:val="en-US"/>
                                      <w:storeMappedDataAs w:val="dateTime"/>
                                      <w:calendar w:val="gregorian"/>
                                    </w:date>
                                  </w:sdtPr>
                                  <w:sdtEndPr/>
                                  <w:sdtContent>
                                    <w:r w:rsidR="00B1637A" w:rsidRPr="00C208C2">
                                      <w:t>Click here to enter a date.</w:t>
                                    </w:r>
                                  </w:sdtContent>
                                </w:sdt>
                              </w:sdtContent>
                            </w:sdt>
                          </w:p>
                          <w:p w:rsidR="00C97DCF" w:rsidRPr="001D6B0A" w:rsidRDefault="00B1637A" w:rsidP="001D6B0A">
                            <w:pPr>
                              <w:pStyle w:val="EventDetails"/>
                            </w:pPr>
                            <w:r w:rsidRPr="001D6B0A">
                              <w:t>This paragraph can fit 20-30 words.</w:t>
                            </w:r>
                            <w:r w:rsidRPr="001D6B0A">
                              <w:br/>
                              <w:t>Lorem ipsum dolor sit amet, consec tetuer adipiscing elit, sed diam nonummy nibh euismod tincidunt ut.</w:t>
                            </w:r>
                          </w:p>
                        </w:tc>
                      </w:tr>
                    </w:tbl>
                    <w:p w:rsidR="00C97DCF" w:rsidRPr="00B1637A" w:rsidRDefault="00C97DCF" w:rsidP="00B1637A"/>
                  </w:txbxContent>
                </v:textbox>
              </v:roundrect>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87630</wp:posOffset>
                </wp:positionH>
                <wp:positionV relativeFrom="paragraph">
                  <wp:posOffset>9201150</wp:posOffset>
                </wp:positionV>
                <wp:extent cx="7132320" cy="251460"/>
                <wp:effectExtent l="0" t="6350" r="635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232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812" w:rsidRPr="00940812" w:rsidRDefault="00BD61E3" w:rsidP="001D6B0A">
                            <w:pPr>
                              <w:pStyle w:val="SmallPrint"/>
                            </w:pPr>
                            <w:r w:rsidRPr="00940812">
                              <w:t>©</w:t>
                            </w:r>
                            <w:sdt>
                              <w:sdtPr>
                                <w:id w:val="9595797"/>
                                <w:placeholder>
                                  <w:docPart w:val="3414903FA63FD24BB52F53E1956E3909"/>
                                </w:placeholder>
                                <w:showingPlcHdr/>
                              </w:sdtPr>
                              <w:sdtEndPr/>
                              <w:sdtContent>
                                <w:r w:rsidR="00940812" w:rsidRPr="00940812">
                                  <w:t>[Year]</w:t>
                                </w:r>
                              </w:sdtContent>
                            </w:sdt>
                            <w:r>
                              <w:t xml:space="preserve"> </w:t>
                            </w:r>
                            <w:sdt>
                              <w:sdtPr>
                                <w:id w:val="555162729"/>
                                <w:placeholder>
                                  <w:docPart w:val="1DA9F5D076CD664B82D00E1704DB76BB"/>
                                </w:placeholder>
                                <w:showingPlcHdr/>
                              </w:sdtPr>
                              <w:sdtEndPr/>
                              <w:sdtContent>
                                <w:r>
                                  <w:t>[Book Club Name]</w:t>
                                </w:r>
                              </w:sdtContent>
                            </w:sdt>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6" type="#_x0000_t202" style="position:absolute;margin-left:6.9pt;margin-top:724.5pt;width:561.6pt;height:1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" filled="f" stroked="f">
                <v:textbox inset="0,0,0,0">
                  <w:txbxContent>
                    <w:p w:rsidR="00940812" w:rsidRPr="00940812" w:rsidRDefault="00BD61E3" w:rsidP="001D6B0A">
                      <w:pPr>
                        <w:pStyle w:val="SmallPrint"/>
                      </w:pPr>
                      <w:r w:rsidRPr="00940812">
                        <w:t>©</w:t>
                      </w:r>
                      <w:sdt>
                        <w:sdtPr>
                          <w:id w:val="9595797"/>
                          <w:placeholder>
                            <w:docPart w:val="3414903FA63FD24BB52F53E1956E3909"/>
                          </w:placeholder>
                          <w:showingPlcHdr/>
                        </w:sdtPr>
                        <w:sdtEndPr/>
                        <w:sdtContent>
                          <w:r w:rsidR="00940812" w:rsidRPr="00940812">
                            <w:t>[Year]</w:t>
                          </w:r>
                        </w:sdtContent>
                      </w:sdt>
                      <w:r>
                        <w:t xml:space="preserve"> </w:t>
                      </w:r>
                      <w:sdt>
                        <w:sdtPr>
                          <w:id w:val="555162729"/>
                          <w:placeholder>
                            <w:docPart w:val="1DA9F5D076CD664B82D00E1704DB76BB"/>
                          </w:placeholder>
                          <w:showingPlcHdr/>
                        </w:sdtPr>
                        <w:sdtEndPr/>
                        <w:sdtContent>
                          <w:r>
                            <w:t>[Book Club Name]</w:t>
                          </w:r>
                        </w:sdtContent>
                      </w:sdt>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87630</wp:posOffset>
                </wp:positionH>
                <wp:positionV relativeFrom="paragraph">
                  <wp:posOffset>91440</wp:posOffset>
                </wp:positionV>
                <wp:extent cx="7132320" cy="834390"/>
                <wp:effectExtent l="0" t="2540" r="19050" b="1397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0"/>
                          <a:srcRect/>
                          <a:stretch>
                            <a:fillRect/>
                          </a:stretch>
                        </a:blipFill>
                        <a:ln w="6350">
                          <a:solidFill>
                            <a:schemeClr val="accent5">
                              <a:lumMod val="100000"/>
                              <a:lumOff val="0"/>
                            </a:schemeClr>
                          </a:solidFill>
                          <a:round/>
                          <a:headEnd/>
                          <a:tailEnd/>
                        </a:ln>
                      </wps:spPr>
                      <wps:txbx>
                        <w:txbxContent>
                          <w:sdt>
                            <w:sdtPr>
                              <w:rPr>
                                <w:color w:val="C6A27B" w:themeColor="accent5" w:themeTint="99"/>
                              </w:rPr>
                              <w:id w:val="555162761"/>
                              <w:showingPlcHdr/>
                            </w:sdtPr>
                            <w:sdtEndPr/>
                            <w:sdtContent>
                              <w:p w:rsidR="0003296B" w:rsidRPr="002E7927" w:rsidRDefault="007B747A" w:rsidP="007B747A">
                                <w:pPr>
                                  <w:rPr>
                                    <w:color w:val="C6A27B" w:themeColor="accent5" w:themeTint="99"/>
                                  </w:rPr>
                                </w:pPr>
                                <w:r w:rsidRPr="001D6B0A">
                                  <w:rPr>
                                    <w:rStyle w:val="Heading1Char"/>
                                  </w:rPr>
                                  <w:t>Book Club Newsletter/Flyer</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37" alt="Description: 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" strokecolor="#89643b [3208]" strokeweight=".5pt">
                <v:fill r:id="rId11" o:title="nl-header" rotate="t" type="frame"/>
                <v:textbox inset=",0,0,0">
                  <w:txbxContent>
                    <w:sdt>
                      <w:sdtPr>
                        <w:rPr>
                          <w:color w:val="C6A27B" w:themeColor="accent5" w:themeTint="99"/>
                        </w:rPr>
                        <w:id w:val="555162761"/>
                        <w:showingPlcHdr/>
                      </w:sdtPr>
                      <w:sdtEndPr/>
                      <w:sdtContent>
                        <w:p w:rsidR="0003296B" w:rsidRPr="002E7927" w:rsidRDefault="007B747A" w:rsidP="007B747A">
                          <w:pPr>
                            <w:rPr>
                              <w:color w:val="C6A27B" w:themeColor="accent5" w:themeTint="99"/>
                            </w:rPr>
                          </w:pPr>
                          <w:r w:rsidRPr="001D6B0A">
                            <w:rPr>
                              <w:rStyle w:val="Heading1Char"/>
                            </w:rPr>
                            <w:t>Book Club Newsletter/Flyer</w:t>
                          </w:r>
                        </w:p>
                      </w:sdtContent>
                    </w:sdt>
                  </w:txbxContent>
                </v:textbox>
              </v:roundrec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7315200" cy="9601200"/>
                <wp:effectExtent l="0" t="0" r="12700" b="1270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" fillcolor="#44311d [1608]">
                <w10:wrap anchorx="margin" anchory="margin"/>
              </v:rect>
            </w:pict>
          </mc:Fallback>
        </mc:AlternateContent>
      </w:r>
    </w:p>
    <w:sectPr w:rsidR="00D27E20" w:rsidRPr="00C72A4B"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D6C"/>
    <w:rsid w:val="0003296B"/>
    <w:rsid w:val="00070AE8"/>
    <w:rsid w:val="000904A8"/>
    <w:rsid w:val="000C5595"/>
    <w:rsid w:val="000C7D48"/>
    <w:rsid w:val="000F2E63"/>
    <w:rsid w:val="001259D2"/>
    <w:rsid w:val="00133A59"/>
    <w:rsid w:val="00142BB8"/>
    <w:rsid w:val="0018251B"/>
    <w:rsid w:val="001859AC"/>
    <w:rsid w:val="001D00A1"/>
    <w:rsid w:val="001D6B0A"/>
    <w:rsid w:val="001E0C17"/>
    <w:rsid w:val="002079DC"/>
    <w:rsid w:val="002115A7"/>
    <w:rsid w:val="00225938"/>
    <w:rsid w:val="0026142A"/>
    <w:rsid w:val="002866D4"/>
    <w:rsid w:val="002A48E7"/>
    <w:rsid w:val="002B0330"/>
    <w:rsid w:val="002C5567"/>
    <w:rsid w:val="002C7707"/>
    <w:rsid w:val="002E7927"/>
    <w:rsid w:val="002F3E2C"/>
    <w:rsid w:val="0031005E"/>
    <w:rsid w:val="0036184C"/>
    <w:rsid w:val="00364174"/>
    <w:rsid w:val="003816A4"/>
    <w:rsid w:val="00384854"/>
    <w:rsid w:val="003A587F"/>
    <w:rsid w:val="003E1BE5"/>
    <w:rsid w:val="004142EA"/>
    <w:rsid w:val="00452612"/>
    <w:rsid w:val="0046142D"/>
    <w:rsid w:val="00464D6C"/>
    <w:rsid w:val="00487CA3"/>
    <w:rsid w:val="00491725"/>
    <w:rsid w:val="0049352E"/>
    <w:rsid w:val="004B127C"/>
    <w:rsid w:val="004B1B5D"/>
    <w:rsid w:val="004B2B1B"/>
    <w:rsid w:val="005006D7"/>
    <w:rsid w:val="00527F6B"/>
    <w:rsid w:val="00531EA0"/>
    <w:rsid w:val="00562D43"/>
    <w:rsid w:val="005834A8"/>
    <w:rsid w:val="0058716D"/>
    <w:rsid w:val="005A7A62"/>
    <w:rsid w:val="0067027A"/>
    <w:rsid w:val="006E55E2"/>
    <w:rsid w:val="006F549D"/>
    <w:rsid w:val="007048E4"/>
    <w:rsid w:val="00727F51"/>
    <w:rsid w:val="00740E10"/>
    <w:rsid w:val="00741A36"/>
    <w:rsid w:val="00743B57"/>
    <w:rsid w:val="007444C3"/>
    <w:rsid w:val="0075617D"/>
    <w:rsid w:val="0076557F"/>
    <w:rsid w:val="0078582C"/>
    <w:rsid w:val="007B747A"/>
    <w:rsid w:val="007C1833"/>
    <w:rsid w:val="007E4964"/>
    <w:rsid w:val="00806428"/>
    <w:rsid w:val="00822FE9"/>
    <w:rsid w:val="0084725B"/>
    <w:rsid w:val="00847D51"/>
    <w:rsid w:val="008727B2"/>
    <w:rsid w:val="0087568B"/>
    <w:rsid w:val="008B0000"/>
    <w:rsid w:val="008B31E4"/>
    <w:rsid w:val="008F06A2"/>
    <w:rsid w:val="009238DC"/>
    <w:rsid w:val="009277CF"/>
    <w:rsid w:val="00940812"/>
    <w:rsid w:val="009428F2"/>
    <w:rsid w:val="00982A86"/>
    <w:rsid w:val="009B099E"/>
    <w:rsid w:val="009E4869"/>
    <w:rsid w:val="009E7BF0"/>
    <w:rsid w:val="009E7E7D"/>
    <w:rsid w:val="00A25AB5"/>
    <w:rsid w:val="00A35C82"/>
    <w:rsid w:val="00A444B5"/>
    <w:rsid w:val="00A71644"/>
    <w:rsid w:val="00A742B4"/>
    <w:rsid w:val="00AA2877"/>
    <w:rsid w:val="00AC135D"/>
    <w:rsid w:val="00AD1595"/>
    <w:rsid w:val="00AD190C"/>
    <w:rsid w:val="00AE6DBE"/>
    <w:rsid w:val="00AF3C0F"/>
    <w:rsid w:val="00AF6CC1"/>
    <w:rsid w:val="00B0561B"/>
    <w:rsid w:val="00B1637A"/>
    <w:rsid w:val="00B33E5D"/>
    <w:rsid w:val="00B41374"/>
    <w:rsid w:val="00B70980"/>
    <w:rsid w:val="00BA239F"/>
    <w:rsid w:val="00BC1623"/>
    <w:rsid w:val="00BC7BCA"/>
    <w:rsid w:val="00BD61E3"/>
    <w:rsid w:val="00C07276"/>
    <w:rsid w:val="00C100A5"/>
    <w:rsid w:val="00C208C2"/>
    <w:rsid w:val="00C47331"/>
    <w:rsid w:val="00C72A4B"/>
    <w:rsid w:val="00C84CED"/>
    <w:rsid w:val="00C97DCF"/>
    <w:rsid w:val="00CB1A69"/>
    <w:rsid w:val="00CC665E"/>
    <w:rsid w:val="00CD0E4D"/>
    <w:rsid w:val="00CF0A2A"/>
    <w:rsid w:val="00D156AD"/>
    <w:rsid w:val="00D43682"/>
    <w:rsid w:val="00D43C4B"/>
    <w:rsid w:val="00D45AEB"/>
    <w:rsid w:val="00D6062A"/>
    <w:rsid w:val="00D64485"/>
    <w:rsid w:val="00DA62D3"/>
    <w:rsid w:val="00DB5B8C"/>
    <w:rsid w:val="00DB710A"/>
    <w:rsid w:val="00DC60EA"/>
    <w:rsid w:val="00DD0C66"/>
    <w:rsid w:val="00DE447E"/>
    <w:rsid w:val="00DE5677"/>
    <w:rsid w:val="00E02DC2"/>
    <w:rsid w:val="00E1023F"/>
    <w:rsid w:val="00E51E4D"/>
    <w:rsid w:val="00E867DD"/>
    <w:rsid w:val="00EC1524"/>
    <w:rsid w:val="00ED02B7"/>
    <w:rsid w:val="00EE2BCE"/>
    <w:rsid w:val="00F06BEC"/>
    <w:rsid w:val="00F2263F"/>
    <w:rsid w:val="00F47899"/>
    <w:rsid w:val="00F61E1F"/>
    <w:rsid w:val="00F76790"/>
    <w:rsid w:val="00F96D35"/>
    <w:rsid w:val="00FA73E0"/>
    <w:rsid w:val="00FB2D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Laurel:Downloads:TS010297440.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A67F835135C2B419B931498546DBCB1"/>
        <w:category>
          <w:name w:val="General"/>
          <w:gallery w:val="placeholder"/>
        </w:category>
        <w:types>
          <w:type w:val="bbPlcHdr"/>
        </w:types>
        <w:behaviors>
          <w:behavior w:val="content"/>
        </w:behaviors>
        <w:guid w:val="{2C4654C8-BCC1-6646-BCDC-03CB400FFCD6}"/>
      </w:docPartPr>
      <w:docPartBody>
        <w:p w:rsidR="00000000" w:rsidRDefault="00A91AC7">
          <w:pPr>
            <w:pStyle w:val="AA67F835135C2B419B931498546DBCB1"/>
          </w:pPr>
          <w:r w:rsidRPr="0036184C">
            <w:rPr>
              <w:color w:val="92CDDC" w:themeColor="accent5" w:themeTint="99"/>
            </w:rPr>
            <w:t>[                ]</w:t>
          </w:r>
        </w:p>
      </w:docPartBody>
    </w:docPart>
    <w:docPart>
      <w:docPartPr>
        <w:name w:val="7E40BF7982943E45A3D52F867F10F197"/>
        <w:category>
          <w:name w:val="General"/>
          <w:gallery w:val="placeholder"/>
        </w:category>
        <w:types>
          <w:type w:val="bbPlcHdr"/>
        </w:types>
        <w:behaviors>
          <w:behavior w:val="content"/>
        </w:behaviors>
        <w:guid w:val="{1CF2FC2B-4DFC-744C-B031-335A5EF9ABC0}"/>
      </w:docPartPr>
      <w:docPartBody>
        <w:p w:rsidR="00000000" w:rsidRDefault="00104C2A">
          <w:pPr>
            <w:pStyle w:val="7E40BF7982943E45A3D52F867F10F197"/>
          </w:pPr>
          <w:r w:rsidRPr="009E077F">
            <w:rPr>
              <w:rStyle w:val="PlaceholderText"/>
            </w:rPr>
            <w:t>Click here to enter a date.</w:t>
          </w:r>
        </w:p>
      </w:docPartBody>
    </w:docPart>
    <w:docPart>
      <w:docPartPr>
        <w:name w:val="AF352383A834A2488FE0AB9F950F464E"/>
        <w:category>
          <w:name w:val="General"/>
          <w:gallery w:val="placeholder"/>
        </w:category>
        <w:types>
          <w:type w:val="bbPlcHdr"/>
        </w:types>
        <w:behaviors>
          <w:behavior w:val="content"/>
        </w:behaviors>
        <w:guid w:val="{197DFA66-8902-8644-AF4F-72F8D34D412D}"/>
      </w:docPartPr>
      <w:docPartBody>
        <w:p w:rsidR="00000000" w:rsidRDefault="00104C2A">
          <w:pPr>
            <w:pStyle w:val="AF352383A834A2488FE0AB9F950F464E"/>
          </w:pPr>
          <w:r w:rsidRPr="0036184C">
            <w:t>[</w:t>
          </w:r>
          <w:r>
            <w:t>Address</w:t>
          </w:r>
          <w:r w:rsidRPr="0036184C">
            <w:t>]</w:t>
          </w:r>
        </w:p>
      </w:docPartBody>
    </w:docPart>
    <w:docPart>
      <w:docPartPr>
        <w:name w:val="DE3D15B67B178446A4F88CDABCA7FFD0"/>
        <w:category>
          <w:name w:val="General"/>
          <w:gallery w:val="placeholder"/>
        </w:category>
        <w:types>
          <w:type w:val="bbPlcHdr"/>
        </w:types>
        <w:behaviors>
          <w:behavior w:val="content"/>
        </w:behaviors>
        <w:guid w:val="{CAFBB8BF-C1DD-6F46-A4EF-797F1090CFB0}"/>
      </w:docPartPr>
      <w:docPartBody>
        <w:p w:rsidR="00000000" w:rsidRDefault="00104C2A">
          <w:pPr>
            <w:pStyle w:val="DE3D15B67B178446A4F88CDABCA7FFD0"/>
          </w:pPr>
          <w:r w:rsidRPr="0036184C">
            <w:t>[</w:t>
          </w:r>
          <w:r>
            <w:t>Name</w:t>
          </w:r>
          <w:r w:rsidRPr="0036184C">
            <w:t>]</w:t>
          </w:r>
        </w:p>
      </w:docPartBody>
    </w:docPart>
    <w:docPart>
      <w:docPartPr>
        <w:name w:val="1E5521E1A5D4B3488F12E9555E750637"/>
        <w:category>
          <w:name w:val="General"/>
          <w:gallery w:val="placeholder"/>
        </w:category>
        <w:types>
          <w:type w:val="bbPlcHdr"/>
        </w:types>
        <w:behaviors>
          <w:behavior w:val="content"/>
        </w:behaviors>
        <w:guid w:val="{B8071002-981B-2340-B2CA-26F185C7DAFC}"/>
      </w:docPartPr>
      <w:docPartBody>
        <w:p w:rsidR="00000000" w:rsidRDefault="00104C2A">
          <w:pPr>
            <w:pStyle w:val="1E5521E1A5D4B3488F12E9555E750637"/>
          </w:pPr>
          <w:r>
            <w:t>[Phone]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pPr>
      <w:spacing w:after="120"/>
      <w:outlineLvl w:val="1"/>
    </w:pPr>
    <w:rPr>
      <w:rFonts w:eastAsiaTheme="minorHAnsi"/>
      <w:color w:val="92CDDC" w:themeColor="accent5" w:themeTint="99"/>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A67F835135C2B419B931498546DBCB1">
    <w:name w:val="AA67F835135C2B419B931498546DBCB1"/>
  </w:style>
  <w:style w:type="character" w:styleId="PlaceholderText">
    <w:name w:val="Placeholder Text"/>
    <w:basedOn w:val="DefaultParagraphFont"/>
    <w:uiPriority w:val="99"/>
    <w:semiHidden/>
    <w:rPr>
      <w:color w:val="808080"/>
    </w:rPr>
  </w:style>
  <w:style w:type="paragraph" w:customStyle="1" w:styleId="7E40BF7982943E45A3D52F867F10F197">
    <w:name w:val="7E40BF7982943E45A3D52F867F10F197"/>
  </w:style>
  <w:style w:type="paragraph" w:customStyle="1" w:styleId="AF352383A834A2488FE0AB9F950F464E">
    <w:name w:val="AF352383A834A2488FE0AB9F950F464E"/>
  </w:style>
  <w:style w:type="paragraph" w:customStyle="1" w:styleId="DE3D15B67B178446A4F88CDABCA7FFD0">
    <w:name w:val="DE3D15B67B178446A4F88CDABCA7FFD0"/>
  </w:style>
  <w:style w:type="paragraph" w:customStyle="1" w:styleId="1E5521E1A5D4B3488F12E9555E750637">
    <w:name w:val="1E5521E1A5D4B3488F12E9555E750637"/>
  </w:style>
  <w:style w:type="paragraph" w:customStyle="1" w:styleId="FD0A3F3103683141BF0EA5185A8CBE1A">
    <w:name w:val="FD0A3F3103683141BF0EA5185A8CBE1A"/>
  </w:style>
  <w:style w:type="paragraph" w:customStyle="1" w:styleId="E102E7F83AAED142AB80F5105AD93F45">
    <w:name w:val="E102E7F83AAED142AB80F5105AD93F45"/>
  </w:style>
  <w:style w:type="paragraph" w:customStyle="1" w:styleId="88E4D5059928BF459FE1B183DAEF62FF">
    <w:name w:val="88E4D5059928BF459FE1B183DAEF62FF"/>
  </w:style>
  <w:style w:type="paragraph" w:customStyle="1" w:styleId="7581C3F9267218448B0FD43F43AE2F81">
    <w:name w:val="7581C3F9267218448B0FD43F43AE2F81"/>
  </w:style>
  <w:style w:type="paragraph" w:styleId="Title">
    <w:name w:val="Title"/>
    <w:basedOn w:val="Normal"/>
    <w:next w:val="Normal"/>
    <w:link w:val="TitleChar"/>
    <w:uiPriority w:val="10"/>
    <w:qFormat/>
    <w:pPr>
      <w:spacing w:before="120" w:after="120"/>
    </w:pPr>
    <w:rPr>
      <w:rFonts w:eastAsiaTheme="minorHAnsi"/>
      <w:color w:val="92CDDC" w:themeColor="accent5" w:themeTint="99"/>
      <w:sz w:val="22"/>
      <w:szCs w:val="22"/>
      <w:lang w:eastAsia="en-US"/>
    </w:rPr>
  </w:style>
  <w:style w:type="character" w:customStyle="1" w:styleId="TitleChar">
    <w:name w:val="Title Char"/>
    <w:basedOn w:val="DefaultParagraphFont"/>
    <w:link w:val="Title"/>
    <w:uiPriority w:val="10"/>
    <w:rPr>
      <w:rFonts w:eastAsiaTheme="minorHAnsi"/>
      <w:color w:val="92CDDC" w:themeColor="accent5" w:themeTint="99"/>
      <w:sz w:val="22"/>
      <w:szCs w:val="22"/>
      <w:lang w:eastAsia="en-US"/>
    </w:rPr>
  </w:style>
  <w:style w:type="paragraph" w:customStyle="1" w:styleId="26CF8E744899C74FA58D5777DE2AB0AD">
    <w:name w:val="26CF8E744899C74FA58D5777DE2AB0AD"/>
  </w:style>
  <w:style w:type="paragraph" w:customStyle="1" w:styleId="AB148C4AE612194292B0E797865C4A10">
    <w:name w:val="AB148C4AE612194292B0E797865C4A10"/>
  </w:style>
  <w:style w:type="character" w:customStyle="1" w:styleId="Heading2Char">
    <w:name w:val="Heading 2 Char"/>
    <w:basedOn w:val="DefaultParagraphFont"/>
    <w:link w:val="Heading2"/>
    <w:uiPriority w:val="9"/>
    <w:rPr>
      <w:rFonts w:eastAsiaTheme="minorHAnsi"/>
      <w:color w:val="92CDDC" w:themeColor="accent5" w:themeTint="99"/>
      <w:sz w:val="28"/>
      <w:szCs w:val="28"/>
      <w:lang w:eastAsia="en-US"/>
    </w:rPr>
  </w:style>
  <w:style w:type="paragraph" w:customStyle="1" w:styleId="800A314227EE99459776DD41EAED6962">
    <w:name w:val="800A314227EE99459776DD41EAED6962"/>
  </w:style>
  <w:style w:type="paragraph" w:customStyle="1" w:styleId="7D5D4E129B21D349BE076855FD05B550">
    <w:name w:val="7D5D4E129B21D349BE076855FD05B550"/>
  </w:style>
  <w:style w:type="paragraph" w:customStyle="1" w:styleId="40B3DF4C7E9FAE43B7E8DA3961CC2FDF">
    <w:name w:val="40B3DF4C7E9FAE43B7E8DA3961CC2FDF"/>
  </w:style>
  <w:style w:type="paragraph" w:customStyle="1" w:styleId="E006E9B2614CFF4F8F892708B3E3C580">
    <w:name w:val="E006E9B2614CFF4F8F892708B3E3C580"/>
  </w:style>
  <w:style w:type="paragraph" w:customStyle="1" w:styleId="0673DE99E6EC284794652F77554295F2">
    <w:name w:val="0673DE99E6EC284794652F77554295F2"/>
  </w:style>
  <w:style w:type="paragraph" w:customStyle="1" w:styleId="D1F0F4121A0045438F537AC659F3F228">
    <w:name w:val="D1F0F4121A0045438F537AC659F3F228"/>
  </w:style>
  <w:style w:type="paragraph" w:customStyle="1" w:styleId="1A17275B18D0FE43A779ACBD9A4987A9">
    <w:name w:val="1A17275B18D0FE43A779ACBD9A4987A9"/>
  </w:style>
  <w:style w:type="paragraph" w:customStyle="1" w:styleId="174406076DF3F64DB3EF5F181B294331">
    <w:name w:val="174406076DF3F64DB3EF5F181B294331"/>
  </w:style>
  <w:style w:type="paragraph" w:customStyle="1" w:styleId="155EBAFB5730B0469F89AF4F5F5BF510">
    <w:name w:val="155EBAFB5730B0469F89AF4F5F5BF510"/>
  </w:style>
  <w:style w:type="paragraph" w:customStyle="1" w:styleId="B2DC6853CB2B9242B65CA46AFD5A83B7">
    <w:name w:val="B2DC6853CB2B9242B65CA46AFD5A83B7"/>
  </w:style>
  <w:style w:type="paragraph" w:customStyle="1" w:styleId="B58AC81C01454B428CA34F6E35C7EEC3">
    <w:name w:val="B58AC81C01454B428CA34F6E35C7EEC3"/>
  </w:style>
  <w:style w:type="paragraph" w:customStyle="1" w:styleId="F0E21F2898001C40888DAF3342ED3592">
    <w:name w:val="F0E21F2898001C40888DAF3342ED3592"/>
  </w:style>
  <w:style w:type="paragraph" w:customStyle="1" w:styleId="602FDAD71276414CAD54067615249EEC">
    <w:name w:val="602FDAD71276414CAD54067615249EEC"/>
  </w:style>
  <w:style w:type="paragraph" w:customStyle="1" w:styleId="FB677126861C734E9CCF1B26F9E08C2C">
    <w:name w:val="FB677126861C734E9CCF1B26F9E08C2C"/>
  </w:style>
  <w:style w:type="paragraph" w:customStyle="1" w:styleId="E15A61627D340448802698DD123C81B0">
    <w:name w:val="E15A61627D340448802698DD123C81B0"/>
  </w:style>
  <w:style w:type="paragraph" w:customStyle="1" w:styleId="10BBE3BDC174C94D9D95C3E97A9D504C">
    <w:name w:val="10BBE3BDC174C94D9D95C3E97A9D504C"/>
  </w:style>
  <w:style w:type="paragraph" w:customStyle="1" w:styleId="3414903FA63FD24BB52F53E1956E3909">
    <w:name w:val="3414903FA63FD24BB52F53E1956E3909"/>
  </w:style>
  <w:style w:type="paragraph" w:customStyle="1" w:styleId="1DA9F5D076CD664B82D00E1704DB76BB">
    <w:name w:val="1DA9F5D076CD664B82D00E1704DB76BB"/>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pPr>
      <w:spacing w:after="120"/>
      <w:outlineLvl w:val="1"/>
    </w:pPr>
    <w:rPr>
      <w:rFonts w:eastAsiaTheme="minorHAnsi"/>
      <w:color w:val="92CDDC" w:themeColor="accent5" w:themeTint="99"/>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A67F835135C2B419B931498546DBCB1">
    <w:name w:val="AA67F835135C2B419B931498546DBCB1"/>
  </w:style>
  <w:style w:type="character" w:styleId="PlaceholderText">
    <w:name w:val="Placeholder Text"/>
    <w:basedOn w:val="DefaultParagraphFont"/>
    <w:uiPriority w:val="99"/>
    <w:semiHidden/>
    <w:rPr>
      <w:color w:val="808080"/>
    </w:rPr>
  </w:style>
  <w:style w:type="paragraph" w:customStyle="1" w:styleId="7E40BF7982943E45A3D52F867F10F197">
    <w:name w:val="7E40BF7982943E45A3D52F867F10F197"/>
  </w:style>
  <w:style w:type="paragraph" w:customStyle="1" w:styleId="AF352383A834A2488FE0AB9F950F464E">
    <w:name w:val="AF352383A834A2488FE0AB9F950F464E"/>
  </w:style>
  <w:style w:type="paragraph" w:customStyle="1" w:styleId="DE3D15B67B178446A4F88CDABCA7FFD0">
    <w:name w:val="DE3D15B67B178446A4F88CDABCA7FFD0"/>
  </w:style>
  <w:style w:type="paragraph" w:customStyle="1" w:styleId="1E5521E1A5D4B3488F12E9555E750637">
    <w:name w:val="1E5521E1A5D4B3488F12E9555E750637"/>
  </w:style>
  <w:style w:type="paragraph" w:customStyle="1" w:styleId="FD0A3F3103683141BF0EA5185A8CBE1A">
    <w:name w:val="FD0A3F3103683141BF0EA5185A8CBE1A"/>
  </w:style>
  <w:style w:type="paragraph" w:customStyle="1" w:styleId="E102E7F83AAED142AB80F5105AD93F45">
    <w:name w:val="E102E7F83AAED142AB80F5105AD93F45"/>
  </w:style>
  <w:style w:type="paragraph" w:customStyle="1" w:styleId="88E4D5059928BF459FE1B183DAEF62FF">
    <w:name w:val="88E4D5059928BF459FE1B183DAEF62FF"/>
  </w:style>
  <w:style w:type="paragraph" w:customStyle="1" w:styleId="7581C3F9267218448B0FD43F43AE2F81">
    <w:name w:val="7581C3F9267218448B0FD43F43AE2F81"/>
  </w:style>
  <w:style w:type="paragraph" w:styleId="Title">
    <w:name w:val="Title"/>
    <w:basedOn w:val="Normal"/>
    <w:next w:val="Normal"/>
    <w:link w:val="TitleChar"/>
    <w:uiPriority w:val="10"/>
    <w:qFormat/>
    <w:pPr>
      <w:spacing w:before="120" w:after="120"/>
    </w:pPr>
    <w:rPr>
      <w:rFonts w:eastAsiaTheme="minorHAnsi"/>
      <w:color w:val="92CDDC" w:themeColor="accent5" w:themeTint="99"/>
      <w:sz w:val="22"/>
      <w:szCs w:val="22"/>
      <w:lang w:eastAsia="en-US"/>
    </w:rPr>
  </w:style>
  <w:style w:type="character" w:customStyle="1" w:styleId="TitleChar">
    <w:name w:val="Title Char"/>
    <w:basedOn w:val="DefaultParagraphFont"/>
    <w:link w:val="Title"/>
    <w:uiPriority w:val="10"/>
    <w:rPr>
      <w:rFonts w:eastAsiaTheme="minorHAnsi"/>
      <w:color w:val="92CDDC" w:themeColor="accent5" w:themeTint="99"/>
      <w:sz w:val="22"/>
      <w:szCs w:val="22"/>
      <w:lang w:eastAsia="en-US"/>
    </w:rPr>
  </w:style>
  <w:style w:type="paragraph" w:customStyle="1" w:styleId="26CF8E744899C74FA58D5777DE2AB0AD">
    <w:name w:val="26CF8E744899C74FA58D5777DE2AB0AD"/>
  </w:style>
  <w:style w:type="paragraph" w:customStyle="1" w:styleId="AB148C4AE612194292B0E797865C4A10">
    <w:name w:val="AB148C4AE612194292B0E797865C4A10"/>
  </w:style>
  <w:style w:type="character" w:customStyle="1" w:styleId="Heading2Char">
    <w:name w:val="Heading 2 Char"/>
    <w:basedOn w:val="DefaultParagraphFont"/>
    <w:link w:val="Heading2"/>
    <w:uiPriority w:val="9"/>
    <w:rPr>
      <w:rFonts w:eastAsiaTheme="minorHAnsi"/>
      <w:color w:val="92CDDC" w:themeColor="accent5" w:themeTint="99"/>
      <w:sz w:val="28"/>
      <w:szCs w:val="28"/>
      <w:lang w:eastAsia="en-US"/>
    </w:rPr>
  </w:style>
  <w:style w:type="paragraph" w:customStyle="1" w:styleId="800A314227EE99459776DD41EAED6962">
    <w:name w:val="800A314227EE99459776DD41EAED6962"/>
  </w:style>
  <w:style w:type="paragraph" w:customStyle="1" w:styleId="7D5D4E129B21D349BE076855FD05B550">
    <w:name w:val="7D5D4E129B21D349BE076855FD05B550"/>
  </w:style>
  <w:style w:type="paragraph" w:customStyle="1" w:styleId="40B3DF4C7E9FAE43B7E8DA3961CC2FDF">
    <w:name w:val="40B3DF4C7E9FAE43B7E8DA3961CC2FDF"/>
  </w:style>
  <w:style w:type="paragraph" w:customStyle="1" w:styleId="E006E9B2614CFF4F8F892708B3E3C580">
    <w:name w:val="E006E9B2614CFF4F8F892708B3E3C580"/>
  </w:style>
  <w:style w:type="paragraph" w:customStyle="1" w:styleId="0673DE99E6EC284794652F77554295F2">
    <w:name w:val="0673DE99E6EC284794652F77554295F2"/>
  </w:style>
  <w:style w:type="paragraph" w:customStyle="1" w:styleId="D1F0F4121A0045438F537AC659F3F228">
    <w:name w:val="D1F0F4121A0045438F537AC659F3F228"/>
  </w:style>
  <w:style w:type="paragraph" w:customStyle="1" w:styleId="1A17275B18D0FE43A779ACBD9A4987A9">
    <w:name w:val="1A17275B18D0FE43A779ACBD9A4987A9"/>
  </w:style>
  <w:style w:type="paragraph" w:customStyle="1" w:styleId="174406076DF3F64DB3EF5F181B294331">
    <w:name w:val="174406076DF3F64DB3EF5F181B294331"/>
  </w:style>
  <w:style w:type="paragraph" w:customStyle="1" w:styleId="155EBAFB5730B0469F89AF4F5F5BF510">
    <w:name w:val="155EBAFB5730B0469F89AF4F5F5BF510"/>
  </w:style>
  <w:style w:type="paragraph" w:customStyle="1" w:styleId="B2DC6853CB2B9242B65CA46AFD5A83B7">
    <w:name w:val="B2DC6853CB2B9242B65CA46AFD5A83B7"/>
  </w:style>
  <w:style w:type="paragraph" w:customStyle="1" w:styleId="B58AC81C01454B428CA34F6E35C7EEC3">
    <w:name w:val="B58AC81C01454B428CA34F6E35C7EEC3"/>
  </w:style>
  <w:style w:type="paragraph" w:customStyle="1" w:styleId="F0E21F2898001C40888DAF3342ED3592">
    <w:name w:val="F0E21F2898001C40888DAF3342ED3592"/>
  </w:style>
  <w:style w:type="paragraph" w:customStyle="1" w:styleId="602FDAD71276414CAD54067615249EEC">
    <w:name w:val="602FDAD71276414CAD54067615249EEC"/>
  </w:style>
  <w:style w:type="paragraph" w:customStyle="1" w:styleId="FB677126861C734E9CCF1B26F9E08C2C">
    <w:name w:val="FB677126861C734E9CCF1B26F9E08C2C"/>
  </w:style>
  <w:style w:type="paragraph" w:customStyle="1" w:styleId="E15A61627D340448802698DD123C81B0">
    <w:name w:val="E15A61627D340448802698DD123C81B0"/>
  </w:style>
  <w:style w:type="paragraph" w:customStyle="1" w:styleId="10BBE3BDC174C94D9D95C3E97A9D504C">
    <w:name w:val="10BBE3BDC174C94D9D95C3E97A9D504C"/>
  </w:style>
  <w:style w:type="paragraph" w:customStyle="1" w:styleId="3414903FA63FD24BB52F53E1956E3909">
    <w:name w:val="3414903FA63FD24BB52F53E1956E3909"/>
  </w:style>
  <w:style w:type="paragraph" w:customStyle="1" w:styleId="1DA9F5D076CD664B82D00E1704DB76BB">
    <w:name w:val="1DA9F5D076CD664B82D00E1704DB76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96286BBE-B72D-6B42-BB77-7A597B394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TS010297440.dotx</Template>
  <TotalTime>0</TotalTime>
  <Pages>1</Pages>
  <Words>2</Words>
  <Characters>12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Laurel Yan</dc:creator>
  <cp:keywords/>
  <cp:lastModifiedBy>Laurel Yan</cp:lastModifiedBy>
  <cp:revision>1</cp:revision>
  <dcterms:created xsi:type="dcterms:W3CDTF">2014-02-24T06:32:00Z</dcterms:created>
  <dcterms:modified xsi:type="dcterms:W3CDTF">2014-02-24T06:32:00Z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