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9F" w:rsidRDefault="001B78F6">
      <w:pPr>
        <w:pStyle w:val="Title"/>
      </w:pPr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73025" distR="73025" simplePos="0" relativeHeight="251671039" behindDoc="1" locked="0" layoutInCell="1" allowOverlap="1">
                <wp:simplePos x="0" y="0"/>
                <wp:positionH relativeFrom="margin">
                  <wp:posOffset>1794510</wp:posOffset>
                </wp:positionH>
                <wp:positionV relativeFrom="page">
                  <wp:posOffset>1186815</wp:posOffset>
                </wp:positionV>
                <wp:extent cx="4169664" cy="1371600"/>
                <wp:effectExtent l="0" t="19050" r="40640" b="38100"/>
                <wp:wrapTight wrapText="bothSides">
                  <wp:wrapPolygon edited="0">
                    <wp:start x="20429" y="-300"/>
                    <wp:lineTo x="1086" y="3900"/>
                    <wp:lineTo x="0" y="4800"/>
                    <wp:lineTo x="0" y="12000"/>
                    <wp:lineTo x="790" y="14400"/>
                    <wp:lineTo x="99" y="17700"/>
                    <wp:lineTo x="395" y="18300"/>
                    <wp:lineTo x="4737" y="19200"/>
                    <wp:lineTo x="4638" y="21900"/>
                    <wp:lineTo x="5329" y="21900"/>
                    <wp:lineTo x="5724" y="19200"/>
                    <wp:lineTo x="7402" y="19200"/>
                    <wp:lineTo x="20034" y="15000"/>
                    <wp:lineTo x="20034" y="14400"/>
                    <wp:lineTo x="21712" y="11700"/>
                    <wp:lineTo x="21712" y="8400"/>
                    <wp:lineTo x="21120" y="4200"/>
                    <wp:lineTo x="21120" y="600"/>
                    <wp:lineTo x="21021" y="-300"/>
                    <wp:lineTo x="20429" y="-300"/>
                  </wp:wrapPolygon>
                </wp:wrapTight>
                <wp:docPr id="1" name="Group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69664" cy="1371600"/>
                          <a:chOff x="0" y="0"/>
                          <a:chExt cx="4056063" cy="1330325"/>
                        </a:xfrm>
                      </wpg:grpSpPr>
                      <wps:wsp>
                        <wps:cNvPr id="2" name="Freeform 2"/>
                        <wps:cNvSpPr>
                          <a:spLocks/>
                        </wps:cNvSpPr>
                        <wps:spPr bwMode="auto">
                          <a:xfrm>
                            <a:off x="1474788" y="403225"/>
                            <a:ext cx="111125" cy="107950"/>
                          </a:xfrm>
                          <a:custGeom>
                            <a:avLst/>
                            <a:gdLst>
                              <a:gd name="T0" fmla="*/ 81 w 141"/>
                              <a:gd name="T1" fmla="*/ 0 h 135"/>
                              <a:gd name="T2" fmla="*/ 99 w 141"/>
                              <a:gd name="T3" fmla="*/ 2 h 135"/>
                              <a:gd name="T4" fmla="*/ 115 w 141"/>
                              <a:gd name="T5" fmla="*/ 7 h 135"/>
                              <a:gd name="T6" fmla="*/ 127 w 141"/>
                              <a:gd name="T7" fmla="*/ 16 h 135"/>
                              <a:gd name="T8" fmla="*/ 137 w 141"/>
                              <a:gd name="T9" fmla="*/ 30 h 135"/>
                              <a:gd name="T10" fmla="*/ 141 w 141"/>
                              <a:gd name="T11" fmla="*/ 49 h 135"/>
                              <a:gd name="T12" fmla="*/ 140 w 141"/>
                              <a:gd name="T13" fmla="*/ 69 h 135"/>
                              <a:gd name="T14" fmla="*/ 132 w 141"/>
                              <a:gd name="T15" fmla="*/ 87 h 135"/>
                              <a:gd name="T16" fmla="*/ 120 w 141"/>
                              <a:gd name="T17" fmla="*/ 104 h 135"/>
                              <a:gd name="T18" fmla="*/ 104 w 141"/>
                              <a:gd name="T19" fmla="*/ 120 h 135"/>
                              <a:gd name="T20" fmla="*/ 84 w 141"/>
                              <a:gd name="T21" fmla="*/ 131 h 135"/>
                              <a:gd name="T22" fmla="*/ 62 w 141"/>
                              <a:gd name="T23" fmla="*/ 135 h 135"/>
                              <a:gd name="T24" fmla="*/ 44 w 141"/>
                              <a:gd name="T25" fmla="*/ 134 h 135"/>
                              <a:gd name="T26" fmla="*/ 26 w 141"/>
                              <a:gd name="T27" fmla="*/ 128 h 135"/>
                              <a:gd name="T28" fmla="*/ 14 w 141"/>
                              <a:gd name="T29" fmla="*/ 118 h 135"/>
                              <a:gd name="T30" fmla="*/ 5 w 141"/>
                              <a:gd name="T31" fmla="*/ 104 h 135"/>
                              <a:gd name="T32" fmla="*/ 0 w 141"/>
                              <a:gd name="T33" fmla="*/ 87 h 135"/>
                              <a:gd name="T34" fmla="*/ 3 w 141"/>
                              <a:gd name="T35" fmla="*/ 62 h 135"/>
                              <a:gd name="T36" fmla="*/ 16 w 141"/>
                              <a:gd name="T37" fmla="*/ 41 h 135"/>
                              <a:gd name="T38" fmla="*/ 33 w 141"/>
                              <a:gd name="T39" fmla="*/ 21 h 135"/>
                              <a:gd name="T40" fmla="*/ 56 w 141"/>
                              <a:gd name="T41" fmla="*/ 7 h 135"/>
                              <a:gd name="T42" fmla="*/ 81 w 141"/>
                              <a:gd name="T4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1" h="135">
                                <a:moveTo>
                                  <a:pt x="81" y="0"/>
                                </a:moveTo>
                                <a:lnTo>
                                  <a:pt x="99" y="2"/>
                                </a:lnTo>
                                <a:lnTo>
                                  <a:pt x="115" y="7"/>
                                </a:lnTo>
                                <a:lnTo>
                                  <a:pt x="127" y="16"/>
                                </a:lnTo>
                                <a:lnTo>
                                  <a:pt x="137" y="30"/>
                                </a:lnTo>
                                <a:lnTo>
                                  <a:pt x="141" y="49"/>
                                </a:lnTo>
                                <a:lnTo>
                                  <a:pt x="140" y="69"/>
                                </a:lnTo>
                                <a:lnTo>
                                  <a:pt x="132" y="87"/>
                                </a:lnTo>
                                <a:lnTo>
                                  <a:pt x="120" y="104"/>
                                </a:lnTo>
                                <a:lnTo>
                                  <a:pt x="104" y="120"/>
                                </a:lnTo>
                                <a:lnTo>
                                  <a:pt x="84" y="131"/>
                                </a:lnTo>
                                <a:lnTo>
                                  <a:pt x="62" y="135"/>
                                </a:lnTo>
                                <a:lnTo>
                                  <a:pt x="44" y="134"/>
                                </a:lnTo>
                                <a:lnTo>
                                  <a:pt x="26" y="128"/>
                                </a:lnTo>
                                <a:lnTo>
                                  <a:pt x="14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87"/>
                                </a:lnTo>
                                <a:lnTo>
                                  <a:pt x="3" y="62"/>
                                </a:lnTo>
                                <a:lnTo>
                                  <a:pt x="16" y="41"/>
                                </a:lnTo>
                                <a:lnTo>
                                  <a:pt x="33" y="21"/>
                                </a:lnTo>
                                <a:lnTo>
                                  <a:pt x="56" y="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514600" y="325438"/>
                            <a:ext cx="111125" cy="106363"/>
                          </a:xfrm>
                          <a:custGeom>
                            <a:avLst/>
                            <a:gdLst>
                              <a:gd name="T0" fmla="*/ 79 w 141"/>
                              <a:gd name="T1" fmla="*/ 0 h 135"/>
                              <a:gd name="T2" fmla="*/ 97 w 141"/>
                              <a:gd name="T3" fmla="*/ 2 h 135"/>
                              <a:gd name="T4" fmla="*/ 114 w 141"/>
                              <a:gd name="T5" fmla="*/ 6 h 135"/>
                              <a:gd name="T6" fmla="*/ 127 w 141"/>
                              <a:gd name="T7" fmla="*/ 17 h 135"/>
                              <a:gd name="T8" fmla="*/ 136 w 141"/>
                              <a:gd name="T9" fmla="*/ 31 h 135"/>
                              <a:gd name="T10" fmla="*/ 141 w 141"/>
                              <a:gd name="T11" fmla="*/ 48 h 135"/>
                              <a:gd name="T12" fmla="*/ 138 w 141"/>
                              <a:gd name="T13" fmla="*/ 71 h 135"/>
                              <a:gd name="T14" fmla="*/ 127 w 141"/>
                              <a:gd name="T15" fmla="*/ 95 h 135"/>
                              <a:gd name="T16" fmla="*/ 110 w 141"/>
                              <a:gd name="T17" fmla="*/ 113 h 135"/>
                              <a:gd name="T18" fmla="*/ 87 w 141"/>
                              <a:gd name="T19" fmla="*/ 129 h 135"/>
                              <a:gd name="T20" fmla="*/ 60 w 141"/>
                              <a:gd name="T21" fmla="*/ 135 h 135"/>
                              <a:gd name="T22" fmla="*/ 41 w 141"/>
                              <a:gd name="T23" fmla="*/ 134 h 135"/>
                              <a:gd name="T24" fmla="*/ 26 w 141"/>
                              <a:gd name="T25" fmla="*/ 127 h 135"/>
                              <a:gd name="T26" fmla="*/ 14 w 141"/>
                              <a:gd name="T27" fmla="*/ 118 h 135"/>
                              <a:gd name="T28" fmla="*/ 4 w 141"/>
                              <a:gd name="T29" fmla="*/ 104 h 135"/>
                              <a:gd name="T30" fmla="*/ 0 w 141"/>
                              <a:gd name="T31" fmla="*/ 87 h 135"/>
                              <a:gd name="T32" fmla="*/ 3 w 141"/>
                              <a:gd name="T33" fmla="*/ 64 h 135"/>
                              <a:gd name="T34" fmla="*/ 14 w 141"/>
                              <a:gd name="T35" fmla="*/ 40 h 135"/>
                              <a:gd name="T36" fmla="*/ 31 w 141"/>
                              <a:gd name="T37" fmla="*/ 22 h 135"/>
                              <a:gd name="T38" fmla="*/ 52 w 141"/>
                              <a:gd name="T39" fmla="*/ 8 h 135"/>
                              <a:gd name="T40" fmla="*/ 79 w 141"/>
                              <a:gd name="T4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" h="135">
                                <a:moveTo>
                                  <a:pt x="79" y="0"/>
                                </a:moveTo>
                                <a:lnTo>
                                  <a:pt x="97" y="2"/>
                                </a:lnTo>
                                <a:lnTo>
                                  <a:pt x="114" y="6"/>
                                </a:lnTo>
                                <a:lnTo>
                                  <a:pt x="127" y="17"/>
                                </a:lnTo>
                                <a:lnTo>
                                  <a:pt x="136" y="31"/>
                                </a:lnTo>
                                <a:lnTo>
                                  <a:pt x="141" y="48"/>
                                </a:lnTo>
                                <a:lnTo>
                                  <a:pt x="138" y="71"/>
                                </a:lnTo>
                                <a:lnTo>
                                  <a:pt x="127" y="95"/>
                                </a:lnTo>
                                <a:lnTo>
                                  <a:pt x="110" y="113"/>
                                </a:lnTo>
                                <a:lnTo>
                                  <a:pt x="87" y="129"/>
                                </a:lnTo>
                                <a:lnTo>
                                  <a:pt x="60" y="135"/>
                                </a:lnTo>
                                <a:lnTo>
                                  <a:pt x="41" y="134"/>
                                </a:lnTo>
                                <a:lnTo>
                                  <a:pt x="26" y="127"/>
                                </a:lnTo>
                                <a:lnTo>
                                  <a:pt x="14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87"/>
                                </a:lnTo>
                                <a:lnTo>
                                  <a:pt x="3" y="64"/>
                                </a:lnTo>
                                <a:lnTo>
                                  <a:pt x="14" y="40"/>
                                </a:lnTo>
                                <a:lnTo>
                                  <a:pt x="31" y="22"/>
                                </a:lnTo>
                                <a:lnTo>
                                  <a:pt x="52" y="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4056063" cy="1330325"/>
                            <a:chOff x="0" y="0"/>
                            <a:chExt cx="4056063" cy="1330325"/>
                          </a:xfrm>
                        </wpg:grpSpPr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0" y="263525"/>
                              <a:ext cx="438150" cy="836613"/>
                            </a:xfrm>
                            <a:custGeom>
                              <a:avLst/>
                              <a:gdLst>
                                <a:gd name="T0" fmla="*/ 537 w 553"/>
                                <a:gd name="T1" fmla="*/ 1 h 1053"/>
                                <a:gd name="T2" fmla="*/ 553 w 553"/>
                                <a:gd name="T3" fmla="*/ 25 h 1053"/>
                                <a:gd name="T4" fmla="*/ 551 w 553"/>
                                <a:gd name="T5" fmla="*/ 40 h 1053"/>
                                <a:gd name="T6" fmla="*/ 547 w 553"/>
                                <a:gd name="T7" fmla="*/ 56 h 1053"/>
                                <a:gd name="T8" fmla="*/ 534 w 553"/>
                                <a:gd name="T9" fmla="*/ 102 h 1053"/>
                                <a:gd name="T10" fmla="*/ 516 w 553"/>
                                <a:gd name="T11" fmla="*/ 172 h 1053"/>
                                <a:gd name="T12" fmla="*/ 494 w 553"/>
                                <a:gd name="T13" fmla="*/ 261 h 1053"/>
                                <a:gd name="T14" fmla="*/ 467 w 553"/>
                                <a:gd name="T15" fmla="*/ 359 h 1053"/>
                                <a:gd name="T16" fmla="*/ 441 w 553"/>
                                <a:gd name="T17" fmla="*/ 463 h 1053"/>
                                <a:gd name="T18" fmla="*/ 413 w 553"/>
                                <a:gd name="T19" fmla="*/ 567 h 1053"/>
                                <a:gd name="T20" fmla="*/ 388 w 553"/>
                                <a:gd name="T21" fmla="*/ 663 h 1053"/>
                                <a:gd name="T22" fmla="*/ 366 w 553"/>
                                <a:gd name="T23" fmla="*/ 747 h 1053"/>
                                <a:gd name="T24" fmla="*/ 340 w 553"/>
                                <a:gd name="T25" fmla="*/ 837 h 1053"/>
                                <a:gd name="T26" fmla="*/ 297 w 553"/>
                                <a:gd name="T27" fmla="*/ 927 h 1053"/>
                                <a:gd name="T28" fmla="*/ 245 w 553"/>
                                <a:gd name="T29" fmla="*/ 989 h 1053"/>
                                <a:gd name="T30" fmla="*/ 189 w 553"/>
                                <a:gd name="T31" fmla="*/ 1028 h 1053"/>
                                <a:gd name="T32" fmla="*/ 134 w 553"/>
                                <a:gd name="T33" fmla="*/ 1048 h 1053"/>
                                <a:gd name="T34" fmla="*/ 96 w 553"/>
                                <a:gd name="T35" fmla="*/ 1053 h 1053"/>
                                <a:gd name="T36" fmla="*/ 81 w 553"/>
                                <a:gd name="T37" fmla="*/ 1046 h 1053"/>
                                <a:gd name="T38" fmla="*/ 79 w 553"/>
                                <a:gd name="T39" fmla="*/ 1031 h 1053"/>
                                <a:gd name="T40" fmla="*/ 99 w 553"/>
                                <a:gd name="T41" fmla="*/ 1015 h 1053"/>
                                <a:gd name="T42" fmla="*/ 141 w 553"/>
                                <a:gd name="T43" fmla="*/ 995 h 1053"/>
                                <a:gd name="T44" fmla="*/ 186 w 553"/>
                                <a:gd name="T45" fmla="*/ 950 h 1053"/>
                                <a:gd name="T46" fmla="*/ 219 w 553"/>
                                <a:gd name="T47" fmla="*/ 883 h 1053"/>
                                <a:gd name="T48" fmla="*/ 397 w 553"/>
                                <a:gd name="T49" fmla="*/ 95 h 1053"/>
                                <a:gd name="T50" fmla="*/ 329 w 553"/>
                                <a:gd name="T51" fmla="*/ 109 h 1053"/>
                                <a:gd name="T52" fmla="*/ 256 w 553"/>
                                <a:gd name="T53" fmla="*/ 138 h 1053"/>
                                <a:gd name="T54" fmla="*/ 188 w 553"/>
                                <a:gd name="T55" fmla="*/ 188 h 1053"/>
                                <a:gd name="T56" fmla="*/ 132 w 553"/>
                                <a:gd name="T57" fmla="*/ 265 h 1053"/>
                                <a:gd name="T58" fmla="*/ 101 w 553"/>
                                <a:gd name="T59" fmla="*/ 355 h 1053"/>
                                <a:gd name="T60" fmla="*/ 95 w 553"/>
                                <a:gd name="T61" fmla="*/ 442 h 1053"/>
                                <a:gd name="T62" fmla="*/ 112 w 553"/>
                                <a:gd name="T63" fmla="*/ 509 h 1053"/>
                                <a:gd name="T64" fmla="*/ 149 w 553"/>
                                <a:gd name="T65" fmla="*/ 556 h 1053"/>
                                <a:gd name="T66" fmla="*/ 196 w 553"/>
                                <a:gd name="T67" fmla="*/ 579 h 1053"/>
                                <a:gd name="T68" fmla="*/ 236 w 553"/>
                                <a:gd name="T69" fmla="*/ 582 h 1053"/>
                                <a:gd name="T70" fmla="*/ 252 w 553"/>
                                <a:gd name="T71" fmla="*/ 599 h 1053"/>
                                <a:gd name="T72" fmla="*/ 242 w 553"/>
                                <a:gd name="T73" fmla="*/ 619 h 1053"/>
                                <a:gd name="T74" fmla="*/ 211 w 553"/>
                                <a:gd name="T75" fmla="*/ 641 h 1053"/>
                                <a:gd name="T76" fmla="*/ 155 w 553"/>
                                <a:gd name="T77" fmla="*/ 655 h 1053"/>
                                <a:gd name="T78" fmla="*/ 90 w 553"/>
                                <a:gd name="T79" fmla="*/ 643 h 1053"/>
                                <a:gd name="T80" fmla="*/ 39 w 553"/>
                                <a:gd name="T81" fmla="*/ 601 h 1053"/>
                                <a:gd name="T82" fmla="*/ 8 w 553"/>
                                <a:gd name="T83" fmla="*/ 536 h 1053"/>
                                <a:gd name="T84" fmla="*/ 0 w 553"/>
                                <a:gd name="T85" fmla="*/ 455 h 1053"/>
                                <a:gd name="T86" fmla="*/ 20 w 553"/>
                                <a:gd name="T87" fmla="*/ 359 h 1053"/>
                                <a:gd name="T88" fmla="*/ 65 w 553"/>
                                <a:gd name="T89" fmla="*/ 259 h 1053"/>
                                <a:gd name="T90" fmla="*/ 140 w 553"/>
                                <a:gd name="T91" fmla="*/ 168 h 1053"/>
                                <a:gd name="T92" fmla="*/ 244 w 553"/>
                                <a:gd name="T93" fmla="*/ 88 h 1053"/>
                                <a:gd name="T94" fmla="*/ 357 w 553"/>
                                <a:gd name="T95" fmla="*/ 36 h 1053"/>
                                <a:gd name="T96" fmla="*/ 470 w 553"/>
                                <a:gd name="T97" fmla="*/ 6 h 10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3" h="1053">
                                  <a:moveTo>
                                    <a:pt x="523" y="0"/>
                                  </a:moveTo>
                                  <a:lnTo>
                                    <a:pt x="537" y="1"/>
                                  </a:lnTo>
                                  <a:lnTo>
                                    <a:pt x="548" y="11"/>
                                  </a:lnTo>
                                  <a:lnTo>
                                    <a:pt x="553" y="25"/>
                                  </a:lnTo>
                                  <a:lnTo>
                                    <a:pt x="553" y="33"/>
                                  </a:lnTo>
                                  <a:lnTo>
                                    <a:pt x="551" y="40"/>
                                  </a:lnTo>
                                  <a:lnTo>
                                    <a:pt x="550" y="43"/>
                                  </a:lnTo>
                                  <a:lnTo>
                                    <a:pt x="547" y="56"/>
                                  </a:lnTo>
                                  <a:lnTo>
                                    <a:pt x="542" y="76"/>
                                  </a:lnTo>
                                  <a:lnTo>
                                    <a:pt x="534" y="102"/>
                                  </a:lnTo>
                                  <a:lnTo>
                                    <a:pt x="526" y="135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05" y="214"/>
                                  </a:lnTo>
                                  <a:lnTo>
                                    <a:pt x="494" y="261"/>
                                  </a:lnTo>
                                  <a:lnTo>
                                    <a:pt x="481" y="309"/>
                                  </a:lnTo>
                                  <a:lnTo>
                                    <a:pt x="467" y="359"/>
                                  </a:lnTo>
                                  <a:lnTo>
                                    <a:pt x="453" y="411"/>
                                  </a:lnTo>
                                  <a:lnTo>
                                    <a:pt x="441" y="463"/>
                                  </a:lnTo>
                                  <a:lnTo>
                                    <a:pt x="427" y="515"/>
                                  </a:lnTo>
                                  <a:lnTo>
                                    <a:pt x="413" y="567"/>
                                  </a:lnTo>
                                  <a:lnTo>
                                    <a:pt x="401" y="616"/>
                                  </a:lnTo>
                                  <a:lnTo>
                                    <a:pt x="388" y="663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66" y="747"/>
                                  </a:lnTo>
                                  <a:lnTo>
                                    <a:pt x="357" y="782"/>
                                  </a:lnTo>
                                  <a:lnTo>
                                    <a:pt x="340" y="837"/>
                                  </a:lnTo>
                                  <a:lnTo>
                                    <a:pt x="320" y="885"/>
                                  </a:lnTo>
                                  <a:lnTo>
                                    <a:pt x="297" y="927"/>
                                  </a:lnTo>
                                  <a:lnTo>
                                    <a:pt x="272" y="961"/>
                                  </a:lnTo>
                                  <a:lnTo>
                                    <a:pt x="245" y="989"/>
                                  </a:lnTo>
                                  <a:lnTo>
                                    <a:pt x="217" y="1011"/>
                                  </a:lnTo>
                                  <a:lnTo>
                                    <a:pt x="189" y="1028"/>
                                  </a:lnTo>
                                  <a:lnTo>
                                    <a:pt x="161" y="1040"/>
                                  </a:lnTo>
                                  <a:lnTo>
                                    <a:pt x="134" y="1048"/>
                                  </a:lnTo>
                                  <a:lnTo>
                                    <a:pt x="107" y="1053"/>
                                  </a:lnTo>
                                  <a:lnTo>
                                    <a:pt x="96" y="1053"/>
                                  </a:lnTo>
                                  <a:lnTo>
                                    <a:pt x="87" y="1051"/>
                                  </a:lnTo>
                                  <a:lnTo>
                                    <a:pt x="81" y="1046"/>
                                  </a:lnTo>
                                  <a:lnTo>
                                    <a:pt x="78" y="1039"/>
                                  </a:lnTo>
                                  <a:lnTo>
                                    <a:pt x="79" y="1031"/>
                                  </a:lnTo>
                                  <a:lnTo>
                                    <a:pt x="87" y="1023"/>
                                  </a:lnTo>
                                  <a:lnTo>
                                    <a:pt x="99" y="1015"/>
                                  </a:lnTo>
                                  <a:lnTo>
                                    <a:pt x="118" y="1008"/>
                                  </a:lnTo>
                                  <a:lnTo>
                                    <a:pt x="141" y="995"/>
                                  </a:lnTo>
                                  <a:lnTo>
                                    <a:pt x="165" y="975"/>
                                  </a:lnTo>
                                  <a:lnTo>
                                    <a:pt x="186" y="950"/>
                                  </a:lnTo>
                                  <a:lnTo>
                                    <a:pt x="207" y="918"/>
                                  </a:lnTo>
                                  <a:lnTo>
                                    <a:pt x="219" y="883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397" y="95"/>
                                  </a:lnTo>
                                  <a:lnTo>
                                    <a:pt x="365" y="99"/>
                                  </a:lnTo>
                                  <a:lnTo>
                                    <a:pt x="329" y="109"/>
                                  </a:lnTo>
                                  <a:lnTo>
                                    <a:pt x="293" y="121"/>
                                  </a:lnTo>
                                  <a:lnTo>
                                    <a:pt x="256" y="138"/>
                                  </a:lnTo>
                                  <a:lnTo>
                                    <a:pt x="220" y="160"/>
                                  </a:lnTo>
                                  <a:lnTo>
                                    <a:pt x="188" y="188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13" y="310"/>
                                  </a:lnTo>
                                  <a:lnTo>
                                    <a:pt x="101" y="355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442"/>
                                  </a:lnTo>
                                  <a:lnTo>
                                    <a:pt x="101" y="478"/>
                                  </a:lnTo>
                                  <a:lnTo>
                                    <a:pt x="112" y="509"/>
                                  </a:lnTo>
                                  <a:lnTo>
                                    <a:pt x="129" y="534"/>
                                  </a:lnTo>
                                  <a:lnTo>
                                    <a:pt x="149" y="556"/>
                                  </a:lnTo>
                                  <a:lnTo>
                                    <a:pt x="171" y="570"/>
                                  </a:lnTo>
                                  <a:lnTo>
                                    <a:pt x="196" y="579"/>
                                  </a:lnTo>
                                  <a:lnTo>
                                    <a:pt x="219" y="581"/>
                                  </a:lnTo>
                                  <a:lnTo>
                                    <a:pt x="236" y="582"/>
                                  </a:lnTo>
                                  <a:lnTo>
                                    <a:pt x="247" y="588"/>
                                  </a:lnTo>
                                  <a:lnTo>
                                    <a:pt x="252" y="599"/>
                                  </a:lnTo>
                                  <a:lnTo>
                                    <a:pt x="250" y="609"/>
                                  </a:lnTo>
                                  <a:lnTo>
                                    <a:pt x="242" y="619"/>
                                  </a:lnTo>
                                  <a:lnTo>
                                    <a:pt x="230" y="630"/>
                                  </a:lnTo>
                                  <a:lnTo>
                                    <a:pt x="211" y="641"/>
                                  </a:lnTo>
                                  <a:lnTo>
                                    <a:pt x="186" y="649"/>
                                  </a:lnTo>
                                  <a:lnTo>
                                    <a:pt x="155" y="655"/>
                                  </a:lnTo>
                                  <a:lnTo>
                                    <a:pt x="121" y="652"/>
                                  </a:lnTo>
                                  <a:lnTo>
                                    <a:pt x="90" y="643"/>
                                  </a:lnTo>
                                  <a:lnTo>
                                    <a:pt x="62" y="624"/>
                                  </a:lnTo>
                                  <a:lnTo>
                                    <a:pt x="39" y="601"/>
                                  </a:lnTo>
                                  <a:lnTo>
                                    <a:pt x="20" y="570"/>
                                  </a:lnTo>
                                  <a:lnTo>
                                    <a:pt x="8" y="536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20" y="359"/>
                                  </a:lnTo>
                                  <a:lnTo>
                                    <a:pt x="39" y="309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244" y="88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57" y="36"/>
                                  </a:lnTo>
                                  <a:lnTo>
                                    <a:pt x="415" y="19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905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12700" dir="3000000" algn="tl" rotWithShape="0">
                                <a:schemeClr val="tx1"/>
                              </a:outerShdw>
                            </a:effectLst>
                          </wps:spPr>
                          <wps:bodyPr rot="0" vert="horz" wrap="none" lIns="0" tIns="0" rIns="0" bIns="0" anchor="ctr" anchorCtr="0" upright="1">
                            <a:noAutofit/>
                          </wps:bodyPr>
                        </wps:wsp>
                        <wps:wsp>
                          <wps:cNvPr id="16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355600" y="0"/>
                              <a:ext cx="3700463" cy="1330325"/>
                            </a:xfrm>
                            <a:custGeom>
                              <a:avLst/>
                              <a:gdLst>
                                <a:gd name="T0" fmla="*/ 1032 w 4661"/>
                                <a:gd name="T1" fmla="*/ 1121 h 1677"/>
                                <a:gd name="T2" fmla="*/ 649 w 4661"/>
                                <a:gd name="T3" fmla="*/ 790 h 1677"/>
                                <a:gd name="T4" fmla="*/ 1675 w 4661"/>
                                <a:gd name="T5" fmla="*/ 674 h 1677"/>
                                <a:gd name="T6" fmla="*/ 3101 w 4661"/>
                                <a:gd name="T7" fmla="*/ 674 h 1677"/>
                                <a:gd name="T8" fmla="*/ 2570 w 4661"/>
                                <a:gd name="T9" fmla="*/ 464 h 1677"/>
                                <a:gd name="T10" fmla="*/ 4290 w 4661"/>
                                <a:gd name="T11" fmla="*/ 599 h 1677"/>
                                <a:gd name="T12" fmla="*/ 4486 w 4661"/>
                                <a:gd name="T13" fmla="*/ 22 h 1677"/>
                                <a:gd name="T14" fmla="*/ 4364 w 4661"/>
                                <a:gd name="T15" fmla="*/ 849 h 1677"/>
                                <a:gd name="T16" fmla="*/ 4537 w 4661"/>
                                <a:gd name="T17" fmla="*/ 941 h 1677"/>
                                <a:gd name="T18" fmla="*/ 2015 w 4661"/>
                                <a:gd name="T19" fmla="*/ 1354 h 1677"/>
                                <a:gd name="T20" fmla="*/ 1004 w 4661"/>
                                <a:gd name="T21" fmla="*/ 1284 h 1677"/>
                                <a:gd name="T22" fmla="*/ 4566 w 4661"/>
                                <a:gd name="T23" fmla="*/ 762 h 1677"/>
                                <a:gd name="T24" fmla="*/ 4265 w 4661"/>
                                <a:gd name="T25" fmla="*/ 921 h 1677"/>
                                <a:gd name="T26" fmla="*/ 3802 w 4661"/>
                                <a:gd name="T27" fmla="*/ 957 h 1677"/>
                                <a:gd name="T28" fmla="*/ 3574 w 4661"/>
                                <a:gd name="T29" fmla="*/ 696 h 1677"/>
                                <a:gd name="T30" fmla="*/ 3341 w 4661"/>
                                <a:gd name="T31" fmla="*/ 994 h 1677"/>
                                <a:gd name="T32" fmla="*/ 2930 w 4661"/>
                                <a:gd name="T33" fmla="*/ 1026 h 1677"/>
                                <a:gd name="T34" fmla="*/ 2472 w 4661"/>
                                <a:gd name="T35" fmla="*/ 1068 h 1677"/>
                                <a:gd name="T36" fmla="*/ 2015 w 4661"/>
                                <a:gd name="T37" fmla="*/ 1103 h 1677"/>
                                <a:gd name="T38" fmla="*/ 1706 w 4661"/>
                                <a:gd name="T39" fmla="*/ 896 h 1677"/>
                                <a:gd name="T40" fmla="*/ 1287 w 4661"/>
                                <a:gd name="T41" fmla="*/ 1079 h 1677"/>
                                <a:gd name="T42" fmla="*/ 995 w 4661"/>
                                <a:gd name="T43" fmla="*/ 1050 h 1677"/>
                                <a:gd name="T44" fmla="*/ 973 w 4661"/>
                                <a:gd name="T45" fmla="*/ 966 h 1677"/>
                                <a:gd name="T46" fmla="*/ 742 w 4661"/>
                                <a:gd name="T47" fmla="*/ 1141 h 1677"/>
                                <a:gd name="T48" fmla="*/ 658 w 4661"/>
                                <a:gd name="T49" fmla="*/ 1075 h 1677"/>
                                <a:gd name="T50" fmla="*/ 240 w 4661"/>
                                <a:gd name="T51" fmla="*/ 1138 h 1677"/>
                                <a:gd name="T52" fmla="*/ 146 w 4661"/>
                                <a:gd name="T53" fmla="*/ 1070 h 1677"/>
                                <a:gd name="T54" fmla="*/ 74 w 4661"/>
                                <a:gd name="T55" fmla="*/ 922 h 1677"/>
                                <a:gd name="T56" fmla="*/ 185 w 4661"/>
                                <a:gd name="T57" fmla="*/ 828 h 1677"/>
                                <a:gd name="T58" fmla="*/ 411 w 4661"/>
                                <a:gd name="T59" fmla="*/ 908 h 1677"/>
                                <a:gd name="T60" fmla="*/ 509 w 4661"/>
                                <a:gd name="T61" fmla="*/ 1016 h 1677"/>
                                <a:gd name="T62" fmla="*/ 717 w 4661"/>
                                <a:gd name="T63" fmla="*/ 769 h 1677"/>
                                <a:gd name="T64" fmla="*/ 891 w 4661"/>
                                <a:gd name="T65" fmla="*/ 873 h 1677"/>
                                <a:gd name="T66" fmla="*/ 925 w 4661"/>
                                <a:gd name="T67" fmla="*/ 778 h 1677"/>
                                <a:gd name="T68" fmla="*/ 1259 w 4661"/>
                                <a:gd name="T69" fmla="*/ 846 h 1677"/>
                                <a:gd name="T70" fmla="*/ 1380 w 4661"/>
                                <a:gd name="T71" fmla="*/ 839 h 1677"/>
                                <a:gd name="T72" fmla="*/ 1453 w 4661"/>
                                <a:gd name="T73" fmla="*/ 728 h 1677"/>
                                <a:gd name="T74" fmla="*/ 1444 w 4661"/>
                                <a:gd name="T75" fmla="*/ 1082 h 1677"/>
                                <a:gd name="T76" fmla="*/ 1705 w 4661"/>
                                <a:gd name="T77" fmla="*/ 621 h 1677"/>
                                <a:gd name="T78" fmla="*/ 1810 w 4661"/>
                                <a:gd name="T79" fmla="*/ 929 h 1677"/>
                                <a:gd name="T80" fmla="*/ 2099 w 4661"/>
                                <a:gd name="T81" fmla="*/ 694 h 1677"/>
                                <a:gd name="T82" fmla="*/ 2195 w 4661"/>
                                <a:gd name="T83" fmla="*/ 825 h 1677"/>
                                <a:gd name="T84" fmla="*/ 2018 w 4661"/>
                                <a:gd name="T85" fmla="*/ 908 h 1677"/>
                                <a:gd name="T86" fmla="*/ 2271 w 4661"/>
                                <a:gd name="T87" fmla="*/ 860 h 1677"/>
                                <a:gd name="T88" fmla="*/ 2355 w 4661"/>
                                <a:gd name="T89" fmla="*/ 946 h 1677"/>
                                <a:gd name="T90" fmla="*/ 2461 w 4661"/>
                                <a:gd name="T91" fmla="*/ 419 h 1677"/>
                                <a:gd name="T92" fmla="*/ 2681 w 4661"/>
                                <a:gd name="T93" fmla="*/ 457 h 1677"/>
                                <a:gd name="T94" fmla="*/ 2512 w 4661"/>
                                <a:gd name="T95" fmla="*/ 983 h 1677"/>
                                <a:gd name="T96" fmla="*/ 2672 w 4661"/>
                                <a:gd name="T97" fmla="*/ 728 h 1677"/>
                                <a:gd name="T98" fmla="*/ 2806 w 4661"/>
                                <a:gd name="T99" fmla="*/ 699 h 1677"/>
                                <a:gd name="T100" fmla="*/ 2844 w 4661"/>
                                <a:gd name="T101" fmla="*/ 901 h 1677"/>
                                <a:gd name="T102" fmla="*/ 2951 w 4661"/>
                                <a:gd name="T103" fmla="*/ 755 h 1677"/>
                                <a:gd name="T104" fmla="*/ 3009 w 4661"/>
                                <a:gd name="T105" fmla="*/ 672 h 1677"/>
                                <a:gd name="T106" fmla="*/ 3268 w 4661"/>
                                <a:gd name="T107" fmla="*/ 870 h 1677"/>
                                <a:gd name="T108" fmla="*/ 3313 w 4661"/>
                                <a:gd name="T109" fmla="*/ 663 h 1677"/>
                                <a:gd name="T110" fmla="*/ 3582 w 4661"/>
                                <a:gd name="T111" fmla="*/ 587 h 1677"/>
                                <a:gd name="T112" fmla="*/ 3624 w 4661"/>
                                <a:gd name="T113" fmla="*/ 918 h 1677"/>
                                <a:gd name="T114" fmla="*/ 4105 w 4661"/>
                                <a:gd name="T115" fmla="*/ 553 h 1677"/>
                                <a:gd name="T116" fmla="*/ 4040 w 4661"/>
                                <a:gd name="T117" fmla="*/ 648 h 1677"/>
                                <a:gd name="T118" fmla="*/ 3857 w 4661"/>
                                <a:gd name="T119" fmla="*/ 893 h 1677"/>
                                <a:gd name="T120" fmla="*/ 4082 w 4661"/>
                                <a:gd name="T121" fmla="*/ 786 h 1677"/>
                                <a:gd name="T122" fmla="*/ 4215 w 4661"/>
                                <a:gd name="T123" fmla="*/ 50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661" h="1677">
                                  <a:moveTo>
                                    <a:pt x="602" y="1124"/>
                                  </a:moveTo>
                                  <a:lnTo>
                                    <a:pt x="587" y="1127"/>
                                  </a:lnTo>
                                  <a:lnTo>
                                    <a:pt x="576" y="1134"/>
                                  </a:lnTo>
                                  <a:lnTo>
                                    <a:pt x="570" y="1140"/>
                                  </a:lnTo>
                                  <a:lnTo>
                                    <a:pt x="570" y="1148"/>
                                  </a:lnTo>
                                  <a:lnTo>
                                    <a:pt x="571" y="1157"/>
                                  </a:lnTo>
                                  <a:lnTo>
                                    <a:pt x="579" y="1165"/>
                                  </a:lnTo>
                                  <a:lnTo>
                                    <a:pt x="591" y="1169"/>
                                  </a:lnTo>
                                  <a:lnTo>
                                    <a:pt x="605" y="1171"/>
                                  </a:lnTo>
                                  <a:lnTo>
                                    <a:pt x="629" y="1163"/>
                                  </a:lnTo>
                                  <a:lnTo>
                                    <a:pt x="650" y="1149"/>
                                  </a:lnTo>
                                  <a:lnTo>
                                    <a:pt x="669" y="1130"/>
                                  </a:lnTo>
                                  <a:lnTo>
                                    <a:pt x="636" y="1124"/>
                                  </a:lnTo>
                                  <a:lnTo>
                                    <a:pt x="602" y="1124"/>
                                  </a:lnTo>
                                  <a:close/>
                                  <a:moveTo>
                                    <a:pt x="1073" y="1065"/>
                                  </a:moveTo>
                                  <a:lnTo>
                                    <a:pt x="1056" y="1070"/>
                                  </a:lnTo>
                                  <a:lnTo>
                                    <a:pt x="1043" y="1076"/>
                                  </a:lnTo>
                                  <a:lnTo>
                                    <a:pt x="1035" y="1087"/>
                                  </a:lnTo>
                                  <a:lnTo>
                                    <a:pt x="1031" y="1099"/>
                                  </a:lnTo>
                                  <a:lnTo>
                                    <a:pt x="1029" y="1112"/>
                                  </a:lnTo>
                                  <a:lnTo>
                                    <a:pt x="1032" y="1121"/>
                                  </a:lnTo>
                                  <a:lnTo>
                                    <a:pt x="1037" y="1129"/>
                                  </a:lnTo>
                                  <a:lnTo>
                                    <a:pt x="1046" y="1134"/>
                                  </a:lnTo>
                                  <a:lnTo>
                                    <a:pt x="1059" y="1135"/>
                                  </a:lnTo>
                                  <a:lnTo>
                                    <a:pt x="1076" y="1129"/>
                                  </a:lnTo>
                                  <a:lnTo>
                                    <a:pt x="1093" y="1118"/>
                                  </a:lnTo>
                                  <a:lnTo>
                                    <a:pt x="1111" y="1099"/>
                                  </a:lnTo>
                                  <a:lnTo>
                                    <a:pt x="1127" y="1075"/>
                                  </a:lnTo>
                                  <a:lnTo>
                                    <a:pt x="1108" y="1070"/>
                                  </a:lnTo>
                                  <a:lnTo>
                                    <a:pt x="1090" y="1067"/>
                                  </a:lnTo>
                                  <a:lnTo>
                                    <a:pt x="1073" y="1065"/>
                                  </a:lnTo>
                                  <a:close/>
                                  <a:moveTo>
                                    <a:pt x="647" y="741"/>
                                  </a:moveTo>
                                  <a:lnTo>
                                    <a:pt x="638" y="744"/>
                                  </a:lnTo>
                                  <a:lnTo>
                                    <a:pt x="627" y="752"/>
                                  </a:lnTo>
                                  <a:lnTo>
                                    <a:pt x="619" y="764"/>
                                  </a:lnTo>
                                  <a:lnTo>
                                    <a:pt x="613" y="778"/>
                                  </a:lnTo>
                                  <a:lnTo>
                                    <a:pt x="612" y="792"/>
                                  </a:lnTo>
                                  <a:lnTo>
                                    <a:pt x="613" y="806"/>
                                  </a:lnTo>
                                  <a:lnTo>
                                    <a:pt x="618" y="818"/>
                                  </a:lnTo>
                                  <a:lnTo>
                                    <a:pt x="627" y="834"/>
                                  </a:lnTo>
                                  <a:lnTo>
                                    <a:pt x="639" y="812"/>
                                  </a:lnTo>
                                  <a:lnTo>
                                    <a:pt x="649" y="790"/>
                                  </a:lnTo>
                                  <a:lnTo>
                                    <a:pt x="655" y="772"/>
                                  </a:lnTo>
                                  <a:lnTo>
                                    <a:pt x="658" y="755"/>
                                  </a:lnTo>
                                  <a:lnTo>
                                    <a:pt x="657" y="750"/>
                                  </a:lnTo>
                                  <a:lnTo>
                                    <a:pt x="655" y="745"/>
                                  </a:lnTo>
                                  <a:lnTo>
                                    <a:pt x="653" y="742"/>
                                  </a:lnTo>
                                  <a:lnTo>
                                    <a:pt x="650" y="741"/>
                                  </a:lnTo>
                                  <a:lnTo>
                                    <a:pt x="647" y="741"/>
                                  </a:lnTo>
                                  <a:close/>
                                  <a:moveTo>
                                    <a:pt x="1669" y="672"/>
                                  </a:moveTo>
                                  <a:lnTo>
                                    <a:pt x="1658" y="677"/>
                                  </a:lnTo>
                                  <a:lnTo>
                                    <a:pt x="1650" y="688"/>
                                  </a:lnTo>
                                  <a:lnTo>
                                    <a:pt x="1644" y="702"/>
                                  </a:lnTo>
                                  <a:lnTo>
                                    <a:pt x="1644" y="719"/>
                                  </a:lnTo>
                                  <a:lnTo>
                                    <a:pt x="1650" y="742"/>
                                  </a:lnTo>
                                  <a:lnTo>
                                    <a:pt x="1661" y="761"/>
                                  </a:lnTo>
                                  <a:lnTo>
                                    <a:pt x="1675" y="775"/>
                                  </a:lnTo>
                                  <a:lnTo>
                                    <a:pt x="1683" y="755"/>
                                  </a:lnTo>
                                  <a:lnTo>
                                    <a:pt x="1688" y="731"/>
                                  </a:lnTo>
                                  <a:lnTo>
                                    <a:pt x="1688" y="708"/>
                                  </a:lnTo>
                                  <a:lnTo>
                                    <a:pt x="1686" y="691"/>
                                  </a:lnTo>
                                  <a:lnTo>
                                    <a:pt x="1681" y="680"/>
                                  </a:lnTo>
                                  <a:lnTo>
                                    <a:pt x="1675" y="674"/>
                                  </a:lnTo>
                                  <a:lnTo>
                                    <a:pt x="1669" y="672"/>
                                  </a:lnTo>
                                  <a:close/>
                                  <a:moveTo>
                                    <a:pt x="3083" y="671"/>
                                  </a:moveTo>
                                  <a:lnTo>
                                    <a:pt x="3068" y="676"/>
                                  </a:lnTo>
                                  <a:lnTo>
                                    <a:pt x="3057" y="683"/>
                                  </a:lnTo>
                                  <a:lnTo>
                                    <a:pt x="3049" y="696"/>
                                  </a:lnTo>
                                  <a:lnTo>
                                    <a:pt x="3043" y="710"/>
                                  </a:lnTo>
                                  <a:lnTo>
                                    <a:pt x="3042" y="725"/>
                                  </a:lnTo>
                                  <a:lnTo>
                                    <a:pt x="3042" y="741"/>
                                  </a:lnTo>
                                  <a:lnTo>
                                    <a:pt x="3048" y="772"/>
                                  </a:lnTo>
                                  <a:lnTo>
                                    <a:pt x="3062" y="801"/>
                                  </a:lnTo>
                                  <a:lnTo>
                                    <a:pt x="3082" y="828"/>
                                  </a:lnTo>
                                  <a:lnTo>
                                    <a:pt x="3107" y="849"/>
                                  </a:lnTo>
                                  <a:lnTo>
                                    <a:pt x="3136" y="868"/>
                                  </a:lnTo>
                                  <a:lnTo>
                                    <a:pt x="3144" y="839"/>
                                  </a:lnTo>
                                  <a:lnTo>
                                    <a:pt x="3147" y="807"/>
                                  </a:lnTo>
                                  <a:lnTo>
                                    <a:pt x="3147" y="776"/>
                                  </a:lnTo>
                                  <a:lnTo>
                                    <a:pt x="3144" y="750"/>
                                  </a:lnTo>
                                  <a:lnTo>
                                    <a:pt x="3136" y="725"/>
                                  </a:lnTo>
                                  <a:lnTo>
                                    <a:pt x="3128" y="703"/>
                                  </a:lnTo>
                                  <a:lnTo>
                                    <a:pt x="3116" y="685"/>
                                  </a:lnTo>
                                  <a:lnTo>
                                    <a:pt x="3101" y="674"/>
                                  </a:lnTo>
                                  <a:lnTo>
                                    <a:pt x="3083" y="671"/>
                                  </a:lnTo>
                                  <a:close/>
                                  <a:moveTo>
                                    <a:pt x="2560" y="523"/>
                                  </a:moveTo>
                                  <a:lnTo>
                                    <a:pt x="2500" y="528"/>
                                  </a:lnTo>
                                  <a:lnTo>
                                    <a:pt x="2489" y="585"/>
                                  </a:lnTo>
                                  <a:lnTo>
                                    <a:pt x="2483" y="643"/>
                                  </a:lnTo>
                                  <a:lnTo>
                                    <a:pt x="2476" y="699"/>
                                  </a:lnTo>
                                  <a:lnTo>
                                    <a:pt x="2475" y="756"/>
                                  </a:lnTo>
                                  <a:lnTo>
                                    <a:pt x="2475" y="807"/>
                                  </a:lnTo>
                                  <a:lnTo>
                                    <a:pt x="2503" y="739"/>
                                  </a:lnTo>
                                  <a:lnTo>
                                    <a:pt x="2526" y="668"/>
                                  </a:lnTo>
                                  <a:lnTo>
                                    <a:pt x="2545" y="595"/>
                                  </a:lnTo>
                                  <a:lnTo>
                                    <a:pt x="2560" y="523"/>
                                  </a:lnTo>
                                  <a:close/>
                                  <a:moveTo>
                                    <a:pt x="2574" y="298"/>
                                  </a:moveTo>
                                  <a:lnTo>
                                    <a:pt x="2566" y="303"/>
                                  </a:lnTo>
                                  <a:lnTo>
                                    <a:pt x="2559" y="315"/>
                                  </a:lnTo>
                                  <a:lnTo>
                                    <a:pt x="2549" y="335"/>
                                  </a:lnTo>
                                  <a:lnTo>
                                    <a:pt x="2540" y="362"/>
                                  </a:lnTo>
                                  <a:lnTo>
                                    <a:pt x="2531" y="393"/>
                                  </a:lnTo>
                                  <a:lnTo>
                                    <a:pt x="2521" y="429"/>
                                  </a:lnTo>
                                  <a:lnTo>
                                    <a:pt x="2512" y="469"/>
                                  </a:lnTo>
                                  <a:lnTo>
                                    <a:pt x="2570" y="464"/>
                                  </a:lnTo>
                                  <a:lnTo>
                                    <a:pt x="2576" y="424"/>
                                  </a:lnTo>
                                  <a:lnTo>
                                    <a:pt x="2580" y="388"/>
                                  </a:lnTo>
                                  <a:lnTo>
                                    <a:pt x="2583" y="360"/>
                                  </a:lnTo>
                                  <a:lnTo>
                                    <a:pt x="2583" y="340"/>
                                  </a:lnTo>
                                  <a:lnTo>
                                    <a:pt x="2585" y="329"/>
                                  </a:lnTo>
                                  <a:lnTo>
                                    <a:pt x="2582" y="311"/>
                                  </a:lnTo>
                                  <a:lnTo>
                                    <a:pt x="2579" y="301"/>
                                  </a:lnTo>
                                  <a:lnTo>
                                    <a:pt x="2574" y="298"/>
                                  </a:lnTo>
                                  <a:close/>
                                  <a:moveTo>
                                    <a:pt x="4389" y="160"/>
                                  </a:moveTo>
                                  <a:lnTo>
                                    <a:pt x="4382" y="165"/>
                                  </a:lnTo>
                                  <a:lnTo>
                                    <a:pt x="4372" y="180"/>
                                  </a:lnTo>
                                  <a:lnTo>
                                    <a:pt x="4363" y="205"/>
                                  </a:lnTo>
                                  <a:lnTo>
                                    <a:pt x="4352" y="236"/>
                                  </a:lnTo>
                                  <a:lnTo>
                                    <a:pt x="4341" y="273"/>
                                  </a:lnTo>
                                  <a:lnTo>
                                    <a:pt x="4332" y="315"/>
                                  </a:lnTo>
                                  <a:lnTo>
                                    <a:pt x="4321" y="362"/>
                                  </a:lnTo>
                                  <a:lnTo>
                                    <a:pt x="4312" y="410"/>
                                  </a:lnTo>
                                  <a:lnTo>
                                    <a:pt x="4304" y="461"/>
                                  </a:lnTo>
                                  <a:lnTo>
                                    <a:pt x="4298" y="511"/>
                                  </a:lnTo>
                                  <a:lnTo>
                                    <a:pt x="4293" y="561"/>
                                  </a:lnTo>
                                  <a:lnTo>
                                    <a:pt x="4290" y="599"/>
                                  </a:lnTo>
                                  <a:lnTo>
                                    <a:pt x="4290" y="635"/>
                                  </a:lnTo>
                                  <a:lnTo>
                                    <a:pt x="4291" y="669"/>
                                  </a:lnTo>
                                  <a:lnTo>
                                    <a:pt x="4312" y="621"/>
                                  </a:lnTo>
                                  <a:lnTo>
                                    <a:pt x="4329" y="571"/>
                                  </a:lnTo>
                                  <a:lnTo>
                                    <a:pt x="4344" y="519"/>
                                  </a:lnTo>
                                  <a:lnTo>
                                    <a:pt x="4358" y="467"/>
                                  </a:lnTo>
                                  <a:lnTo>
                                    <a:pt x="4369" y="418"/>
                                  </a:lnTo>
                                  <a:lnTo>
                                    <a:pt x="4378" y="370"/>
                                  </a:lnTo>
                                  <a:lnTo>
                                    <a:pt x="4386" y="325"/>
                                  </a:lnTo>
                                  <a:lnTo>
                                    <a:pt x="4391" y="284"/>
                                  </a:lnTo>
                                  <a:lnTo>
                                    <a:pt x="4396" y="250"/>
                                  </a:lnTo>
                                  <a:lnTo>
                                    <a:pt x="4399" y="222"/>
                                  </a:lnTo>
                                  <a:lnTo>
                                    <a:pt x="4400" y="202"/>
                                  </a:lnTo>
                                  <a:lnTo>
                                    <a:pt x="4400" y="191"/>
                                  </a:lnTo>
                                  <a:lnTo>
                                    <a:pt x="4399" y="172"/>
                                  </a:lnTo>
                                  <a:lnTo>
                                    <a:pt x="4394" y="163"/>
                                  </a:lnTo>
                                  <a:lnTo>
                                    <a:pt x="4389" y="160"/>
                                  </a:lnTo>
                                  <a:close/>
                                  <a:moveTo>
                                    <a:pt x="4456" y="0"/>
                                  </a:moveTo>
                                  <a:lnTo>
                                    <a:pt x="4467" y="2"/>
                                  </a:lnTo>
                                  <a:lnTo>
                                    <a:pt x="4478" y="9"/>
                                  </a:lnTo>
                                  <a:lnTo>
                                    <a:pt x="4486" y="22"/>
                                  </a:lnTo>
                                  <a:lnTo>
                                    <a:pt x="4490" y="40"/>
                                  </a:lnTo>
                                  <a:lnTo>
                                    <a:pt x="4493" y="65"/>
                                  </a:lnTo>
                                  <a:lnTo>
                                    <a:pt x="4495" y="112"/>
                                  </a:lnTo>
                                  <a:lnTo>
                                    <a:pt x="4492" y="163"/>
                                  </a:lnTo>
                                  <a:lnTo>
                                    <a:pt x="4484" y="221"/>
                                  </a:lnTo>
                                  <a:lnTo>
                                    <a:pt x="4472" y="281"/>
                                  </a:lnTo>
                                  <a:lnTo>
                                    <a:pt x="4458" y="343"/>
                                  </a:lnTo>
                                  <a:lnTo>
                                    <a:pt x="4441" y="407"/>
                                  </a:lnTo>
                                  <a:lnTo>
                                    <a:pt x="4420" y="471"/>
                                  </a:lnTo>
                                  <a:lnTo>
                                    <a:pt x="4399" y="533"/>
                                  </a:lnTo>
                                  <a:lnTo>
                                    <a:pt x="4374" y="593"/>
                                  </a:lnTo>
                                  <a:lnTo>
                                    <a:pt x="4349" y="649"/>
                                  </a:lnTo>
                                  <a:lnTo>
                                    <a:pt x="4323" y="700"/>
                                  </a:lnTo>
                                  <a:lnTo>
                                    <a:pt x="4298" y="745"/>
                                  </a:lnTo>
                                  <a:lnTo>
                                    <a:pt x="4302" y="783"/>
                                  </a:lnTo>
                                  <a:lnTo>
                                    <a:pt x="4310" y="811"/>
                                  </a:lnTo>
                                  <a:lnTo>
                                    <a:pt x="4318" y="832"/>
                                  </a:lnTo>
                                  <a:lnTo>
                                    <a:pt x="4327" y="846"/>
                                  </a:lnTo>
                                  <a:lnTo>
                                    <a:pt x="4337" y="853"/>
                                  </a:lnTo>
                                  <a:lnTo>
                                    <a:pt x="4347" y="856"/>
                                  </a:lnTo>
                                  <a:lnTo>
                                    <a:pt x="4364" y="849"/>
                                  </a:lnTo>
                                  <a:lnTo>
                                    <a:pt x="4383" y="839"/>
                                  </a:lnTo>
                                  <a:lnTo>
                                    <a:pt x="4403" y="820"/>
                                  </a:lnTo>
                                  <a:lnTo>
                                    <a:pt x="4425" y="798"/>
                                  </a:lnTo>
                                  <a:lnTo>
                                    <a:pt x="4448" y="770"/>
                                  </a:lnTo>
                                  <a:lnTo>
                                    <a:pt x="4472" y="739"/>
                                  </a:lnTo>
                                  <a:lnTo>
                                    <a:pt x="4472" y="739"/>
                                  </a:lnTo>
                                  <a:lnTo>
                                    <a:pt x="4503" y="702"/>
                                  </a:lnTo>
                                  <a:lnTo>
                                    <a:pt x="4532" y="676"/>
                                  </a:lnTo>
                                  <a:lnTo>
                                    <a:pt x="4560" y="660"/>
                                  </a:lnTo>
                                  <a:lnTo>
                                    <a:pt x="4586" y="654"/>
                                  </a:lnTo>
                                  <a:lnTo>
                                    <a:pt x="4611" y="654"/>
                                  </a:lnTo>
                                  <a:lnTo>
                                    <a:pt x="4632" y="662"/>
                                  </a:lnTo>
                                  <a:lnTo>
                                    <a:pt x="4647" y="676"/>
                                  </a:lnTo>
                                  <a:lnTo>
                                    <a:pt x="4656" y="693"/>
                                  </a:lnTo>
                                  <a:lnTo>
                                    <a:pt x="4661" y="716"/>
                                  </a:lnTo>
                                  <a:lnTo>
                                    <a:pt x="4659" y="748"/>
                                  </a:lnTo>
                                  <a:lnTo>
                                    <a:pt x="4650" y="786"/>
                                  </a:lnTo>
                                  <a:lnTo>
                                    <a:pt x="4632" y="828"/>
                                  </a:lnTo>
                                  <a:lnTo>
                                    <a:pt x="4607" y="867"/>
                                  </a:lnTo>
                                  <a:lnTo>
                                    <a:pt x="4576" y="905"/>
                                  </a:lnTo>
                                  <a:lnTo>
                                    <a:pt x="4537" y="941"/>
                                  </a:lnTo>
                                  <a:lnTo>
                                    <a:pt x="4492" y="974"/>
                                  </a:lnTo>
                                  <a:lnTo>
                                    <a:pt x="4441" y="1005"/>
                                  </a:lnTo>
                                  <a:lnTo>
                                    <a:pt x="4380" y="1034"/>
                                  </a:lnTo>
                                  <a:lnTo>
                                    <a:pt x="4315" y="1059"/>
                                  </a:lnTo>
                                  <a:lnTo>
                                    <a:pt x="4242" y="1082"/>
                                  </a:lnTo>
                                  <a:lnTo>
                                    <a:pt x="4163" y="1103"/>
                                  </a:lnTo>
                                  <a:lnTo>
                                    <a:pt x="4076" y="1120"/>
                                  </a:lnTo>
                                  <a:lnTo>
                                    <a:pt x="3981" y="1132"/>
                                  </a:lnTo>
                                  <a:lnTo>
                                    <a:pt x="3880" y="1141"/>
                                  </a:lnTo>
                                  <a:lnTo>
                                    <a:pt x="3731" y="1154"/>
                                  </a:lnTo>
                                  <a:lnTo>
                                    <a:pt x="3576" y="1168"/>
                                  </a:lnTo>
                                  <a:lnTo>
                                    <a:pt x="3417" y="1182"/>
                                  </a:lnTo>
                                  <a:lnTo>
                                    <a:pt x="3257" y="1197"/>
                                  </a:lnTo>
                                  <a:lnTo>
                                    <a:pt x="3096" y="1213"/>
                                  </a:lnTo>
                                  <a:lnTo>
                                    <a:pt x="2934" y="1231"/>
                                  </a:lnTo>
                                  <a:lnTo>
                                    <a:pt x="2774" y="1250"/>
                                  </a:lnTo>
                                  <a:lnTo>
                                    <a:pt x="2615" y="1269"/>
                                  </a:lnTo>
                                  <a:lnTo>
                                    <a:pt x="2458" y="1289"/>
                                  </a:lnTo>
                                  <a:lnTo>
                                    <a:pt x="2306" y="1311"/>
                                  </a:lnTo>
                                  <a:lnTo>
                                    <a:pt x="2158" y="1332"/>
                                  </a:lnTo>
                                  <a:lnTo>
                                    <a:pt x="2015" y="1354"/>
                                  </a:lnTo>
                                  <a:lnTo>
                                    <a:pt x="1880" y="1377"/>
                                  </a:lnTo>
                                  <a:lnTo>
                                    <a:pt x="1753" y="1399"/>
                                  </a:lnTo>
                                  <a:lnTo>
                                    <a:pt x="1635" y="1424"/>
                                  </a:lnTo>
                                  <a:lnTo>
                                    <a:pt x="1526" y="1447"/>
                                  </a:lnTo>
                                  <a:lnTo>
                                    <a:pt x="1504" y="1452"/>
                                  </a:lnTo>
                                  <a:lnTo>
                                    <a:pt x="1487" y="1455"/>
                                  </a:lnTo>
                                  <a:lnTo>
                                    <a:pt x="1470" y="1453"/>
                                  </a:lnTo>
                                  <a:lnTo>
                                    <a:pt x="1452" y="1449"/>
                                  </a:lnTo>
                                  <a:lnTo>
                                    <a:pt x="1402" y="1429"/>
                                  </a:lnTo>
                                  <a:lnTo>
                                    <a:pt x="1346" y="1408"/>
                                  </a:lnTo>
                                  <a:lnTo>
                                    <a:pt x="1285" y="1387"/>
                                  </a:lnTo>
                                  <a:lnTo>
                                    <a:pt x="1220" y="1365"/>
                                  </a:lnTo>
                                  <a:lnTo>
                                    <a:pt x="1153" y="1345"/>
                                  </a:lnTo>
                                  <a:lnTo>
                                    <a:pt x="1088" y="1328"/>
                                  </a:lnTo>
                                  <a:lnTo>
                                    <a:pt x="1025" y="1312"/>
                                  </a:lnTo>
                                  <a:lnTo>
                                    <a:pt x="1017" y="1309"/>
                                  </a:lnTo>
                                  <a:lnTo>
                                    <a:pt x="1011" y="1306"/>
                                  </a:lnTo>
                                  <a:lnTo>
                                    <a:pt x="1006" y="1301"/>
                                  </a:lnTo>
                                  <a:lnTo>
                                    <a:pt x="1004" y="1295"/>
                                  </a:lnTo>
                                  <a:lnTo>
                                    <a:pt x="1003" y="1290"/>
                                  </a:lnTo>
                                  <a:lnTo>
                                    <a:pt x="1004" y="1284"/>
                                  </a:lnTo>
                                  <a:lnTo>
                                    <a:pt x="1009" y="1278"/>
                                  </a:lnTo>
                                  <a:lnTo>
                                    <a:pt x="1018" y="1272"/>
                                  </a:lnTo>
                                  <a:lnTo>
                                    <a:pt x="1032" y="1270"/>
                                  </a:lnTo>
                                  <a:lnTo>
                                    <a:pt x="3967" y="1042"/>
                                  </a:lnTo>
                                  <a:lnTo>
                                    <a:pt x="4051" y="1034"/>
                                  </a:lnTo>
                                  <a:lnTo>
                                    <a:pt x="4127" y="1025"/>
                                  </a:lnTo>
                                  <a:lnTo>
                                    <a:pt x="4194" y="1012"/>
                                  </a:lnTo>
                                  <a:lnTo>
                                    <a:pt x="4254" y="1000"/>
                                  </a:lnTo>
                                  <a:lnTo>
                                    <a:pt x="4307" y="985"/>
                                  </a:lnTo>
                                  <a:lnTo>
                                    <a:pt x="4354" y="969"/>
                                  </a:lnTo>
                                  <a:lnTo>
                                    <a:pt x="4394" y="952"/>
                                  </a:lnTo>
                                  <a:lnTo>
                                    <a:pt x="4428" y="933"/>
                                  </a:lnTo>
                                  <a:lnTo>
                                    <a:pt x="4458" y="915"/>
                                  </a:lnTo>
                                  <a:lnTo>
                                    <a:pt x="4482" y="896"/>
                                  </a:lnTo>
                                  <a:lnTo>
                                    <a:pt x="4503" y="876"/>
                                  </a:lnTo>
                                  <a:lnTo>
                                    <a:pt x="4520" y="856"/>
                                  </a:lnTo>
                                  <a:lnTo>
                                    <a:pt x="4534" y="835"/>
                                  </a:lnTo>
                                  <a:lnTo>
                                    <a:pt x="4545" y="815"/>
                                  </a:lnTo>
                                  <a:lnTo>
                                    <a:pt x="4554" y="797"/>
                                  </a:lnTo>
                                  <a:lnTo>
                                    <a:pt x="4562" y="776"/>
                                  </a:lnTo>
                                  <a:lnTo>
                                    <a:pt x="4566" y="762"/>
                                  </a:lnTo>
                                  <a:lnTo>
                                    <a:pt x="4568" y="750"/>
                                  </a:lnTo>
                                  <a:lnTo>
                                    <a:pt x="4569" y="741"/>
                                  </a:lnTo>
                                  <a:lnTo>
                                    <a:pt x="4568" y="735"/>
                                  </a:lnTo>
                                  <a:lnTo>
                                    <a:pt x="4566" y="730"/>
                                  </a:lnTo>
                                  <a:lnTo>
                                    <a:pt x="4563" y="727"/>
                                  </a:lnTo>
                                  <a:lnTo>
                                    <a:pt x="4559" y="724"/>
                                  </a:lnTo>
                                  <a:lnTo>
                                    <a:pt x="4554" y="724"/>
                                  </a:lnTo>
                                  <a:lnTo>
                                    <a:pt x="4543" y="727"/>
                                  </a:lnTo>
                                  <a:lnTo>
                                    <a:pt x="4529" y="738"/>
                                  </a:lnTo>
                                  <a:lnTo>
                                    <a:pt x="4514" y="755"/>
                                  </a:lnTo>
                                  <a:lnTo>
                                    <a:pt x="4495" y="780"/>
                                  </a:lnTo>
                                  <a:lnTo>
                                    <a:pt x="4495" y="780"/>
                                  </a:lnTo>
                                  <a:lnTo>
                                    <a:pt x="4462" y="821"/>
                                  </a:lnTo>
                                  <a:lnTo>
                                    <a:pt x="4433" y="856"/>
                                  </a:lnTo>
                                  <a:lnTo>
                                    <a:pt x="4405" y="884"/>
                                  </a:lnTo>
                                  <a:lnTo>
                                    <a:pt x="4378" y="905"/>
                                  </a:lnTo>
                                  <a:lnTo>
                                    <a:pt x="4355" y="919"/>
                                  </a:lnTo>
                                  <a:lnTo>
                                    <a:pt x="4332" y="929"/>
                                  </a:lnTo>
                                  <a:lnTo>
                                    <a:pt x="4312" y="933"/>
                                  </a:lnTo>
                                  <a:lnTo>
                                    <a:pt x="4287" y="930"/>
                                  </a:lnTo>
                                  <a:lnTo>
                                    <a:pt x="4265" y="921"/>
                                  </a:lnTo>
                                  <a:lnTo>
                                    <a:pt x="4246" y="907"/>
                                  </a:lnTo>
                                  <a:lnTo>
                                    <a:pt x="4231" y="885"/>
                                  </a:lnTo>
                                  <a:lnTo>
                                    <a:pt x="4218" y="860"/>
                                  </a:lnTo>
                                  <a:lnTo>
                                    <a:pt x="4209" y="831"/>
                                  </a:lnTo>
                                  <a:lnTo>
                                    <a:pt x="4178" y="867"/>
                                  </a:lnTo>
                                  <a:lnTo>
                                    <a:pt x="4147" y="896"/>
                                  </a:lnTo>
                                  <a:lnTo>
                                    <a:pt x="4116" y="919"/>
                                  </a:lnTo>
                                  <a:lnTo>
                                    <a:pt x="4088" y="938"/>
                                  </a:lnTo>
                                  <a:lnTo>
                                    <a:pt x="4062" y="949"/>
                                  </a:lnTo>
                                  <a:lnTo>
                                    <a:pt x="4038" y="953"/>
                                  </a:lnTo>
                                  <a:lnTo>
                                    <a:pt x="4015" y="952"/>
                                  </a:lnTo>
                                  <a:lnTo>
                                    <a:pt x="3996" y="946"/>
                                  </a:lnTo>
                                  <a:lnTo>
                                    <a:pt x="3982" y="935"/>
                                  </a:lnTo>
                                  <a:lnTo>
                                    <a:pt x="3973" y="921"/>
                                  </a:lnTo>
                                  <a:lnTo>
                                    <a:pt x="3967" y="902"/>
                                  </a:lnTo>
                                  <a:lnTo>
                                    <a:pt x="3944" y="929"/>
                                  </a:lnTo>
                                  <a:lnTo>
                                    <a:pt x="3917" y="949"/>
                                  </a:lnTo>
                                  <a:lnTo>
                                    <a:pt x="3889" y="961"/>
                                  </a:lnTo>
                                  <a:lnTo>
                                    <a:pt x="3860" y="967"/>
                                  </a:lnTo>
                                  <a:lnTo>
                                    <a:pt x="3830" y="966"/>
                                  </a:lnTo>
                                  <a:lnTo>
                                    <a:pt x="3802" y="957"/>
                                  </a:lnTo>
                                  <a:lnTo>
                                    <a:pt x="3778" y="941"/>
                                  </a:lnTo>
                                  <a:lnTo>
                                    <a:pt x="3757" y="919"/>
                                  </a:lnTo>
                                  <a:lnTo>
                                    <a:pt x="3742" y="893"/>
                                  </a:lnTo>
                                  <a:lnTo>
                                    <a:pt x="3709" y="924"/>
                                  </a:lnTo>
                                  <a:lnTo>
                                    <a:pt x="3678" y="950"/>
                                  </a:lnTo>
                                  <a:lnTo>
                                    <a:pt x="3649" y="969"/>
                                  </a:lnTo>
                                  <a:lnTo>
                                    <a:pt x="3621" y="981"/>
                                  </a:lnTo>
                                  <a:lnTo>
                                    <a:pt x="3596" y="988"/>
                                  </a:lnTo>
                                  <a:lnTo>
                                    <a:pt x="3573" y="986"/>
                                  </a:lnTo>
                                  <a:lnTo>
                                    <a:pt x="3554" y="980"/>
                                  </a:lnTo>
                                  <a:lnTo>
                                    <a:pt x="3538" y="971"/>
                                  </a:lnTo>
                                  <a:lnTo>
                                    <a:pt x="3528" y="955"/>
                                  </a:lnTo>
                                  <a:lnTo>
                                    <a:pt x="3520" y="936"/>
                                  </a:lnTo>
                                  <a:lnTo>
                                    <a:pt x="3517" y="915"/>
                                  </a:lnTo>
                                  <a:lnTo>
                                    <a:pt x="3517" y="890"/>
                                  </a:lnTo>
                                  <a:lnTo>
                                    <a:pt x="3520" y="862"/>
                                  </a:lnTo>
                                  <a:lnTo>
                                    <a:pt x="3531" y="818"/>
                                  </a:lnTo>
                                  <a:lnTo>
                                    <a:pt x="3542" y="780"/>
                                  </a:lnTo>
                                  <a:lnTo>
                                    <a:pt x="3554" y="747"/>
                                  </a:lnTo>
                                  <a:lnTo>
                                    <a:pt x="3565" y="719"/>
                                  </a:lnTo>
                                  <a:lnTo>
                                    <a:pt x="3574" y="696"/>
                                  </a:lnTo>
                                  <a:lnTo>
                                    <a:pt x="3580" y="679"/>
                                  </a:lnTo>
                                  <a:lnTo>
                                    <a:pt x="3582" y="668"/>
                                  </a:lnTo>
                                  <a:lnTo>
                                    <a:pt x="3582" y="663"/>
                                  </a:lnTo>
                                  <a:lnTo>
                                    <a:pt x="3579" y="662"/>
                                  </a:lnTo>
                                  <a:lnTo>
                                    <a:pt x="3577" y="660"/>
                                  </a:lnTo>
                                  <a:lnTo>
                                    <a:pt x="3574" y="660"/>
                                  </a:lnTo>
                                  <a:lnTo>
                                    <a:pt x="3563" y="663"/>
                                  </a:lnTo>
                                  <a:lnTo>
                                    <a:pt x="3549" y="672"/>
                                  </a:lnTo>
                                  <a:lnTo>
                                    <a:pt x="3532" y="686"/>
                                  </a:lnTo>
                                  <a:lnTo>
                                    <a:pt x="3514" y="703"/>
                                  </a:lnTo>
                                  <a:lnTo>
                                    <a:pt x="3493" y="724"/>
                                  </a:lnTo>
                                  <a:lnTo>
                                    <a:pt x="3475" y="747"/>
                                  </a:lnTo>
                                  <a:lnTo>
                                    <a:pt x="3455" y="770"/>
                                  </a:lnTo>
                                  <a:lnTo>
                                    <a:pt x="3437" y="795"/>
                                  </a:lnTo>
                                  <a:lnTo>
                                    <a:pt x="3422" y="820"/>
                                  </a:lnTo>
                                  <a:lnTo>
                                    <a:pt x="3410" y="845"/>
                                  </a:lnTo>
                                  <a:lnTo>
                                    <a:pt x="3402" y="868"/>
                                  </a:lnTo>
                                  <a:lnTo>
                                    <a:pt x="3386" y="930"/>
                                  </a:lnTo>
                                  <a:lnTo>
                                    <a:pt x="3375" y="957"/>
                                  </a:lnTo>
                                  <a:lnTo>
                                    <a:pt x="3360" y="977"/>
                                  </a:lnTo>
                                  <a:lnTo>
                                    <a:pt x="3341" y="994"/>
                                  </a:lnTo>
                                  <a:lnTo>
                                    <a:pt x="3321" y="1005"/>
                                  </a:lnTo>
                                  <a:lnTo>
                                    <a:pt x="3301" y="1009"/>
                                  </a:lnTo>
                                  <a:lnTo>
                                    <a:pt x="3288" y="1008"/>
                                  </a:lnTo>
                                  <a:lnTo>
                                    <a:pt x="3279" y="1002"/>
                                  </a:lnTo>
                                  <a:lnTo>
                                    <a:pt x="3276" y="989"/>
                                  </a:lnTo>
                                  <a:lnTo>
                                    <a:pt x="3276" y="983"/>
                                  </a:lnTo>
                                  <a:lnTo>
                                    <a:pt x="3276" y="975"/>
                                  </a:lnTo>
                                  <a:lnTo>
                                    <a:pt x="3279" y="967"/>
                                  </a:lnTo>
                                  <a:lnTo>
                                    <a:pt x="3292" y="915"/>
                                  </a:lnTo>
                                  <a:lnTo>
                                    <a:pt x="3262" y="932"/>
                                  </a:lnTo>
                                  <a:lnTo>
                                    <a:pt x="3233" y="944"/>
                                  </a:lnTo>
                                  <a:lnTo>
                                    <a:pt x="3201" y="949"/>
                                  </a:lnTo>
                                  <a:lnTo>
                                    <a:pt x="3177" y="949"/>
                                  </a:lnTo>
                                  <a:lnTo>
                                    <a:pt x="3152" y="946"/>
                                  </a:lnTo>
                                  <a:lnTo>
                                    <a:pt x="3122" y="975"/>
                                  </a:lnTo>
                                  <a:lnTo>
                                    <a:pt x="3090" y="998"/>
                                  </a:lnTo>
                                  <a:lnTo>
                                    <a:pt x="3056" y="1016"/>
                                  </a:lnTo>
                                  <a:lnTo>
                                    <a:pt x="3021" y="1028"/>
                                  </a:lnTo>
                                  <a:lnTo>
                                    <a:pt x="2989" y="1033"/>
                                  </a:lnTo>
                                  <a:lnTo>
                                    <a:pt x="2958" y="1033"/>
                                  </a:lnTo>
                                  <a:lnTo>
                                    <a:pt x="2930" y="1026"/>
                                  </a:lnTo>
                                  <a:lnTo>
                                    <a:pt x="2906" y="1014"/>
                                  </a:lnTo>
                                  <a:lnTo>
                                    <a:pt x="2885" y="997"/>
                                  </a:lnTo>
                                  <a:lnTo>
                                    <a:pt x="2869" y="977"/>
                                  </a:lnTo>
                                  <a:lnTo>
                                    <a:pt x="2857" y="953"/>
                                  </a:lnTo>
                                  <a:lnTo>
                                    <a:pt x="2823" y="988"/>
                                  </a:lnTo>
                                  <a:lnTo>
                                    <a:pt x="2790" y="1016"/>
                                  </a:lnTo>
                                  <a:lnTo>
                                    <a:pt x="2759" y="1036"/>
                                  </a:lnTo>
                                  <a:lnTo>
                                    <a:pt x="2729" y="1050"/>
                                  </a:lnTo>
                                  <a:lnTo>
                                    <a:pt x="2705" y="1054"/>
                                  </a:lnTo>
                                  <a:lnTo>
                                    <a:pt x="2681" y="1054"/>
                                  </a:lnTo>
                                  <a:lnTo>
                                    <a:pt x="2663" y="1050"/>
                                  </a:lnTo>
                                  <a:lnTo>
                                    <a:pt x="2647" y="1039"/>
                                  </a:lnTo>
                                  <a:lnTo>
                                    <a:pt x="2635" y="1026"/>
                                  </a:lnTo>
                                  <a:lnTo>
                                    <a:pt x="2627" y="1009"/>
                                  </a:lnTo>
                                  <a:lnTo>
                                    <a:pt x="2622" y="989"/>
                                  </a:lnTo>
                                  <a:lnTo>
                                    <a:pt x="2593" y="1019"/>
                                  </a:lnTo>
                                  <a:lnTo>
                                    <a:pt x="2565" y="1040"/>
                                  </a:lnTo>
                                  <a:lnTo>
                                    <a:pt x="2540" y="1056"/>
                                  </a:lnTo>
                                  <a:lnTo>
                                    <a:pt x="2517" y="1067"/>
                                  </a:lnTo>
                                  <a:lnTo>
                                    <a:pt x="2495" y="1070"/>
                                  </a:lnTo>
                                  <a:lnTo>
                                    <a:pt x="2472" y="1068"/>
                                  </a:lnTo>
                                  <a:lnTo>
                                    <a:pt x="2450" y="1059"/>
                                  </a:lnTo>
                                  <a:lnTo>
                                    <a:pt x="2431" y="1044"/>
                                  </a:lnTo>
                                  <a:lnTo>
                                    <a:pt x="2416" y="1023"/>
                                  </a:lnTo>
                                  <a:lnTo>
                                    <a:pt x="2403" y="997"/>
                                  </a:lnTo>
                                  <a:lnTo>
                                    <a:pt x="2392" y="967"/>
                                  </a:lnTo>
                                  <a:lnTo>
                                    <a:pt x="2361" y="1005"/>
                                  </a:lnTo>
                                  <a:lnTo>
                                    <a:pt x="2330" y="1034"/>
                                  </a:lnTo>
                                  <a:lnTo>
                                    <a:pt x="2301" y="1057"/>
                                  </a:lnTo>
                                  <a:lnTo>
                                    <a:pt x="2273" y="1075"/>
                                  </a:lnTo>
                                  <a:lnTo>
                                    <a:pt x="2247" y="1087"/>
                                  </a:lnTo>
                                  <a:lnTo>
                                    <a:pt x="2223" y="1092"/>
                                  </a:lnTo>
                                  <a:lnTo>
                                    <a:pt x="2200" y="1090"/>
                                  </a:lnTo>
                                  <a:lnTo>
                                    <a:pt x="2181" y="1084"/>
                                  </a:lnTo>
                                  <a:lnTo>
                                    <a:pt x="2167" y="1073"/>
                                  </a:lnTo>
                                  <a:lnTo>
                                    <a:pt x="2156" y="1059"/>
                                  </a:lnTo>
                                  <a:lnTo>
                                    <a:pt x="2152" y="1040"/>
                                  </a:lnTo>
                                  <a:lnTo>
                                    <a:pt x="2127" y="1067"/>
                                  </a:lnTo>
                                  <a:lnTo>
                                    <a:pt x="2102" y="1085"/>
                                  </a:lnTo>
                                  <a:lnTo>
                                    <a:pt x="2074" y="1099"/>
                                  </a:lnTo>
                                  <a:lnTo>
                                    <a:pt x="2045" y="1104"/>
                                  </a:lnTo>
                                  <a:lnTo>
                                    <a:pt x="2015" y="1103"/>
                                  </a:lnTo>
                                  <a:lnTo>
                                    <a:pt x="1987" y="1095"/>
                                  </a:lnTo>
                                  <a:lnTo>
                                    <a:pt x="1962" y="1079"/>
                                  </a:lnTo>
                                  <a:lnTo>
                                    <a:pt x="1942" y="1057"/>
                                  </a:lnTo>
                                  <a:lnTo>
                                    <a:pt x="1927" y="1031"/>
                                  </a:lnTo>
                                  <a:lnTo>
                                    <a:pt x="1893" y="1065"/>
                                  </a:lnTo>
                                  <a:lnTo>
                                    <a:pt x="1860" y="1092"/>
                                  </a:lnTo>
                                  <a:lnTo>
                                    <a:pt x="1829" y="1109"/>
                                  </a:lnTo>
                                  <a:lnTo>
                                    <a:pt x="1801" y="1121"/>
                                  </a:lnTo>
                                  <a:lnTo>
                                    <a:pt x="1776" y="1126"/>
                                  </a:lnTo>
                                  <a:lnTo>
                                    <a:pt x="1748" y="1124"/>
                                  </a:lnTo>
                                  <a:lnTo>
                                    <a:pt x="1725" y="1115"/>
                                  </a:lnTo>
                                  <a:lnTo>
                                    <a:pt x="1706" y="1101"/>
                                  </a:lnTo>
                                  <a:lnTo>
                                    <a:pt x="1692" y="1084"/>
                                  </a:lnTo>
                                  <a:lnTo>
                                    <a:pt x="1683" y="1064"/>
                                  </a:lnTo>
                                  <a:lnTo>
                                    <a:pt x="1678" y="1042"/>
                                  </a:lnTo>
                                  <a:lnTo>
                                    <a:pt x="1678" y="1020"/>
                                  </a:lnTo>
                                  <a:lnTo>
                                    <a:pt x="1686" y="994"/>
                                  </a:lnTo>
                                  <a:lnTo>
                                    <a:pt x="1698" y="966"/>
                                  </a:lnTo>
                                  <a:lnTo>
                                    <a:pt x="1719" y="933"/>
                                  </a:lnTo>
                                  <a:lnTo>
                                    <a:pt x="1748" y="901"/>
                                  </a:lnTo>
                                  <a:lnTo>
                                    <a:pt x="1706" y="896"/>
                                  </a:lnTo>
                                  <a:lnTo>
                                    <a:pt x="1664" y="887"/>
                                  </a:lnTo>
                                  <a:lnTo>
                                    <a:pt x="1641" y="924"/>
                                  </a:lnTo>
                                  <a:lnTo>
                                    <a:pt x="1616" y="960"/>
                                  </a:lnTo>
                                  <a:lnTo>
                                    <a:pt x="1594" y="992"/>
                                  </a:lnTo>
                                  <a:lnTo>
                                    <a:pt x="1591" y="997"/>
                                  </a:lnTo>
                                  <a:lnTo>
                                    <a:pt x="1588" y="1002"/>
                                  </a:lnTo>
                                  <a:lnTo>
                                    <a:pt x="1552" y="1047"/>
                                  </a:lnTo>
                                  <a:lnTo>
                                    <a:pt x="1517" y="1084"/>
                                  </a:lnTo>
                                  <a:lnTo>
                                    <a:pt x="1483" y="1113"/>
                                  </a:lnTo>
                                  <a:lnTo>
                                    <a:pt x="1450" y="1135"/>
                                  </a:lnTo>
                                  <a:lnTo>
                                    <a:pt x="1420" y="1148"/>
                                  </a:lnTo>
                                  <a:lnTo>
                                    <a:pt x="1394" y="1154"/>
                                  </a:lnTo>
                                  <a:lnTo>
                                    <a:pt x="1371" y="1154"/>
                                  </a:lnTo>
                                  <a:lnTo>
                                    <a:pt x="1351" y="1148"/>
                                  </a:lnTo>
                                  <a:lnTo>
                                    <a:pt x="1335" y="1137"/>
                                  </a:lnTo>
                                  <a:lnTo>
                                    <a:pt x="1324" y="1123"/>
                                  </a:lnTo>
                                  <a:lnTo>
                                    <a:pt x="1316" y="1104"/>
                                  </a:lnTo>
                                  <a:lnTo>
                                    <a:pt x="1312" y="1081"/>
                                  </a:lnTo>
                                  <a:lnTo>
                                    <a:pt x="1312" y="1073"/>
                                  </a:lnTo>
                                  <a:lnTo>
                                    <a:pt x="1312" y="1062"/>
                                  </a:lnTo>
                                  <a:lnTo>
                                    <a:pt x="1287" y="1079"/>
                                  </a:lnTo>
                                  <a:lnTo>
                                    <a:pt x="1262" y="1090"/>
                                  </a:lnTo>
                                  <a:lnTo>
                                    <a:pt x="1237" y="1095"/>
                                  </a:lnTo>
                                  <a:lnTo>
                                    <a:pt x="1211" y="1093"/>
                                  </a:lnTo>
                                  <a:lnTo>
                                    <a:pt x="1184" y="1089"/>
                                  </a:lnTo>
                                  <a:lnTo>
                                    <a:pt x="1160" y="1120"/>
                                  </a:lnTo>
                                  <a:lnTo>
                                    <a:pt x="1132" y="1143"/>
                                  </a:lnTo>
                                  <a:lnTo>
                                    <a:pt x="1104" y="1160"/>
                                  </a:lnTo>
                                  <a:lnTo>
                                    <a:pt x="1077" y="1172"/>
                                  </a:lnTo>
                                  <a:lnTo>
                                    <a:pt x="1052" y="1179"/>
                                  </a:lnTo>
                                  <a:lnTo>
                                    <a:pt x="1031" y="1182"/>
                                  </a:lnTo>
                                  <a:lnTo>
                                    <a:pt x="1007" y="1182"/>
                                  </a:lnTo>
                                  <a:lnTo>
                                    <a:pt x="989" y="1175"/>
                                  </a:lnTo>
                                  <a:lnTo>
                                    <a:pt x="972" y="1166"/>
                                  </a:lnTo>
                                  <a:lnTo>
                                    <a:pt x="961" y="1151"/>
                                  </a:lnTo>
                                  <a:lnTo>
                                    <a:pt x="956" y="1130"/>
                                  </a:lnTo>
                                  <a:lnTo>
                                    <a:pt x="956" y="1120"/>
                                  </a:lnTo>
                                  <a:lnTo>
                                    <a:pt x="958" y="1107"/>
                                  </a:lnTo>
                                  <a:lnTo>
                                    <a:pt x="962" y="1092"/>
                                  </a:lnTo>
                                  <a:lnTo>
                                    <a:pt x="969" y="1078"/>
                                  </a:lnTo>
                                  <a:lnTo>
                                    <a:pt x="980" y="1062"/>
                                  </a:lnTo>
                                  <a:lnTo>
                                    <a:pt x="995" y="1050"/>
                                  </a:lnTo>
                                  <a:lnTo>
                                    <a:pt x="1015" y="1037"/>
                                  </a:lnTo>
                                  <a:lnTo>
                                    <a:pt x="1040" y="1030"/>
                                  </a:lnTo>
                                  <a:lnTo>
                                    <a:pt x="1071" y="1025"/>
                                  </a:lnTo>
                                  <a:lnTo>
                                    <a:pt x="1105" y="1025"/>
                                  </a:lnTo>
                                  <a:lnTo>
                                    <a:pt x="1146" y="1028"/>
                                  </a:lnTo>
                                  <a:lnTo>
                                    <a:pt x="1153" y="997"/>
                                  </a:lnTo>
                                  <a:lnTo>
                                    <a:pt x="1160" y="966"/>
                                  </a:lnTo>
                                  <a:lnTo>
                                    <a:pt x="1161" y="935"/>
                                  </a:lnTo>
                                  <a:lnTo>
                                    <a:pt x="1161" y="907"/>
                                  </a:lnTo>
                                  <a:lnTo>
                                    <a:pt x="1158" y="884"/>
                                  </a:lnTo>
                                  <a:lnTo>
                                    <a:pt x="1152" y="863"/>
                                  </a:lnTo>
                                  <a:lnTo>
                                    <a:pt x="1144" y="848"/>
                                  </a:lnTo>
                                  <a:lnTo>
                                    <a:pt x="1132" y="835"/>
                                  </a:lnTo>
                                  <a:lnTo>
                                    <a:pt x="1116" y="828"/>
                                  </a:lnTo>
                                  <a:lnTo>
                                    <a:pt x="1098" y="826"/>
                                  </a:lnTo>
                                  <a:lnTo>
                                    <a:pt x="1076" y="832"/>
                                  </a:lnTo>
                                  <a:lnTo>
                                    <a:pt x="1054" y="848"/>
                                  </a:lnTo>
                                  <a:lnTo>
                                    <a:pt x="1032" y="870"/>
                                  </a:lnTo>
                                  <a:lnTo>
                                    <a:pt x="1011" y="898"/>
                                  </a:lnTo>
                                  <a:lnTo>
                                    <a:pt x="990" y="930"/>
                                  </a:lnTo>
                                  <a:lnTo>
                                    <a:pt x="973" y="966"/>
                                  </a:lnTo>
                                  <a:lnTo>
                                    <a:pt x="958" y="1003"/>
                                  </a:lnTo>
                                  <a:lnTo>
                                    <a:pt x="947" y="1040"/>
                                  </a:lnTo>
                                  <a:lnTo>
                                    <a:pt x="799" y="1599"/>
                                  </a:lnTo>
                                  <a:lnTo>
                                    <a:pt x="789" y="1624"/>
                                  </a:lnTo>
                                  <a:lnTo>
                                    <a:pt x="773" y="1646"/>
                                  </a:lnTo>
                                  <a:lnTo>
                                    <a:pt x="754" y="1661"/>
                                  </a:lnTo>
                                  <a:lnTo>
                                    <a:pt x="734" y="1672"/>
                                  </a:lnTo>
                                  <a:lnTo>
                                    <a:pt x="716" y="1677"/>
                                  </a:lnTo>
                                  <a:lnTo>
                                    <a:pt x="703" y="1675"/>
                                  </a:lnTo>
                                  <a:lnTo>
                                    <a:pt x="694" y="1669"/>
                                  </a:lnTo>
                                  <a:lnTo>
                                    <a:pt x="689" y="1657"/>
                                  </a:lnTo>
                                  <a:lnTo>
                                    <a:pt x="689" y="1651"/>
                                  </a:lnTo>
                                  <a:lnTo>
                                    <a:pt x="691" y="1644"/>
                                  </a:lnTo>
                                  <a:lnTo>
                                    <a:pt x="692" y="1635"/>
                                  </a:lnTo>
                                  <a:lnTo>
                                    <a:pt x="829" y="1109"/>
                                  </a:lnTo>
                                  <a:lnTo>
                                    <a:pt x="802" y="1127"/>
                                  </a:lnTo>
                                  <a:lnTo>
                                    <a:pt x="778" y="1138"/>
                                  </a:lnTo>
                                  <a:lnTo>
                                    <a:pt x="753" y="1143"/>
                                  </a:lnTo>
                                  <a:lnTo>
                                    <a:pt x="750" y="1143"/>
                                  </a:lnTo>
                                  <a:lnTo>
                                    <a:pt x="745" y="1143"/>
                                  </a:lnTo>
                                  <a:lnTo>
                                    <a:pt x="742" y="1141"/>
                                  </a:lnTo>
                                  <a:lnTo>
                                    <a:pt x="740" y="1141"/>
                                  </a:lnTo>
                                  <a:lnTo>
                                    <a:pt x="739" y="1141"/>
                                  </a:lnTo>
                                  <a:lnTo>
                                    <a:pt x="716" y="1168"/>
                                  </a:lnTo>
                                  <a:lnTo>
                                    <a:pt x="689" y="1186"/>
                                  </a:lnTo>
                                  <a:lnTo>
                                    <a:pt x="658" y="1202"/>
                                  </a:lnTo>
                                  <a:lnTo>
                                    <a:pt x="625" y="1210"/>
                                  </a:lnTo>
                                  <a:lnTo>
                                    <a:pt x="593" y="1214"/>
                                  </a:lnTo>
                                  <a:lnTo>
                                    <a:pt x="568" y="1214"/>
                                  </a:lnTo>
                                  <a:lnTo>
                                    <a:pt x="545" y="1210"/>
                                  </a:lnTo>
                                  <a:lnTo>
                                    <a:pt x="523" y="1202"/>
                                  </a:lnTo>
                                  <a:lnTo>
                                    <a:pt x="507" y="1189"/>
                                  </a:lnTo>
                                  <a:lnTo>
                                    <a:pt x="495" y="1175"/>
                                  </a:lnTo>
                                  <a:lnTo>
                                    <a:pt x="490" y="1160"/>
                                  </a:lnTo>
                                  <a:lnTo>
                                    <a:pt x="492" y="1143"/>
                                  </a:lnTo>
                                  <a:lnTo>
                                    <a:pt x="501" y="1127"/>
                                  </a:lnTo>
                                  <a:lnTo>
                                    <a:pt x="515" y="1112"/>
                                  </a:lnTo>
                                  <a:lnTo>
                                    <a:pt x="535" y="1099"/>
                                  </a:lnTo>
                                  <a:lnTo>
                                    <a:pt x="562" y="1089"/>
                                  </a:lnTo>
                                  <a:lnTo>
                                    <a:pt x="594" y="1079"/>
                                  </a:lnTo>
                                  <a:lnTo>
                                    <a:pt x="633" y="1075"/>
                                  </a:lnTo>
                                  <a:lnTo>
                                    <a:pt x="658" y="1075"/>
                                  </a:lnTo>
                                  <a:lnTo>
                                    <a:pt x="681" y="1075"/>
                                  </a:lnTo>
                                  <a:lnTo>
                                    <a:pt x="675" y="1050"/>
                                  </a:lnTo>
                                  <a:lnTo>
                                    <a:pt x="661" y="1025"/>
                                  </a:lnTo>
                                  <a:lnTo>
                                    <a:pt x="644" y="1003"/>
                                  </a:lnTo>
                                  <a:lnTo>
                                    <a:pt x="622" y="980"/>
                                  </a:lnTo>
                                  <a:lnTo>
                                    <a:pt x="601" y="958"/>
                                  </a:lnTo>
                                  <a:lnTo>
                                    <a:pt x="514" y="1082"/>
                                  </a:lnTo>
                                  <a:lnTo>
                                    <a:pt x="514" y="1082"/>
                                  </a:lnTo>
                                  <a:lnTo>
                                    <a:pt x="478" y="1127"/>
                                  </a:lnTo>
                                  <a:lnTo>
                                    <a:pt x="442" y="1165"/>
                                  </a:lnTo>
                                  <a:lnTo>
                                    <a:pt x="408" y="1194"/>
                                  </a:lnTo>
                                  <a:lnTo>
                                    <a:pt x="375" y="1216"/>
                                  </a:lnTo>
                                  <a:lnTo>
                                    <a:pt x="346" y="1230"/>
                                  </a:lnTo>
                                  <a:lnTo>
                                    <a:pt x="320" y="1236"/>
                                  </a:lnTo>
                                  <a:lnTo>
                                    <a:pt x="296" y="1234"/>
                                  </a:lnTo>
                                  <a:lnTo>
                                    <a:pt x="278" y="1230"/>
                                  </a:lnTo>
                                  <a:lnTo>
                                    <a:pt x="262" y="1219"/>
                                  </a:lnTo>
                                  <a:lnTo>
                                    <a:pt x="251" y="1203"/>
                                  </a:lnTo>
                                  <a:lnTo>
                                    <a:pt x="244" y="1186"/>
                                  </a:lnTo>
                                  <a:lnTo>
                                    <a:pt x="239" y="1165"/>
                                  </a:lnTo>
                                  <a:lnTo>
                                    <a:pt x="240" y="1138"/>
                                  </a:lnTo>
                                  <a:lnTo>
                                    <a:pt x="244" y="1110"/>
                                  </a:lnTo>
                                  <a:lnTo>
                                    <a:pt x="254" y="1067"/>
                                  </a:lnTo>
                                  <a:lnTo>
                                    <a:pt x="265" y="1028"/>
                                  </a:lnTo>
                                  <a:lnTo>
                                    <a:pt x="278" y="995"/>
                                  </a:lnTo>
                                  <a:lnTo>
                                    <a:pt x="289" y="967"/>
                                  </a:lnTo>
                                  <a:lnTo>
                                    <a:pt x="298" y="944"/>
                                  </a:lnTo>
                                  <a:lnTo>
                                    <a:pt x="304" y="927"/>
                                  </a:lnTo>
                                  <a:lnTo>
                                    <a:pt x="306" y="916"/>
                                  </a:lnTo>
                                  <a:lnTo>
                                    <a:pt x="304" y="913"/>
                                  </a:lnTo>
                                  <a:lnTo>
                                    <a:pt x="303" y="910"/>
                                  </a:lnTo>
                                  <a:lnTo>
                                    <a:pt x="301" y="908"/>
                                  </a:lnTo>
                                  <a:lnTo>
                                    <a:pt x="298" y="908"/>
                                  </a:lnTo>
                                  <a:lnTo>
                                    <a:pt x="287" y="912"/>
                                  </a:lnTo>
                                  <a:lnTo>
                                    <a:pt x="273" y="921"/>
                                  </a:lnTo>
                                  <a:lnTo>
                                    <a:pt x="256" y="935"/>
                                  </a:lnTo>
                                  <a:lnTo>
                                    <a:pt x="237" y="952"/>
                                  </a:lnTo>
                                  <a:lnTo>
                                    <a:pt x="217" y="972"/>
                                  </a:lnTo>
                                  <a:lnTo>
                                    <a:pt x="197" y="995"/>
                                  </a:lnTo>
                                  <a:lnTo>
                                    <a:pt x="178" y="1019"/>
                                  </a:lnTo>
                                  <a:lnTo>
                                    <a:pt x="161" y="1045"/>
                                  </a:lnTo>
                                  <a:lnTo>
                                    <a:pt x="146" y="1070"/>
                                  </a:lnTo>
                                  <a:lnTo>
                                    <a:pt x="133" y="1093"/>
                                  </a:lnTo>
                                  <a:lnTo>
                                    <a:pt x="126" y="1116"/>
                                  </a:lnTo>
                                  <a:lnTo>
                                    <a:pt x="110" y="1180"/>
                                  </a:lnTo>
                                  <a:lnTo>
                                    <a:pt x="99" y="1205"/>
                                  </a:lnTo>
                                  <a:lnTo>
                                    <a:pt x="84" y="1227"/>
                                  </a:lnTo>
                                  <a:lnTo>
                                    <a:pt x="65" y="1242"/>
                                  </a:lnTo>
                                  <a:lnTo>
                                    <a:pt x="45" y="1253"/>
                                  </a:lnTo>
                                  <a:lnTo>
                                    <a:pt x="25" y="1258"/>
                                  </a:lnTo>
                                  <a:lnTo>
                                    <a:pt x="12" y="1256"/>
                                  </a:lnTo>
                                  <a:lnTo>
                                    <a:pt x="3" y="1250"/>
                                  </a:lnTo>
                                  <a:lnTo>
                                    <a:pt x="0" y="1238"/>
                                  </a:lnTo>
                                  <a:lnTo>
                                    <a:pt x="0" y="1231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1" y="1216"/>
                                  </a:lnTo>
                                  <a:lnTo>
                                    <a:pt x="71" y="947"/>
                                  </a:lnTo>
                                  <a:lnTo>
                                    <a:pt x="74" y="941"/>
                                  </a:lnTo>
                                  <a:lnTo>
                                    <a:pt x="74" y="935"/>
                                  </a:lnTo>
                                  <a:lnTo>
                                    <a:pt x="76" y="930"/>
                                  </a:lnTo>
                                  <a:lnTo>
                                    <a:pt x="76" y="927"/>
                                  </a:lnTo>
                                  <a:lnTo>
                                    <a:pt x="76" y="924"/>
                                  </a:lnTo>
                                  <a:lnTo>
                                    <a:pt x="74" y="922"/>
                                  </a:lnTo>
                                  <a:lnTo>
                                    <a:pt x="73" y="922"/>
                                  </a:lnTo>
                                  <a:lnTo>
                                    <a:pt x="70" y="921"/>
                                  </a:lnTo>
                                  <a:lnTo>
                                    <a:pt x="67" y="922"/>
                                  </a:lnTo>
                                  <a:lnTo>
                                    <a:pt x="62" y="922"/>
                                  </a:lnTo>
                                  <a:lnTo>
                                    <a:pt x="57" y="924"/>
                                  </a:lnTo>
                                  <a:lnTo>
                                    <a:pt x="53" y="924"/>
                                  </a:lnTo>
                                  <a:lnTo>
                                    <a:pt x="48" y="922"/>
                                  </a:lnTo>
                                  <a:lnTo>
                                    <a:pt x="43" y="921"/>
                                  </a:lnTo>
                                  <a:lnTo>
                                    <a:pt x="40" y="919"/>
                                  </a:lnTo>
                                  <a:lnTo>
                                    <a:pt x="39" y="916"/>
                                  </a:lnTo>
                                  <a:lnTo>
                                    <a:pt x="37" y="912"/>
                                  </a:lnTo>
                                  <a:lnTo>
                                    <a:pt x="39" y="901"/>
                                  </a:lnTo>
                                  <a:lnTo>
                                    <a:pt x="46" y="888"/>
                                  </a:lnTo>
                                  <a:lnTo>
                                    <a:pt x="59" y="874"/>
                                  </a:lnTo>
                                  <a:lnTo>
                                    <a:pt x="76" y="860"/>
                                  </a:lnTo>
                                  <a:lnTo>
                                    <a:pt x="94" y="848"/>
                                  </a:lnTo>
                                  <a:lnTo>
                                    <a:pt x="118" y="835"/>
                                  </a:lnTo>
                                  <a:lnTo>
                                    <a:pt x="141" y="828"/>
                                  </a:lnTo>
                                  <a:lnTo>
                                    <a:pt x="167" y="823"/>
                                  </a:lnTo>
                                  <a:lnTo>
                                    <a:pt x="177" y="825"/>
                                  </a:lnTo>
                                  <a:lnTo>
                                    <a:pt x="185" y="828"/>
                                  </a:lnTo>
                                  <a:lnTo>
                                    <a:pt x="191" y="835"/>
                                  </a:lnTo>
                                  <a:lnTo>
                                    <a:pt x="192" y="846"/>
                                  </a:lnTo>
                                  <a:lnTo>
                                    <a:pt x="192" y="853"/>
                                  </a:lnTo>
                                  <a:lnTo>
                                    <a:pt x="192" y="859"/>
                                  </a:lnTo>
                                  <a:lnTo>
                                    <a:pt x="191" y="867"/>
                                  </a:lnTo>
                                  <a:lnTo>
                                    <a:pt x="164" y="964"/>
                                  </a:lnTo>
                                  <a:lnTo>
                                    <a:pt x="191" y="933"/>
                                  </a:lnTo>
                                  <a:lnTo>
                                    <a:pt x="219" y="904"/>
                                  </a:lnTo>
                                  <a:lnTo>
                                    <a:pt x="247" y="877"/>
                                  </a:lnTo>
                                  <a:lnTo>
                                    <a:pt x="276" y="856"/>
                                  </a:lnTo>
                                  <a:lnTo>
                                    <a:pt x="306" y="835"/>
                                  </a:lnTo>
                                  <a:lnTo>
                                    <a:pt x="334" y="821"/>
                                  </a:lnTo>
                                  <a:lnTo>
                                    <a:pt x="358" y="812"/>
                                  </a:lnTo>
                                  <a:lnTo>
                                    <a:pt x="382" y="807"/>
                                  </a:lnTo>
                                  <a:lnTo>
                                    <a:pt x="399" y="809"/>
                                  </a:lnTo>
                                  <a:lnTo>
                                    <a:pt x="413" y="815"/>
                                  </a:lnTo>
                                  <a:lnTo>
                                    <a:pt x="421" y="826"/>
                                  </a:lnTo>
                                  <a:lnTo>
                                    <a:pt x="425" y="842"/>
                                  </a:lnTo>
                                  <a:lnTo>
                                    <a:pt x="425" y="859"/>
                                  </a:lnTo>
                                  <a:lnTo>
                                    <a:pt x="419" y="882"/>
                                  </a:lnTo>
                                  <a:lnTo>
                                    <a:pt x="411" y="908"/>
                                  </a:lnTo>
                                  <a:lnTo>
                                    <a:pt x="397" y="946"/>
                                  </a:lnTo>
                                  <a:lnTo>
                                    <a:pt x="382" y="988"/>
                                  </a:lnTo>
                                  <a:lnTo>
                                    <a:pt x="368" y="1031"/>
                                  </a:lnTo>
                                  <a:lnTo>
                                    <a:pt x="355" y="1078"/>
                                  </a:lnTo>
                                  <a:lnTo>
                                    <a:pt x="344" y="1123"/>
                                  </a:lnTo>
                                  <a:lnTo>
                                    <a:pt x="341" y="1137"/>
                                  </a:lnTo>
                                  <a:lnTo>
                                    <a:pt x="341" y="1149"/>
                                  </a:lnTo>
                                  <a:lnTo>
                                    <a:pt x="343" y="1155"/>
                                  </a:lnTo>
                                  <a:lnTo>
                                    <a:pt x="343" y="1160"/>
                                  </a:lnTo>
                                  <a:lnTo>
                                    <a:pt x="346" y="1163"/>
                                  </a:lnTo>
                                  <a:lnTo>
                                    <a:pt x="348" y="1166"/>
                                  </a:lnTo>
                                  <a:lnTo>
                                    <a:pt x="351" y="1168"/>
                                  </a:lnTo>
                                  <a:lnTo>
                                    <a:pt x="355" y="1168"/>
                                  </a:lnTo>
                                  <a:lnTo>
                                    <a:pt x="369" y="1165"/>
                                  </a:lnTo>
                                  <a:lnTo>
                                    <a:pt x="386" y="1154"/>
                                  </a:lnTo>
                                  <a:lnTo>
                                    <a:pt x="408" y="1137"/>
                                  </a:lnTo>
                                  <a:lnTo>
                                    <a:pt x="433" y="1112"/>
                                  </a:lnTo>
                                  <a:lnTo>
                                    <a:pt x="461" y="1081"/>
                                  </a:lnTo>
                                  <a:lnTo>
                                    <a:pt x="490" y="1042"/>
                                  </a:lnTo>
                                  <a:lnTo>
                                    <a:pt x="490" y="1042"/>
                                  </a:lnTo>
                                  <a:lnTo>
                                    <a:pt x="509" y="1016"/>
                                  </a:lnTo>
                                  <a:lnTo>
                                    <a:pt x="529" y="986"/>
                                  </a:lnTo>
                                  <a:lnTo>
                                    <a:pt x="551" y="953"/>
                                  </a:lnTo>
                                  <a:lnTo>
                                    <a:pt x="571" y="922"/>
                                  </a:lnTo>
                                  <a:lnTo>
                                    <a:pt x="556" y="899"/>
                                  </a:lnTo>
                                  <a:lnTo>
                                    <a:pt x="543" y="874"/>
                                  </a:lnTo>
                                  <a:lnTo>
                                    <a:pt x="537" y="845"/>
                                  </a:lnTo>
                                  <a:lnTo>
                                    <a:pt x="539" y="814"/>
                                  </a:lnTo>
                                  <a:lnTo>
                                    <a:pt x="548" y="784"/>
                                  </a:lnTo>
                                  <a:lnTo>
                                    <a:pt x="563" y="758"/>
                                  </a:lnTo>
                                  <a:lnTo>
                                    <a:pt x="584" y="733"/>
                                  </a:lnTo>
                                  <a:lnTo>
                                    <a:pt x="607" y="711"/>
                                  </a:lnTo>
                                  <a:lnTo>
                                    <a:pt x="632" y="696"/>
                                  </a:lnTo>
                                  <a:lnTo>
                                    <a:pt x="657" y="683"/>
                                  </a:lnTo>
                                  <a:lnTo>
                                    <a:pt x="680" y="679"/>
                                  </a:lnTo>
                                  <a:lnTo>
                                    <a:pt x="694" y="679"/>
                                  </a:lnTo>
                                  <a:lnTo>
                                    <a:pt x="706" y="683"/>
                                  </a:lnTo>
                                  <a:lnTo>
                                    <a:pt x="717" y="691"/>
                                  </a:lnTo>
                                  <a:lnTo>
                                    <a:pt x="723" y="703"/>
                                  </a:lnTo>
                                  <a:lnTo>
                                    <a:pt x="726" y="719"/>
                                  </a:lnTo>
                                  <a:lnTo>
                                    <a:pt x="725" y="742"/>
                                  </a:lnTo>
                                  <a:lnTo>
                                    <a:pt x="717" y="769"/>
                                  </a:lnTo>
                                  <a:lnTo>
                                    <a:pt x="705" y="795"/>
                                  </a:lnTo>
                                  <a:lnTo>
                                    <a:pt x="691" y="821"/>
                                  </a:lnTo>
                                  <a:lnTo>
                                    <a:pt x="675" y="848"/>
                                  </a:lnTo>
                                  <a:lnTo>
                                    <a:pt x="660" y="871"/>
                                  </a:lnTo>
                                  <a:lnTo>
                                    <a:pt x="683" y="896"/>
                                  </a:lnTo>
                                  <a:lnTo>
                                    <a:pt x="706" y="921"/>
                                  </a:lnTo>
                                  <a:lnTo>
                                    <a:pt x="728" y="949"/>
                                  </a:lnTo>
                                  <a:lnTo>
                                    <a:pt x="747" y="977"/>
                                  </a:lnTo>
                                  <a:lnTo>
                                    <a:pt x="761" y="1008"/>
                                  </a:lnTo>
                                  <a:lnTo>
                                    <a:pt x="767" y="1039"/>
                                  </a:lnTo>
                                  <a:lnTo>
                                    <a:pt x="767" y="1050"/>
                                  </a:lnTo>
                                  <a:lnTo>
                                    <a:pt x="767" y="1062"/>
                                  </a:lnTo>
                                  <a:lnTo>
                                    <a:pt x="765" y="1075"/>
                                  </a:lnTo>
                                  <a:lnTo>
                                    <a:pt x="785" y="1071"/>
                                  </a:lnTo>
                                  <a:lnTo>
                                    <a:pt x="802" y="1065"/>
                                  </a:lnTo>
                                  <a:lnTo>
                                    <a:pt x="820" y="1054"/>
                                  </a:lnTo>
                                  <a:lnTo>
                                    <a:pt x="835" y="1039"/>
                                  </a:lnTo>
                                  <a:lnTo>
                                    <a:pt x="854" y="1017"/>
                                  </a:lnTo>
                                  <a:lnTo>
                                    <a:pt x="888" y="885"/>
                                  </a:lnTo>
                                  <a:lnTo>
                                    <a:pt x="889" y="879"/>
                                  </a:lnTo>
                                  <a:lnTo>
                                    <a:pt x="891" y="873"/>
                                  </a:lnTo>
                                  <a:lnTo>
                                    <a:pt x="891" y="868"/>
                                  </a:lnTo>
                                  <a:lnTo>
                                    <a:pt x="893" y="865"/>
                                  </a:lnTo>
                                  <a:lnTo>
                                    <a:pt x="891" y="862"/>
                                  </a:lnTo>
                                  <a:lnTo>
                                    <a:pt x="891" y="860"/>
                                  </a:lnTo>
                                  <a:lnTo>
                                    <a:pt x="888" y="860"/>
                                  </a:lnTo>
                                  <a:lnTo>
                                    <a:pt x="886" y="859"/>
                                  </a:lnTo>
                                  <a:lnTo>
                                    <a:pt x="883" y="860"/>
                                  </a:lnTo>
                                  <a:lnTo>
                                    <a:pt x="880" y="862"/>
                                  </a:lnTo>
                                  <a:lnTo>
                                    <a:pt x="875" y="862"/>
                                  </a:lnTo>
                                  <a:lnTo>
                                    <a:pt x="871" y="863"/>
                                  </a:lnTo>
                                  <a:lnTo>
                                    <a:pt x="868" y="863"/>
                                  </a:lnTo>
                                  <a:lnTo>
                                    <a:pt x="863" y="862"/>
                                  </a:lnTo>
                                  <a:lnTo>
                                    <a:pt x="860" y="860"/>
                                  </a:lnTo>
                                  <a:lnTo>
                                    <a:pt x="857" y="859"/>
                                  </a:lnTo>
                                  <a:lnTo>
                                    <a:pt x="854" y="856"/>
                                  </a:lnTo>
                                  <a:lnTo>
                                    <a:pt x="852" y="851"/>
                                  </a:lnTo>
                                  <a:lnTo>
                                    <a:pt x="855" y="839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80" y="807"/>
                                  </a:lnTo>
                                  <a:lnTo>
                                    <a:pt x="902" y="792"/>
                                  </a:lnTo>
                                  <a:lnTo>
                                    <a:pt x="925" y="778"/>
                                  </a:lnTo>
                                  <a:lnTo>
                                    <a:pt x="953" y="767"/>
                                  </a:lnTo>
                                  <a:lnTo>
                                    <a:pt x="983" y="761"/>
                                  </a:lnTo>
                                  <a:lnTo>
                                    <a:pt x="997" y="764"/>
                                  </a:lnTo>
                                  <a:lnTo>
                                    <a:pt x="1006" y="770"/>
                                  </a:lnTo>
                                  <a:lnTo>
                                    <a:pt x="1011" y="784"/>
                                  </a:lnTo>
                                  <a:lnTo>
                                    <a:pt x="1011" y="790"/>
                                  </a:lnTo>
                                  <a:lnTo>
                                    <a:pt x="1009" y="797"/>
                                  </a:lnTo>
                                  <a:lnTo>
                                    <a:pt x="1007" y="804"/>
                                  </a:lnTo>
                                  <a:lnTo>
                                    <a:pt x="995" y="854"/>
                                  </a:lnTo>
                                  <a:lnTo>
                                    <a:pt x="1023" y="818"/>
                                  </a:lnTo>
                                  <a:lnTo>
                                    <a:pt x="1054" y="790"/>
                                  </a:lnTo>
                                  <a:lnTo>
                                    <a:pt x="1084" y="769"/>
                                  </a:lnTo>
                                  <a:lnTo>
                                    <a:pt x="1115" y="755"/>
                                  </a:lnTo>
                                  <a:lnTo>
                                    <a:pt x="1144" y="750"/>
                                  </a:lnTo>
                                  <a:lnTo>
                                    <a:pt x="1170" y="750"/>
                                  </a:lnTo>
                                  <a:lnTo>
                                    <a:pt x="1194" y="758"/>
                                  </a:lnTo>
                                  <a:lnTo>
                                    <a:pt x="1212" y="769"/>
                                  </a:lnTo>
                                  <a:lnTo>
                                    <a:pt x="1229" y="784"/>
                                  </a:lnTo>
                                  <a:lnTo>
                                    <a:pt x="1242" y="803"/>
                                  </a:lnTo>
                                  <a:lnTo>
                                    <a:pt x="1253" y="825"/>
                                  </a:lnTo>
                                  <a:lnTo>
                                    <a:pt x="1259" y="846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1" y="910"/>
                                  </a:lnTo>
                                  <a:lnTo>
                                    <a:pt x="1253" y="955"/>
                                  </a:lnTo>
                                  <a:lnTo>
                                    <a:pt x="1239" y="997"/>
                                  </a:lnTo>
                                  <a:lnTo>
                                    <a:pt x="1220" y="1034"/>
                                  </a:lnTo>
                                  <a:lnTo>
                                    <a:pt x="1222" y="1034"/>
                                  </a:lnTo>
                                  <a:lnTo>
                                    <a:pt x="1225" y="1034"/>
                                  </a:lnTo>
                                  <a:lnTo>
                                    <a:pt x="1229" y="1034"/>
                                  </a:lnTo>
                                  <a:lnTo>
                                    <a:pt x="1234" y="1034"/>
                                  </a:lnTo>
                                  <a:lnTo>
                                    <a:pt x="1240" y="1034"/>
                                  </a:lnTo>
                                  <a:lnTo>
                                    <a:pt x="1265" y="1031"/>
                                  </a:lnTo>
                                  <a:lnTo>
                                    <a:pt x="1285" y="1022"/>
                                  </a:lnTo>
                                  <a:lnTo>
                                    <a:pt x="1301" y="1011"/>
                                  </a:lnTo>
                                  <a:lnTo>
                                    <a:pt x="1315" y="997"/>
                                  </a:lnTo>
                                  <a:lnTo>
                                    <a:pt x="1329" y="980"/>
                                  </a:lnTo>
                                  <a:lnTo>
                                    <a:pt x="1341" y="939"/>
                                  </a:lnTo>
                                  <a:lnTo>
                                    <a:pt x="1355" y="904"/>
                                  </a:lnTo>
                                  <a:lnTo>
                                    <a:pt x="1366" y="874"/>
                                  </a:lnTo>
                                  <a:lnTo>
                                    <a:pt x="1375" y="851"/>
                                  </a:lnTo>
                                  <a:lnTo>
                                    <a:pt x="1377" y="843"/>
                                  </a:lnTo>
                                  <a:lnTo>
                                    <a:pt x="1380" y="839"/>
                                  </a:lnTo>
                                  <a:lnTo>
                                    <a:pt x="1380" y="834"/>
                                  </a:lnTo>
                                  <a:lnTo>
                                    <a:pt x="1382" y="831"/>
                                  </a:lnTo>
                                  <a:lnTo>
                                    <a:pt x="1380" y="828"/>
                                  </a:lnTo>
                                  <a:lnTo>
                                    <a:pt x="1379" y="826"/>
                                  </a:lnTo>
                                  <a:lnTo>
                                    <a:pt x="1377" y="825"/>
                                  </a:lnTo>
                                  <a:lnTo>
                                    <a:pt x="1374" y="825"/>
                                  </a:lnTo>
                                  <a:lnTo>
                                    <a:pt x="1368" y="826"/>
                                  </a:lnTo>
                                  <a:lnTo>
                                    <a:pt x="1361" y="828"/>
                                  </a:lnTo>
                                  <a:lnTo>
                                    <a:pt x="1355" y="828"/>
                                  </a:lnTo>
                                  <a:lnTo>
                                    <a:pt x="1351" y="826"/>
                                  </a:lnTo>
                                  <a:lnTo>
                                    <a:pt x="1348" y="825"/>
                                  </a:lnTo>
                                  <a:lnTo>
                                    <a:pt x="1344" y="823"/>
                                  </a:lnTo>
                                  <a:lnTo>
                                    <a:pt x="1341" y="820"/>
                                  </a:lnTo>
                                  <a:lnTo>
                                    <a:pt x="1340" y="815"/>
                                  </a:lnTo>
                                  <a:lnTo>
                                    <a:pt x="1343" y="803"/>
                                  </a:lnTo>
                                  <a:lnTo>
                                    <a:pt x="1351" y="790"/>
                                  </a:lnTo>
                                  <a:lnTo>
                                    <a:pt x="1365" y="775"/>
                                  </a:lnTo>
                                  <a:lnTo>
                                    <a:pt x="1383" y="761"/>
                                  </a:lnTo>
                                  <a:lnTo>
                                    <a:pt x="1403" y="747"/>
                                  </a:lnTo>
                                  <a:lnTo>
                                    <a:pt x="1428" y="736"/>
                                  </a:lnTo>
                                  <a:lnTo>
                                    <a:pt x="1453" y="728"/>
                                  </a:lnTo>
                                  <a:lnTo>
                                    <a:pt x="1479" y="724"/>
                                  </a:lnTo>
                                  <a:lnTo>
                                    <a:pt x="1493" y="725"/>
                                  </a:lnTo>
                                  <a:lnTo>
                                    <a:pt x="1503" y="728"/>
                                  </a:lnTo>
                                  <a:lnTo>
                                    <a:pt x="1507" y="735"/>
                                  </a:lnTo>
                                  <a:lnTo>
                                    <a:pt x="1511" y="742"/>
                                  </a:lnTo>
                                  <a:lnTo>
                                    <a:pt x="1509" y="759"/>
                                  </a:lnTo>
                                  <a:lnTo>
                                    <a:pt x="1503" y="778"/>
                                  </a:lnTo>
                                  <a:lnTo>
                                    <a:pt x="1495" y="801"/>
                                  </a:lnTo>
                                  <a:lnTo>
                                    <a:pt x="1486" y="826"/>
                                  </a:lnTo>
                                  <a:lnTo>
                                    <a:pt x="1467" y="874"/>
                                  </a:lnTo>
                                  <a:lnTo>
                                    <a:pt x="1450" y="927"/>
                                  </a:lnTo>
                                  <a:lnTo>
                                    <a:pt x="1433" y="983"/>
                                  </a:lnTo>
                                  <a:lnTo>
                                    <a:pt x="1417" y="1040"/>
                                  </a:lnTo>
                                  <a:lnTo>
                                    <a:pt x="1416" y="1056"/>
                                  </a:lnTo>
                                  <a:lnTo>
                                    <a:pt x="1414" y="1070"/>
                                  </a:lnTo>
                                  <a:lnTo>
                                    <a:pt x="1416" y="1076"/>
                                  </a:lnTo>
                                  <a:lnTo>
                                    <a:pt x="1417" y="1081"/>
                                  </a:lnTo>
                                  <a:lnTo>
                                    <a:pt x="1420" y="1084"/>
                                  </a:lnTo>
                                  <a:lnTo>
                                    <a:pt x="1425" y="1085"/>
                                  </a:lnTo>
                                  <a:lnTo>
                                    <a:pt x="1430" y="1087"/>
                                  </a:lnTo>
                                  <a:lnTo>
                                    <a:pt x="1444" y="1082"/>
                                  </a:lnTo>
                                  <a:lnTo>
                                    <a:pt x="1461" y="1071"/>
                                  </a:lnTo>
                                  <a:lnTo>
                                    <a:pt x="1483" y="1054"/>
                                  </a:lnTo>
                                  <a:lnTo>
                                    <a:pt x="1507" y="1030"/>
                                  </a:lnTo>
                                  <a:lnTo>
                                    <a:pt x="1534" y="998"/>
                                  </a:lnTo>
                                  <a:lnTo>
                                    <a:pt x="1565" y="961"/>
                                  </a:lnTo>
                                  <a:lnTo>
                                    <a:pt x="1565" y="960"/>
                                  </a:lnTo>
                                  <a:lnTo>
                                    <a:pt x="1584" y="933"/>
                                  </a:lnTo>
                                  <a:lnTo>
                                    <a:pt x="1605" y="902"/>
                                  </a:lnTo>
                                  <a:lnTo>
                                    <a:pt x="1625" y="870"/>
                                  </a:lnTo>
                                  <a:lnTo>
                                    <a:pt x="1599" y="853"/>
                                  </a:lnTo>
                                  <a:lnTo>
                                    <a:pt x="1579" y="831"/>
                                  </a:lnTo>
                                  <a:lnTo>
                                    <a:pt x="1568" y="806"/>
                                  </a:lnTo>
                                  <a:lnTo>
                                    <a:pt x="1562" y="776"/>
                                  </a:lnTo>
                                  <a:lnTo>
                                    <a:pt x="1563" y="741"/>
                                  </a:lnTo>
                                  <a:lnTo>
                                    <a:pt x="1573" y="708"/>
                                  </a:lnTo>
                                  <a:lnTo>
                                    <a:pt x="1590" y="680"/>
                                  </a:lnTo>
                                  <a:lnTo>
                                    <a:pt x="1610" y="655"/>
                                  </a:lnTo>
                                  <a:lnTo>
                                    <a:pt x="1633" y="637"/>
                                  </a:lnTo>
                                  <a:lnTo>
                                    <a:pt x="1658" y="624"/>
                                  </a:lnTo>
                                  <a:lnTo>
                                    <a:pt x="1683" y="620"/>
                                  </a:lnTo>
                                  <a:lnTo>
                                    <a:pt x="1705" y="621"/>
                                  </a:lnTo>
                                  <a:lnTo>
                                    <a:pt x="1722" y="629"/>
                                  </a:lnTo>
                                  <a:lnTo>
                                    <a:pt x="1736" y="641"/>
                                  </a:lnTo>
                                  <a:lnTo>
                                    <a:pt x="1745" y="658"/>
                                  </a:lnTo>
                                  <a:lnTo>
                                    <a:pt x="1750" y="679"/>
                                  </a:lnTo>
                                  <a:lnTo>
                                    <a:pt x="1748" y="717"/>
                                  </a:lnTo>
                                  <a:lnTo>
                                    <a:pt x="1737" y="755"/>
                                  </a:lnTo>
                                  <a:lnTo>
                                    <a:pt x="1719" y="794"/>
                                  </a:lnTo>
                                  <a:lnTo>
                                    <a:pt x="1759" y="797"/>
                                  </a:lnTo>
                                  <a:lnTo>
                                    <a:pt x="1798" y="797"/>
                                  </a:lnTo>
                                  <a:lnTo>
                                    <a:pt x="1834" y="795"/>
                                  </a:lnTo>
                                  <a:lnTo>
                                    <a:pt x="1847" y="797"/>
                                  </a:lnTo>
                                  <a:lnTo>
                                    <a:pt x="1860" y="804"/>
                                  </a:lnTo>
                                  <a:lnTo>
                                    <a:pt x="1869" y="815"/>
                                  </a:lnTo>
                                  <a:lnTo>
                                    <a:pt x="1872" y="832"/>
                                  </a:lnTo>
                                  <a:lnTo>
                                    <a:pt x="1872" y="843"/>
                                  </a:lnTo>
                                  <a:lnTo>
                                    <a:pt x="1869" y="853"/>
                                  </a:lnTo>
                                  <a:lnTo>
                                    <a:pt x="1861" y="862"/>
                                  </a:lnTo>
                                  <a:lnTo>
                                    <a:pt x="1854" y="873"/>
                                  </a:lnTo>
                                  <a:lnTo>
                                    <a:pt x="1840" y="888"/>
                                  </a:lnTo>
                                  <a:lnTo>
                                    <a:pt x="1826" y="907"/>
                                  </a:lnTo>
                                  <a:lnTo>
                                    <a:pt x="1810" y="929"/>
                                  </a:lnTo>
                                  <a:lnTo>
                                    <a:pt x="1795" y="952"/>
                                  </a:lnTo>
                                  <a:lnTo>
                                    <a:pt x="1784" y="977"/>
                                  </a:lnTo>
                                  <a:lnTo>
                                    <a:pt x="1776" y="1000"/>
                                  </a:lnTo>
                                  <a:lnTo>
                                    <a:pt x="1775" y="1023"/>
                                  </a:lnTo>
                                  <a:lnTo>
                                    <a:pt x="1778" y="1037"/>
                                  </a:lnTo>
                                  <a:lnTo>
                                    <a:pt x="1782" y="1048"/>
                                  </a:lnTo>
                                  <a:lnTo>
                                    <a:pt x="1792" y="1053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20" y="1050"/>
                                  </a:lnTo>
                                  <a:lnTo>
                                    <a:pt x="1841" y="1039"/>
                                  </a:lnTo>
                                  <a:lnTo>
                                    <a:pt x="1865" y="1022"/>
                                  </a:lnTo>
                                  <a:lnTo>
                                    <a:pt x="1889" y="1002"/>
                                  </a:lnTo>
                                  <a:lnTo>
                                    <a:pt x="1914" y="975"/>
                                  </a:lnTo>
                                  <a:lnTo>
                                    <a:pt x="1917" y="936"/>
                                  </a:lnTo>
                                  <a:lnTo>
                                    <a:pt x="1927" y="896"/>
                                  </a:lnTo>
                                  <a:lnTo>
                                    <a:pt x="1942" y="856"/>
                                  </a:lnTo>
                                  <a:lnTo>
                                    <a:pt x="1964" y="817"/>
                                  </a:lnTo>
                                  <a:lnTo>
                                    <a:pt x="1990" y="780"/>
                                  </a:lnTo>
                                  <a:lnTo>
                                    <a:pt x="2023" y="747"/>
                                  </a:lnTo>
                                  <a:lnTo>
                                    <a:pt x="2059" y="717"/>
                                  </a:lnTo>
                                  <a:lnTo>
                                    <a:pt x="2099" y="694"/>
                                  </a:lnTo>
                                  <a:lnTo>
                                    <a:pt x="2143" y="679"/>
                                  </a:lnTo>
                                  <a:lnTo>
                                    <a:pt x="2189" y="669"/>
                                  </a:lnTo>
                                  <a:lnTo>
                                    <a:pt x="2219" y="669"/>
                                  </a:lnTo>
                                  <a:lnTo>
                                    <a:pt x="2245" y="672"/>
                                  </a:lnTo>
                                  <a:lnTo>
                                    <a:pt x="2270" y="680"/>
                                  </a:lnTo>
                                  <a:lnTo>
                                    <a:pt x="2290" y="689"/>
                                  </a:lnTo>
                                  <a:lnTo>
                                    <a:pt x="2306" y="705"/>
                                  </a:lnTo>
                                  <a:lnTo>
                                    <a:pt x="2316" y="722"/>
                                  </a:lnTo>
                                  <a:lnTo>
                                    <a:pt x="2321" y="745"/>
                                  </a:lnTo>
                                  <a:lnTo>
                                    <a:pt x="2320" y="769"/>
                                  </a:lnTo>
                                  <a:lnTo>
                                    <a:pt x="2313" y="789"/>
                                  </a:lnTo>
                                  <a:lnTo>
                                    <a:pt x="2304" y="804"/>
                                  </a:lnTo>
                                  <a:lnTo>
                                    <a:pt x="2292" y="815"/>
                                  </a:lnTo>
                                  <a:lnTo>
                                    <a:pt x="2279" y="825"/>
                                  </a:lnTo>
                                  <a:lnTo>
                                    <a:pt x="2265" y="831"/>
                                  </a:lnTo>
                                  <a:lnTo>
                                    <a:pt x="2253" y="834"/>
                                  </a:lnTo>
                                  <a:lnTo>
                                    <a:pt x="2243" y="835"/>
                                  </a:lnTo>
                                  <a:lnTo>
                                    <a:pt x="2229" y="835"/>
                                  </a:lnTo>
                                  <a:lnTo>
                                    <a:pt x="2217" y="834"/>
                                  </a:lnTo>
                                  <a:lnTo>
                                    <a:pt x="2205" y="831"/>
                                  </a:lnTo>
                                  <a:lnTo>
                                    <a:pt x="2195" y="825"/>
                                  </a:lnTo>
                                  <a:lnTo>
                                    <a:pt x="2191" y="815"/>
                                  </a:lnTo>
                                  <a:lnTo>
                                    <a:pt x="2192" y="809"/>
                                  </a:lnTo>
                                  <a:lnTo>
                                    <a:pt x="2198" y="803"/>
                                  </a:lnTo>
                                  <a:lnTo>
                                    <a:pt x="2206" y="800"/>
                                  </a:lnTo>
                                  <a:lnTo>
                                    <a:pt x="2215" y="794"/>
                                  </a:lnTo>
                                  <a:lnTo>
                                    <a:pt x="2223" y="786"/>
                                  </a:lnTo>
                                  <a:lnTo>
                                    <a:pt x="2229" y="775"/>
                                  </a:lnTo>
                                  <a:lnTo>
                                    <a:pt x="2229" y="759"/>
                                  </a:lnTo>
                                  <a:lnTo>
                                    <a:pt x="2226" y="744"/>
                                  </a:lnTo>
                                  <a:lnTo>
                                    <a:pt x="2217" y="735"/>
                                  </a:lnTo>
                                  <a:lnTo>
                                    <a:pt x="2203" y="728"/>
                                  </a:lnTo>
                                  <a:lnTo>
                                    <a:pt x="2188" y="725"/>
                                  </a:lnTo>
                                  <a:lnTo>
                                    <a:pt x="2170" y="725"/>
                                  </a:lnTo>
                                  <a:lnTo>
                                    <a:pt x="2143" y="731"/>
                                  </a:lnTo>
                                  <a:lnTo>
                                    <a:pt x="2115" y="745"/>
                                  </a:lnTo>
                                  <a:lnTo>
                                    <a:pt x="2091" y="764"/>
                                  </a:lnTo>
                                  <a:lnTo>
                                    <a:pt x="2070" y="787"/>
                                  </a:lnTo>
                                  <a:lnTo>
                                    <a:pt x="2052" y="815"/>
                                  </a:lnTo>
                                  <a:lnTo>
                                    <a:pt x="2037" y="846"/>
                                  </a:lnTo>
                                  <a:lnTo>
                                    <a:pt x="2026" y="877"/>
                                  </a:lnTo>
                                  <a:lnTo>
                                    <a:pt x="2018" y="908"/>
                                  </a:lnTo>
                                  <a:lnTo>
                                    <a:pt x="2014" y="938"/>
                                  </a:lnTo>
                                  <a:lnTo>
                                    <a:pt x="2014" y="966"/>
                                  </a:lnTo>
                                  <a:lnTo>
                                    <a:pt x="2017" y="985"/>
                                  </a:lnTo>
                                  <a:lnTo>
                                    <a:pt x="2023" y="1003"/>
                                  </a:lnTo>
                                  <a:lnTo>
                                    <a:pt x="2031" y="1019"/>
                                  </a:lnTo>
                                  <a:lnTo>
                                    <a:pt x="2042" y="1031"/>
                                  </a:lnTo>
                                  <a:lnTo>
                                    <a:pt x="2056" y="1039"/>
                                  </a:lnTo>
                                  <a:lnTo>
                                    <a:pt x="2073" y="1040"/>
                                  </a:lnTo>
                                  <a:lnTo>
                                    <a:pt x="2088" y="1036"/>
                                  </a:lnTo>
                                  <a:lnTo>
                                    <a:pt x="2105" y="1025"/>
                                  </a:lnTo>
                                  <a:lnTo>
                                    <a:pt x="2122" y="1008"/>
                                  </a:lnTo>
                                  <a:lnTo>
                                    <a:pt x="2139" y="986"/>
                                  </a:lnTo>
                                  <a:lnTo>
                                    <a:pt x="2153" y="960"/>
                                  </a:lnTo>
                                  <a:lnTo>
                                    <a:pt x="2166" y="929"/>
                                  </a:lnTo>
                                  <a:lnTo>
                                    <a:pt x="2175" y="904"/>
                                  </a:lnTo>
                                  <a:lnTo>
                                    <a:pt x="2191" y="884"/>
                                  </a:lnTo>
                                  <a:lnTo>
                                    <a:pt x="2209" y="868"/>
                                  </a:lnTo>
                                  <a:lnTo>
                                    <a:pt x="2229" y="857"/>
                                  </a:lnTo>
                                  <a:lnTo>
                                    <a:pt x="2248" y="853"/>
                                  </a:lnTo>
                                  <a:lnTo>
                                    <a:pt x="2262" y="854"/>
                                  </a:lnTo>
                                  <a:lnTo>
                                    <a:pt x="2271" y="860"/>
                                  </a:lnTo>
                                  <a:lnTo>
                                    <a:pt x="2276" y="873"/>
                                  </a:lnTo>
                                  <a:lnTo>
                                    <a:pt x="2276" y="879"/>
                                  </a:lnTo>
                                  <a:lnTo>
                                    <a:pt x="2274" y="885"/>
                                  </a:lnTo>
                                  <a:lnTo>
                                    <a:pt x="2273" y="894"/>
                                  </a:lnTo>
                                  <a:lnTo>
                                    <a:pt x="2270" y="905"/>
                                  </a:lnTo>
                                  <a:lnTo>
                                    <a:pt x="2265" y="924"/>
                                  </a:lnTo>
                                  <a:lnTo>
                                    <a:pt x="2261" y="944"/>
                                  </a:lnTo>
                                  <a:lnTo>
                                    <a:pt x="2256" y="966"/>
                                  </a:lnTo>
                                  <a:lnTo>
                                    <a:pt x="2251" y="986"/>
                                  </a:lnTo>
                                  <a:lnTo>
                                    <a:pt x="2248" y="1002"/>
                                  </a:lnTo>
                                  <a:lnTo>
                                    <a:pt x="2247" y="1012"/>
                                  </a:lnTo>
                                  <a:lnTo>
                                    <a:pt x="2247" y="1016"/>
                                  </a:lnTo>
                                  <a:lnTo>
                                    <a:pt x="2248" y="1019"/>
                                  </a:lnTo>
                                  <a:lnTo>
                                    <a:pt x="2251" y="1022"/>
                                  </a:lnTo>
                                  <a:lnTo>
                                    <a:pt x="2254" y="1023"/>
                                  </a:lnTo>
                                  <a:lnTo>
                                    <a:pt x="2259" y="1023"/>
                                  </a:lnTo>
                                  <a:lnTo>
                                    <a:pt x="2271" y="1020"/>
                                  </a:lnTo>
                                  <a:lnTo>
                                    <a:pt x="2287" y="1011"/>
                                  </a:lnTo>
                                  <a:lnTo>
                                    <a:pt x="2307" y="995"/>
                                  </a:lnTo>
                                  <a:lnTo>
                                    <a:pt x="2330" y="974"/>
                                  </a:lnTo>
                                  <a:lnTo>
                                    <a:pt x="2355" y="946"/>
                                  </a:lnTo>
                                  <a:lnTo>
                                    <a:pt x="2383" y="912"/>
                                  </a:lnTo>
                                  <a:lnTo>
                                    <a:pt x="2382" y="901"/>
                                  </a:lnTo>
                                  <a:lnTo>
                                    <a:pt x="2380" y="828"/>
                                  </a:lnTo>
                                  <a:lnTo>
                                    <a:pt x="2383" y="753"/>
                                  </a:lnTo>
                                  <a:lnTo>
                                    <a:pt x="2392" y="679"/>
                                  </a:lnTo>
                                  <a:lnTo>
                                    <a:pt x="2406" y="606"/>
                                  </a:lnTo>
                                  <a:lnTo>
                                    <a:pt x="2424" y="534"/>
                                  </a:lnTo>
                                  <a:lnTo>
                                    <a:pt x="2332" y="540"/>
                                  </a:lnTo>
                                  <a:lnTo>
                                    <a:pt x="2326" y="540"/>
                                  </a:lnTo>
                                  <a:lnTo>
                                    <a:pt x="2320" y="540"/>
                                  </a:lnTo>
                                  <a:lnTo>
                                    <a:pt x="2315" y="537"/>
                                  </a:lnTo>
                                  <a:lnTo>
                                    <a:pt x="2312" y="536"/>
                                  </a:lnTo>
                                  <a:lnTo>
                                    <a:pt x="2310" y="533"/>
                                  </a:lnTo>
                                  <a:lnTo>
                                    <a:pt x="2309" y="528"/>
                                  </a:lnTo>
                                  <a:lnTo>
                                    <a:pt x="2310" y="517"/>
                                  </a:lnTo>
                                  <a:lnTo>
                                    <a:pt x="2320" y="505"/>
                                  </a:lnTo>
                                  <a:lnTo>
                                    <a:pt x="2332" y="492"/>
                                  </a:lnTo>
                                  <a:lnTo>
                                    <a:pt x="2347" y="485"/>
                                  </a:lnTo>
                                  <a:lnTo>
                                    <a:pt x="2366" y="480"/>
                                  </a:lnTo>
                                  <a:lnTo>
                                    <a:pt x="2442" y="474"/>
                                  </a:lnTo>
                                  <a:lnTo>
                                    <a:pt x="2461" y="419"/>
                                  </a:lnTo>
                                  <a:lnTo>
                                    <a:pt x="2479" y="368"/>
                                  </a:lnTo>
                                  <a:lnTo>
                                    <a:pt x="2501" y="320"/>
                                  </a:lnTo>
                                  <a:lnTo>
                                    <a:pt x="2523" y="276"/>
                                  </a:lnTo>
                                  <a:lnTo>
                                    <a:pt x="2545" y="238"/>
                                  </a:lnTo>
                                  <a:lnTo>
                                    <a:pt x="2566" y="204"/>
                                  </a:lnTo>
                                  <a:lnTo>
                                    <a:pt x="2587" y="177"/>
                                  </a:lnTo>
                                  <a:lnTo>
                                    <a:pt x="2607" y="157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641" y="138"/>
                                  </a:lnTo>
                                  <a:lnTo>
                                    <a:pt x="2652" y="140"/>
                                  </a:lnTo>
                                  <a:lnTo>
                                    <a:pt x="2661" y="148"/>
                                  </a:lnTo>
                                  <a:lnTo>
                                    <a:pt x="2669" y="160"/>
                                  </a:lnTo>
                                  <a:lnTo>
                                    <a:pt x="2675" y="179"/>
                                  </a:lnTo>
                                  <a:lnTo>
                                    <a:pt x="2678" y="204"/>
                                  </a:lnTo>
                                  <a:lnTo>
                                    <a:pt x="2678" y="245"/>
                                  </a:lnTo>
                                  <a:lnTo>
                                    <a:pt x="2677" y="294"/>
                                  </a:lnTo>
                                  <a:lnTo>
                                    <a:pt x="2669" y="346"/>
                                  </a:lnTo>
                                  <a:lnTo>
                                    <a:pt x="2660" y="402"/>
                                  </a:lnTo>
                                  <a:lnTo>
                                    <a:pt x="2647" y="458"/>
                                  </a:lnTo>
                                  <a:lnTo>
                                    <a:pt x="2675" y="457"/>
                                  </a:lnTo>
                                  <a:lnTo>
                                    <a:pt x="2681" y="457"/>
                                  </a:lnTo>
                                  <a:lnTo>
                                    <a:pt x="2688" y="458"/>
                                  </a:lnTo>
                                  <a:lnTo>
                                    <a:pt x="2692" y="460"/>
                                  </a:lnTo>
                                  <a:lnTo>
                                    <a:pt x="2695" y="461"/>
                                  </a:lnTo>
                                  <a:lnTo>
                                    <a:pt x="2697" y="464"/>
                                  </a:lnTo>
                                  <a:lnTo>
                                    <a:pt x="2698" y="469"/>
                                  </a:lnTo>
                                  <a:lnTo>
                                    <a:pt x="2695" y="480"/>
                                  </a:lnTo>
                                  <a:lnTo>
                                    <a:pt x="2688" y="492"/>
                                  </a:lnTo>
                                  <a:lnTo>
                                    <a:pt x="2675" y="505"/>
                                  </a:lnTo>
                                  <a:lnTo>
                                    <a:pt x="2660" y="512"/>
                                  </a:lnTo>
                                  <a:lnTo>
                                    <a:pt x="2641" y="517"/>
                                  </a:lnTo>
                                  <a:lnTo>
                                    <a:pt x="2632" y="517"/>
                                  </a:lnTo>
                                  <a:lnTo>
                                    <a:pt x="2611" y="587"/>
                                  </a:lnTo>
                                  <a:lnTo>
                                    <a:pt x="2588" y="654"/>
                                  </a:lnTo>
                                  <a:lnTo>
                                    <a:pt x="2563" y="719"/>
                                  </a:lnTo>
                                  <a:lnTo>
                                    <a:pt x="2537" y="780"/>
                                  </a:lnTo>
                                  <a:lnTo>
                                    <a:pt x="2509" y="835"/>
                                  </a:lnTo>
                                  <a:lnTo>
                                    <a:pt x="2481" y="884"/>
                                  </a:lnTo>
                                  <a:lnTo>
                                    <a:pt x="2487" y="921"/>
                                  </a:lnTo>
                                  <a:lnTo>
                                    <a:pt x="2493" y="949"/>
                                  </a:lnTo>
                                  <a:lnTo>
                                    <a:pt x="2503" y="971"/>
                                  </a:lnTo>
                                  <a:lnTo>
                                    <a:pt x="2512" y="983"/>
                                  </a:lnTo>
                                  <a:lnTo>
                                    <a:pt x="2521" y="991"/>
                                  </a:lnTo>
                                  <a:lnTo>
                                    <a:pt x="2532" y="992"/>
                                  </a:lnTo>
                                  <a:lnTo>
                                    <a:pt x="2548" y="988"/>
                                  </a:lnTo>
                                  <a:lnTo>
                                    <a:pt x="2566" y="977"/>
                                  </a:lnTo>
                                  <a:lnTo>
                                    <a:pt x="2587" y="960"/>
                                  </a:lnTo>
                                  <a:lnTo>
                                    <a:pt x="2608" y="938"/>
                                  </a:lnTo>
                                  <a:lnTo>
                                    <a:pt x="2630" y="912"/>
                                  </a:lnTo>
                                  <a:lnTo>
                                    <a:pt x="2638" y="880"/>
                                  </a:lnTo>
                                  <a:lnTo>
                                    <a:pt x="2649" y="849"/>
                                  </a:lnTo>
                                  <a:lnTo>
                                    <a:pt x="2658" y="821"/>
                                  </a:lnTo>
                                  <a:lnTo>
                                    <a:pt x="2667" y="795"/>
                                  </a:lnTo>
                                  <a:lnTo>
                                    <a:pt x="2677" y="773"/>
                                  </a:lnTo>
                                  <a:lnTo>
                                    <a:pt x="2684" y="755"/>
                                  </a:lnTo>
                                  <a:lnTo>
                                    <a:pt x="2689" y="741"/>
                                  </a:lnTo>
                                  <a:lnTo>
                                    <a:pt x="2691" y="733"/>
                                  </a:lnTo>
                                  <a:lnTo>
                                    <a:pt x="2689" y="728"/>
                                  </a:lnTo>
                                  <a:lnTo>
                                    <a:pt x="2686" y="727"/>
                                  </a:lnTo>
                                  <a:lnTo>
                                    <a:pt x="2683" y="725"/>
                                  </a:lnTo>
                                  <a:lnTo>
                                    <a:pt x="2680" y="727"/>
                                  </a:lnTo>
                                  <a:lnTo>
                                    <a:pt x="2675" y="728"/>
                                  </a:lnTo>
                                  <a:lnTo>
                                    <a:pt x="2672" y="728"/>
                                  </a:lnTo>
                                  <a:lnTo>
                                    <a:pt x="2666" y="730"/>
                                  </a:lnTo>
                                  <a:lnTo>
                                    <a:pt x="2661" y="730"/>
                                  </a:lnTo>
                                  <a:lnTo>
                                    <a:pt x="2658" y="728"/>
                                  </a:lnTo>
                                  <a:lnTo>
                                    <a:pt x="2655" y="725"/>
                                  </a:lnTo>
                                  <a:lnTo>
                                    <a:pt x="2652" y="721"/>
                                  </a:lnTo>
                                  <a:lnTo>
                                    <a:pt x="2650" y="716"/>
                                  </a:lnTo>
                                  <a:lnTo>
                                    <a:pt x="2653" y="703"/>
                                  </a:lnTo>
                                  <a:lnTo>
                                    <a:pt x="2661" y="689"/>
                                  </a:lnTo>
                                  <a:lnTo>
                                    <a:pt x="2675" y="676"/>
                                  </a:lnTo>
                                  <a:lnTo>
                                    <a:pt x="2694" y="662"/>
                                  </a:lnTo>
                                  <a:lnTo>
                                    <a:pt x="2714" y="648"/>
                                  </a:lnTo>
                                  <a:lnTo>
                                    <a:pt x="2739" y="637"/>
                                  </a:lnTo>
                                  <a:lnTo>
                                    <a:pt x="2764" y="629"/>
                                  </a:lnTo>
                                  <a:lnTo>
                                    <a:pt x="2788" y="624"/>
                                  </a:lnTo>
                                  <a:lnTo>
                                    <a:pt x="2802" y="624"/>
                                  </a:lnTo>
                                  <a:lnTo>
                                    <a:pt x="2810" y="629"/>
                                  </a:lnTo>
                                  <a:lnTo>
                                    <a:pt x="2816" y="635"/>
                                  </a:lnTo>
                                  <a:lnTo>
                                    <a:pt x="2819" y="643"/>
                                  </a:lnTo>
                                  <a:lnTo>
                                    <a:pt x="2818" y="657"/>
                                  </a:lnTo>
                                  <a:lnTo>
                                    <a:pt x="2813" y="676"/>
                                  </a:lnTo>
                                  <a:lnTo>
                                    <a:pt x="2806" y="699"/>
                                  </a:lnTo>
                                  <a:lnTo>
                                    <a:pt x="2795" y="727"/>
                                  </a:lnTo>
                                  <a:lnTo>
                                    <a:pt x="2784" y="755"/>
                                  </a:lnTo>
                                  <a:lnTo>
                                    <a:pt x="2771" y="787"/>
                                  </a:lnTo>
                                  <a:lnTo>
                                    <a:pt x="2760" y="823"/>
                                  </a:lnTo>
                                  <a:lnTo>
                                    <a:pt x="2748" y="862"/>
                                  </a:lnTo>
                                  <a:lnTo>
                                    <a:pt x="2737" y="902"/>
                                  </a:lnTo>
                                  <a:lnTo>
                                    <a:pt x="2728" y="941"/>
                                  </a:lnTo>
                                  <a:lnTo>
                                    <a:pt x="2726" y="957"/>
                                  </a:lnTo>
                                  <a:lnTo>
                                    <a:pt x="2725" y="969"/>
                                  </a:lnTo>
                                  <a:lnTo>
                                    <a:pt x="2726" y="974"/>
                                  </a:lnTo>
                                  <a:lnTo>
                                    <a:pt x="2726" y="978"/>
                                  </a:lnTo>
                                  <a:lnTo>
                                    <a:pt x="2729" y="981"/>
                                  </a:lnTo>
                                  <a:lnTo>
                                    <a:pt x="2733" y="985"/>
                                  </a:lnTo>
                                  <a:lnTo>
                                    <a:pt x="2736" y="986"/>
                                  </a:lnTo>
                                  <a:lnTo>
                                    <a:pt x="2740" y="988"/>
                                  </a:lnTo>
                                  <a:lnTo>
                                    <a:pt x="2753" y="983"/>
                                  </a:lnTo>
                                  <a:lnTo>
                                    <a:pt x="2771" y="972"/>
                                  </a:lnTo>
                                  <a:lnTo>
                                    <a:pt x="2792" y="955"/>
                                  </a:lnTo>
                                  <a:lnTo>
                                    <a:pt x="2816" y="932"/>
                                  </a:lnTo>
                                  <a:lnTo>
                                    <a:pt x="2844" y="901"/>
                                  </a:lnTo>
                                  <a:lnTo>
                                    <a:pt x="2844" y="901"/>
                                  </a:lnTo>
                                  <a:lnTo>
                                    <a:pt x="2844" y="865"/>
                                  </a:lnTo>
                                  <a:lnTo>
                                    <a:pt x="2849" y="826"/>
                                  </a:lnTo>
                                  <a:lnTo>
                                    <a:pt x="2861" y="789"/>
                                  </a:lnTo>
                                  <a:lnTo>
                                    <a:pt x="2878" y="752"/>
                                  </a:lnTo>
                                  <a:lnTo>
                                    <a:pt x="2900" y="714"/>
                                  </a:lnTo>
                                  <a:lnTo>
                                    <a:pt x="2919" y="693"/>
                                  </a:lnTo>
                                  <a:lnTo>
                                    <a:pt x="2936" y="674"/>
                                  </a:lnTo>
                                  <a:lnTo>
                                    <a:pt x="2951" y="658"/>
                                  </a:lnTo>
                                  <a:lnTo>
                                    <a:pt x="2964" y="649"/>
                                  </a:lnTo>
                                  <a:lnTo>
                                    <a:pt x="2973" y="646"/>
                                  </a:lnTo>
                                  <a:lnTo>
                                    <a:pt x="2978" y="646"/>
                                  </a:lnTo>
                                  <a:lnTo>
                                    <a:pt x="2983" y="649"/>
                                  </a:lnTo>
                                  <a:lnTo>
                                    <a:pt x="2987" y="652"/>
                                  </a:lnTo>
                                  <a:lnTo>
                                    <a:pt x="2990" y="657"/>
                                  </a:lnTo>
                                  <a:lnTo>
                                    <a:pt x="2993" y="662"/>
                                  </a:lnTo>
                                  <a:lnTo>
                                    <a:pt x="2995" y="668"/>
                                  </a:lnTo>
                                  <a:lnTo>
                                    <a:pt x="2995" y="672"/>
                                  </a:lnTo>
                                  <a:lnTo>
                                    <a:pt x="2993" y="679"/>
                                  </a:lnTo>
                                  <a:lnTo>
                                    <a:pt x="2990" y="683"/>
                                  </a:lnTo>
                                  <a:lnTo>
                                    <a:pt x="2969" y="714"/>
                                  </a:lnTo>
                                  <a:lnTo>
                                    <a:pt x="2951" y="755"/>
                                  </a:lnTo>
                                  <a:lnTo>
                                    <a:pt x="2942" y="800"/>
                                  </a:lnTo>
                                  <a:lnTo>
                                    <a:pt x="2941" y="849"/>
                                  </a:lnTo>
                                  <a:lnTo>
                                    <a:pt x="2945" y="882"/>
                                  </a:lnTo>
                                  <a:lnTo>
                                    <a:pt x="2956" y="912"/>
                                  </a:lnTo>
                                  <a:lnTo>
                                    <a:pt x="2970" y="936"/>
                                  </a:lnTo>
                                  <a:lnTo>
                                    <a:pt x="2989" y="953"/>
                                  </a:lnTo>
                                  <a:lnTo>
                                    <a:pt x="3009" y="964"/>
                                  </a:lnTo>
                                  <a:lnTo>
                                    <a:pt x="3032" y="967"/>
                                  </a:lnTo>
                                  <a:lnTo>
                                    <a:pt x="3057" y="961"/>
                                  </a:lnTo>
                                  <a:lnTo>
                                    <a:pt x="3080" y="947"/>
                                  </a:lnTo>
                                  <a:lnTo>
                                    <a:pt x="3104" y="927"/>
                                  </a:lnTo>
                                  <a:lnTo>
                                    <a:pt x="3074" y="910"/>
                                  </a:lnTo>
                                  <a:lnTo>
                                    <a:pt x="3049" y="888"/>
                                  </a:lnTo>
                                  <a:lnTo>
                                    <a:pt x="3028" y="863"/>
                                  </a:lnTo>
                                  <a:lnTo>
                                    <a:pt x="3010" y="834"/>
                                  </a:lnTo>
                                  <a:lnTo>
                                    <a:pt x="3000" y="801"/>
                                  </a:lnTo>
                                  <a:lnTo>
                                    <a:pt x="2993" y="766"/>
                                  </a:lnTo>
                                  <a:lnTo>
                                    <a:pt x="2993" y="742"/>
                                  </a:lnTo>
                                  <a:lnTo>
                                    <a:pt x="2995" y="719"/>
                                  </a:lnTo>
                                  <a:lnTo>
                                    <a:pt x="3001" y="696"/>
                                  </a:lnTo>
                                  <a:lnTo>
                                    <a:pt x="3009" y="672"/>
                                  </a:lnTo>
                                  <a:lnTo>
                                    <a:pt x="3021" y="651"/>
                                  </a:lnTo>
                                  <a:lnTo>
                                    <a:pt x="3037" y="632"/>
                                  </a:lnTo>
                                  <a:lnTo>
                                    <a:pt x="3056" y="617"/>
                                  </a:lnTo>
                                  <a:lnTo>
                                    <a:pt x="3077" y="606"/>
                                  </a:lnTo>
                                  <a:lnTo>
                                    <a:pt x="3104" y="601"/>
                                  </a:lnTo>
                                  <a:lnTo>
                                    <a:pt x="3130" y="603"/>
                                  </a:lnTo>
                                  <a:lnTo>
                                    <a:pt x="3155" y="610"/>
                                  </a:lnTo>
                                  <a:lnTo>
                                    <a:pt x="3181" y="627"/>
                                  </a:lnTo>
                                  <a:lnTo>
                                    <a:pt x="3201" y="649"/>
                                  </a:lnTo>
                                  <a:lnTo>
                                    <a:pt x="3217" y="676"/>
                                  </a:lnTo>
                                  <a:lnTo>
                                    <a:pt x="3228" y="705"/>
                                  </a:lnTo>
                                  <a:lnTo>
                                    <a:pt x="3233" y="736"/>
                                  </a:lnTo>
                                  <a:lnTo>
                                    <a:pt x="3233" y="772"/>
                                  </a:lnTo>
                                  <a:lnTo>
                                    <a:pt x="3226" y="809"/>
                                  </a:lnTo>
                                  <a:lnTo>
                                    <a:pt x="3214" y="848"/>
                                  </a:lnTo>
                                  <a:lnTo>
                                    <a:pt x="3195" y="885"/>
                                  </a:lnTo>
                                  <a:lnTo>
                                    <a:pt x="3203" y="885"/>
                                  </a:lnTo>
                                  <a:lnTo>
                                    <a:pt x="3211" y="885"/>
                                  </a:lnTo>
                                  <a:lnTo>
                                    <a:pt x="3219" y="884"/>
                                  </a:lnTo>
                                  <a:lnTo>
                                    <a:pt x="3245" y="879"/>
                                  </a:lnTo>
                                  <a:lnTo>
                                    <a:pt x="3268" y="870"/>
                                  </a:lnTo>
                                  <a:lnTo>
                                    <a:pt x="3293" y="853"/>
                                  </a:lnTo>
                                  <a:lnTo>
                                    <a:pt x="3315" y="828"/>
                                  </a:lnTo>
                                  <a:lnTo>
                                    <a:pt x="3315" y="828"/>
                                  </a:lnTo>
                                  <a:lnTo>
                                    <a:pt x="3349" y="697"/>
                                  </a:lnTo>
                                  <a:lnTo>
                                    <a:pt x="3351" y="691"/>
                                  </a:lnTo>
                                  <a:lnTo>
                                    <a:pt x="3352" y="686"/>
                                  </a:lnTo>
                                  <a:lnTo>
                                    <a:pt x="3352" y="682"/>
                                  </a:lnTo>
                                  <a:lnTo>
                                    <a:pt x="3352" y="677"/>
                                  </a:lnTo>
                                  <a:lnTo>
                                    <a:pt x="3352" y="676"/>
                                  </a:lnTo>
                                  <a:lnTo>
                                    <a:pt x="3351" y="674"/>
                                  </a:lnTo>
                                  <a:lnTo>
                                    <a:pt x="3349" y="672"/>
                                  </a:lnTo>
                                  <a:lnTo>
                                    <a:pt x="3346" y="672"/>
                                  </a:lnTo>
                                  <a:lnTo>
                                    <a:pt x="3343" y="674"/>
                                  </a:lnTo>
                                  <a:lnTo>
                                    <a:pt x="3338" y="674"/>
                                  </a:lnTo>
                                  <a:lnTo>
                                    <a:pt x="3333" y="676"/>
                                  </a:lnTo>
                                  <a:lnTo>
                                    <a:pt x="3329" y="676"/>
                                  </a:lnTo>
                                  <a:lnTo>
                                    <a:pt x="3324" y="674"/>
                                  </a:lnTo>
                                  <a:lnTo>
                                    <a:pt x="3319" y="672"/>
                                  </a:lnTo>
                                  <a:lnTo>
                                    <a:pt x="3316" y="671"/>
                                  </a:lnTo>
                                  <a:lnTo>
                                    <a:pt x="3315" y="666"/>
                                  </a:lnTo>
                                  <a:lnTo>
                                    <a:pt x="3313" y="663"/>
                                  </a:lnTo>
                                  <a:lnTo>
                                    <a:pt x="3315" y="652"/>
                                  </a:lnTo>
                                  <a:lnTo>
                                    <a:pt x="3323" y="640"/>
                                  </a:lnTo>
                                  <a:lnTo>
                                    <a:pt x="3335" y="626"/>
                                  </a:lnTo>
                                  <a:lnTo>
                                    <a:pt x="3352" y="612"/>
                                  </a:lnTo>
                                  <a:lnTo>
                                    <a:pt x="3372" y="599"/>
                                  </a:lnTo>
                                  <a:lnTo>
                                    <a:pt x="3394" y="587"/>
                                  </a:lnTo>
                                  <a:lnTo>
                                    <a:pt x="3419" y="579"/>
                                  </a:lnTo>
                                  <a:lnTo>
                                    <a:pt x="3444" y="575"/>
                                  </a:lnTo>
                                  <a:lnTo>
                                    <a:pt x="3453" y="576"/>
                                  </a:lnTo>
                                  <a:lnTo>
                                    <a:pt x="3461" y="579"/>
                                  </a:lnTo>
                                  <a:lnTo>
                                    <a:pt x="3467" y="585"/>
                                  </a:lnTo>
                                  <a:lnTo>
                                    <a:pt x="3469" y="596"/>
                                  </a:lnTo>
                                  <a:lnTo>
                                    <a:pt x="3469" y="603"/>
                                  </a:lnTo>
                                  <a:lnTo>
                                    <a:pt x="3469" y="610"/>
                                  </a:lnTo>
                                  <a:lnTo>
                                    <a:pt x="3467" y="618"/>
                                  </a:lnTo>
                                  <a:lnTo>
                                    <a:pt x="3442" y="714"/>
                                  </a:lnTo>
                                  <a:lnTo>
                                    <a:pt x="3467" y="683"/>
                                  </a:lnTo>
                                  <a:lnTo>
                                    <a:pt x="3495" y="655"/>
                                  </a:lnTo>
                                  <a:lnTo>
                                    <a:pt x="3523" y="629"/>
                                  </a:lnTo>
                                  <a:lnTo>
                                    <a:pt x="3552" y="606"/>
                                  </a:lnTo>
                                  <a:lnTo>
                                    <a:pt x="3582" y="587"/>
                                  </a:lnTo>
                                  <a:lnTo>
                                    <a:pt x="3610" y="573"/>
                                  </a:lnTo>
                                  <a:lnTo>
                                    <a:pt x="3636" y="562"/>
                                  </a:lnTo>
                                  <a:lnTo>
                                    <a:pt x="3658" y="559"/>
                                  </a:lnTo>
                                  <a:lnTo>
                                    <a:pt x="3675" y="559"/>
                                  </a:lnTo>
                                  <a:lnTo>
                                    <a:pt x="3689" y="565"/>
                                  </a:lnTo>
                                  <a:lnTo>
                                    <a:pt x="3698" y="576"/>
                                  </a:lnTo>
                                  <a:lnTo>
                                    <a:pt x="3701" y="593"/>
                                  </a:lnTo>
                                  <a:lnTo>
                                    <a:pt x="3701" y="610"/>
                                  </a:lnTo>
                                  <a:lnTo>
                                    <a:pt x="3697" y="634"/>
                                  </a:lnTo>
                                  <a:lnTo>
                                    <a:pt x="3687" y="660"/>
                                  </a:lnTo>
                                  <a:lnTo>
                                    <a:pt x="3673" y="696"/>
                                  </a:lnTo>
                                  <a:lnTo>
                                    <a:pt x="3658" y="738"/>
                                  </a:lnTo>
                                  <a:lnTo>
                                    <a:pt x="3644" y="783"/>
                                  </a:lnTo>
                                  <a:lnTo>
                                    <a:pt x="3632" y="829"/>
                                  </a:lnTo>
                                  <a:lnTo>
                                    <a:pt x="3621" y="874"/>
                                  </a:lnTo>
                                  <a:lnTo>
                                    <a:pt x="3618" y="888"/>
                                  </a:lnTo>
                                  <a:lnTo>
                                    <a:pt x="3618" y="901"/>
                                  </a:lnTo>
                                  <a:lnTo>
                                    <a:pt x="3619" y="905"/>
                                  </a:lnTo>
                                  <a:lnTo>
                                    <a:pt x="3619" y="910"/>
                                  </a:lnTo>
                                  <a:lnTo>
                                    <a:pt x="3622" y="915"/>
                                  </a:lnTo>
                                  <a:lnTo>
                                    <a:pt x="3624" y="918"/>
                                  </a:lnTo>
                                  <a:lnTo>
                                    <a:pt x="3628" y="919"/>
                                  </a:lnTo>
                                  <a:lnTo>
                                    <a:pt x="3632" y="919"/>
                                  </a:lnTo>
                                  <a:lnTo>
                                    <a:pt x="3646" y="916"/>
                                  </a:lnTo>
                                  <a:lnTo>
                                    <a:pt x="3661" y="905"/>
                                  </a:lnTo>
                                  <a:lnTo>
                                    <a:pt x="3681" y="890"/>
                                  </a:lnTo>
                                  <a:lnTo>
                                    <a:pt x="3705" y="868"/>
                                  </a:lnTo>
                                  <a:lnTo>
                                    <a:pt x="3731" y="839"/>
                                  </a:lnTo>
                                  <a:lnTo>
                                    <a:pt x="3734" y="800"/>
                                  </a:lnTo>
                                  <a:lnTo>
                                    <a:pt x="3742" y="759"/>
                                  </a:lnTo>
                                  <a:lnTo>
                                    <a:pt x="3757" y="719"/>
                                  </a:lnTo>
                                  <a:lnTo>
                                    <a:pt x="3779" y="680"/>
                                  </a:lnTo>
                                  <a:lnTo>
                                    <a:pt x="3805" y="643"/>
                                  </a:lnTo>
                                  <a:lnTo>
                                    <a:pt x="3838" y="609"/>
                                  </a:lnTo>
                                  <a:lnTo>
                                    <a:pt x="3874" y="579"/>
                                  </a:lnTo>
                                  <a:lnTo>
                                    <a:pt x="3914" y="556"/>
                                  </a:lnTo>
                                  <a:lnTo>
                                    <a:pt x="3958" y="540"/>
                                  </a:lnTo>
                                  <a:lnTo>
                                    <a:pt x="4006" y="533"/>
                                  </a:lnTo>
                                  <a:lnTo>
                                    <a:pt x="4034" y="531"/>
                                  </a:lnTo>
                                  <a:lnTo>
                                    <a:pt x="4062" y="534"/>
                                  </a:lnTo>
                                  <a:lnTo>
                                    <a:pt x="4085" y="542"/>
                                  </a:lnTo>
                                  <a:lnTo>
                                    <a:pt x="4105" y="553"/>
                                  </a:lnTo>
                                  <a:lnTo>
                                    <a:pt x="4121" y="567"/>
                                  </a:lnTo>
                                  <a:lnTo>
                                    <a:pt x="4132" y="585"/>
                                  </a:lnTo>
                                  <a:lnTo>
                                    <a:pt x="4136" y="607"/>
                                  </a:lnTo>
                                  <a:lnTo>
                                    <a:pt x="4136" y="630"/>
                                  </a:lnTo>
                                  <a:lnTo>
                                    <a:pt x="4130" y="651"/>
                                  </a:lnTo>
                                  <a:lnTo>
                                    <a:pt x="4121" y="666"/>
                                  </a:lnTo>
                                  <a:lnTo>
                                    <a:pt x="4108" y="679"/>
                                  </a:lnTo>
                                  <a:lnTo>
                                    <a:pt x="4094" y="686"/>
                                  </a:lnTo>
                                  <a:lnTo>
                                    <a:pt x="4082" y="693"/>
                                  </a:lnTo>
                                  <a:lnTo>
                                    <a:pt x="4069" y="696"/>
                                  </a:lnTo>
                                  <a:lnTo>
                                    <a:pt x="4059" y="697"/>
                                  </a:lnTo>
                                  <a:lnTo>
                                    <a:pt x="4046" y="697"/>
                                  </a:lnTo>
                                  <a:lnTo>
                                    <a:pt x="4032" y="696"/>
                                  </a:lnTo>
                                  <a:lnTo>
                                    <a:pt x="4020" y="693"/>
                                  </a:lnTo>
                                  <a:lnTo>
                                    <a:pt x="4010" y="686"/>
                                  </a:lnTo>
                                  <a:lnTo>
                                    <a:pt x="4006" y="677"/>
                                  </a:lnTo>
                                  <a:lnTo>
                                    <a:pt x="4009" y="671"/>
                                  </a:lnTo>
                                  <a:lnTo>
                                    <a:pt x="4014" y="666"/>
                                  </a:lnTo>
                                  <a:lnTo>
                                    <a:pt x="4023" y="662"/>
                                  </a:lnTo>
                                  <a:lnTo>
                                    <a:pt x="4031" y="655"/>
                                  </a:lnTo>
                                  <a:lnTo>
                                    <a:pt x="4040" y="648"/>
                                  </a:lnTo>
                                  <a:lnTo>
                                    <a:pt x="4045" y="637"/>
                                  </a:lnTo>
                                  <a:lnTo>
                                    <a:pt x="4046" y="621"/>
                                  </a:lnTo>
                                  <a:lnTo>
                                    <a:pt x="4041" y="606"/>
                                  </a:lnTo>
                                  <a:lnTo>
                                    <a:pt x="4032" y="596"/>
                                  </a:lnTo>
                                  <a:lnTo>
                                    <a:pt x="4020" y="590"/>
                                  </a:lnTo>
                                  <a:lnTo>
                                    <a:pt x="4004" y="587"/>
                                  </a:lnTo>
                                  <a:lnTo>
                                    <a:pt x="3987" y="587"/>
                                  </a:lnTo>
                                  <a:lnTo>
                                    <a:pt x="3958" y="593"/>
                                  </a:lnTo>
                                  <a:lnTo>
                                    <a:pt x="3931" y="607"/>
                                  </a:lnTo>
                                  <a:lnTo>
                                    <a:pt x="3906" y="626"/>
                                  </a:lnTo>
                                  <a:lnTo>
                                    <a:pt x="3886" y="651"/>
                                  </a:lnTo>
                                  <a:lnTo>
                                    <a:pt x="3868" y="677"/>
                                  </a:lnTo>
                                  <a:lnTo>
                                    <a:pt x="3854" y="708"/>
                                  </a:lnTo>
                                  <a:lnTo>
                                    <a:pt x="3841" y="739"/>
                                  </a:lnTo>
                                  <a:lnTo>
                                    <a:pt x="3833" y="770"/>
                                  </a:lnTo>
                                  <a:lnTo>
                                    <a:pt x="3830" y="800"/>
                                  </a:lnTo>
                                  <a:lnTo>
                                    <a:pt x="3830" y="828"/>
                                  </a:lnTo>
                                  <a:lnTo>
                                    <a:pt x="3833" y="848"/>
                                  </a:lnTo>
                                  <a:lnTo>
                                    <a:pt x="3838" y="865"/>
                                  </a:lnTo>
                                  <a:lnTo>
                                    <a:pt x="3846" y="880"/>
                                  </a:lnTo>
                                  <a:lnTo>
                                    <a:pt x="3857" y="893"/>
                                  </a:lnTo>
                                  <a:lnTo>
                                    <a:pt x="3871" y="901"/>
                                  </a:lnTo>
                                  <a:lnTo>
                                    <a:pt x="3888" y="902"/>
                                  </a:lnTo>
                                  <a:lnTo>
                                    <a:pt x="3903" y="898"/>
                                  </a:lnTo>
                                  <a:lnTo>
                                    <a:pt x="3920" y="887"/>
                                  </a:lnTo>
                                  <a:lnTo>
                                    <a:pt x="3939" y="870"/>
                                  </a:lnTo>
                                  <a:lnTo>
                                    <a:pt x="3955" y="848"/>
                                  </a:lnTo>
                                  <a:lnTo>
                                    <a:pt x="3970" y="821"/>
                                  </a:lnTo>
                                  <a:lnTo>
                                    <a:pt x="3981" y="790"/>
                                  </a:lnTo>
                                  <a:lnTo>
                                    <a:pt x="3992" y="767"/>
                                  </a:lnTo>
                                  <a:lnTo>
                                    <a:pt x="4007" y="745"/>
                                  </a:lnTo>
                                  <a:lnTo>
                                    <a:pt x="4026" y="730"/>
                                  </a:lnTo>
                                  <a:lnTo>
                                    <a:pt x="4046" y="719"/>
                                  </a:lnTo>
                                  <a:lnTo>
                                    <a:pt x="4065" y="714"/>
                                  </a:lnTo>
                                  <a:lnTo>
                                    <a:pt x="4077" y="716"/>
                                  </a:lnTo>
                                  <a:lnTo>
                                    <a:pt x="4087" y="722"/>
                                  </a:lnTo>
                                  <a:lnTo>
                                    <a:pt x="4091" y="735"/>
                                  </a:lnTo>
                                  <a:lnTo>
                                    <a:pt x="4091" y="741"/>
                                  </a:lnTo>
                                  <a:lnTo>
                                    <a:pt x="4090" y="748"/>
                                  </a:lnTo>
                                  <a:lnTo>
                                    <a:pt x="4088" y="756"/>
                                  </a:lnTo>
                                  <a:lnTo>
                                    <a:pt x="4087" y="767"/>
                                  </a:lnTo>
                                  <a:lnTo>
                                    <a:pt x="4082" y="786"/>
                                  </a:lnTo>
                                  <a:lnTo>
                                    <a:pt x="4076" y="806"/>
                                  </a:lnTo>
                                  <a:lnTo>
                                    <a:pt x="4071" y="828"/>
                                  </a:lnTo>
                                  <a:lnTo>
                                    <a:pt x="4066" y="848"/>
                                  </a:lnTo>
                                  <a:lnTo>
                                    <a:pt x="4063" y="865"/>
                                  </a:lnTo>
                                  <a:lnTo>
                                    <a:pt x="4062" y="874"/>
                                  </a:lnTo>
                                  <a:lnTo>
                                    <a:pt x="4063" y="877"/>
                                  </a:lnTo>
                                  <a:lnTo>
                                    <a:pt x="4065" y="880"/>
                                  </a:lnTo>
                                  <a:lnTo>
                                    <a:pt x="4066" y="884"/>
                                  </a:lnTo>
                                  <a:lnTo>
                                    <a:pt x="4069" y="885"/>
                                  </a:lnTo>
                                  <a:lnTo>
                                    <a:pt x="4074" y="885"/>
                                  </a:lnTo>
                                  <a:lnTo>
                                    <a:pt x="4087" y="882"/>
                                  </a:lnTo>
                                  <a:lnTo>
                                    <a:pt x="4104" y="873"/>
                                  </a:lnTo>
                                  <a:lnTo>
                                    <a:pt x="4122" y="857"/>
                                  </a:lnTo>
                                  <a:lnTo>
                                    <a:pt x="4146" y="835"/>
                                  </a:lnTo>
                                  <a:lnTo>
                                    <a:pt x="4172" y="807"/>
                                  </a:lnTo>
                                  <a:lnTo>
                                    <a:pt x="4198" y="773"/>
                                  </a:lnTo>
                                  <a:lnTo>
                                    <a:pt x="4198" y="764"/>
                                  </a:lnTo>
                                  <a:lnTo>
                                    <a:pt x="4195" y="699"/>
                                  </a:lnTo>
                                  <a:lnTo>
                                    <a:pt x="4198" y="632"/>
                                  </a:lnTo>
                                  <a:lnTo>
                                    <a:pt x="4205" y="567"/>
                                  </a:lnTo>
                                  <a:lnTo>
                                    <a:pt x="4215" y="500"/>
                                  </a:lnTo>
                                  <a:lnTo>
                                    <a:pt x="4229" y="436"/>
                                  </a:lnTo>
                                  <a:lnTo>
                                    <a:pt x="4246" y="373"/>
                                  </a:lnTo>
                                  <a:lnTo>
                                    <a:pt x="4265" y="312"/>
                                  </a:lnTo>
                                  <a:lnTo>
                                    <a:pt x="4285" y="256"/>
                                  </a:lnTo>
                                  <a:lnTo>
                                    <a:pt x="4309" y="204"/>
                                  </a:lnTo>
                                  <a:lnTo>
                                    <a:pt x="4330" y="154"/>
                                  </a:lnTo>
                                  <a:lnTo>
                                    <a:pt x="4354" y="112"/>
                                  </a:lnTo>
                                  <a:lnTo>
                                    <a:pt x="4377" y="75"/>
                                  </a:lnTo>
                                  <a:lnTo>
                                    <a:pt x="4399" y="44"/>
                                  </a:lnTo>
                                  <a:lnTo>
                                    <a:pt x="4420" y="22"/>
                                  </a:lnTo>
                                  <a:lnTo>
                                    <a:pt x="4439" y="6"/>
                                  </a:lnTo>
                                  <a:lnTo>
                                    <a:pt x="4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905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12700" dir="3000000" algn="tl" rotWithShape="0">
                                <a:schemeClr val="tx1"/>
                              </a:outerShdw>
                            </a:effectLst>
                          </wps:spPr>
                          <wps:bodyPr rot="0" vert="horz" wrap="non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5" y="72922"/>
                            <a:ext cx="4044704" cy="1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41.3pt;margin-top:93.45pt;width:328.3pt;height:108pt;z-index:-251645441;mso-wrap-distance-left:5.75pt;mso-wrap-distance-right:5.75pt;mso-position-horizontal-relative:margin;mso-position-vertical-relative:page;mso-width-relative:margin;mso-height-relative:margin" coordsize="4056063,13303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">
                <o:lock v:ext="edit" aspectratio="t"/>
                <v:shape id="Freeform 2" o:spid="_x0000_s1027" style="position:absolute;left:1474788;top:403225;width:111125;height:107950;visibility:visible;mso-wrap-style:none;v-text-anchor:middle" coordsize="141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OhlwgAA&#10;ANoAAAAPAAAAZHJzL2Rvd25yZXYueG1sRI9Ba8JAFITvgv9heUJvuqlQCdFVpKCNl0LT4vmZfWaD&#10;2bchu03S/vpuQfA4zMw3zGY32kb01PnasYLnRQKCuHS65krB1+dhnoLwAVlj45gU/JCH3XY62WCm&#10;3cAf1BehEhHCPkMFJoQ2k9KXhiz6hWuJo3d1ncUQZVdJ3eEQ4baRyyRZSYs1xwWDLb0aKm/Ft1Vw&#10;fpOlzO0FV+8mfTmffu1w2h+VepqN+zWIQGN4hO/tXCtYwv+VeAPk9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w6GXCAAAA2gAAAA8AAAAAAAAAAAAAAAAAlwIAAGRycy9kb3du&#10;cmV2LnhtbFBLBQYAAAAABAAEAPUAAACGAwAAAAA=&#10;" path="m81,0l99,2,115,7,127,16,137,30,141,49,140,69,132,87,120,104,104,120,84,131,62,135,44,134,26,128,14,118,5,104,,87,3,62,16,41,33,21,56,7,81,0xe" fillcolor="#006ab2 [3206]" strokecolor="#f2f2f2 [3052]" strokeweight="1.5pt">
                  <v:stroke joinstyle="miter"/>
                  <v:shadow on="t" color="black [3213]" opacity="1" mv:blur="0" origin="-.5,-.5" offset=".22675mm,.27025mm"/>
                  <v:path arrowok="t" o:connecttype="custom" o:connectlocs="63838,0;78024,1599;90634,5597;100091,12794;107973,23989;111125,39182;110337,55174;104032,69568;94574,83161;81965,95956;66202,104751;48863,107950;34677,107150;20491,102353;11034,94356;3941,83161;0,69568;2364,49577;12610,32785;26008,16792;44135,5597;63838,0" o:connectangles="0,0,0,0,0,0,0,0,0,0,0,0,0,0,0,0,0,0,0,0,0,0"/>
                  <v:textbox inset="0,0,0,0"/>
                </v:shape>
                <v:shape id="Freeform 6" o:spid="_x0000_s1028" style="position:absolute;left:2514600;top:325438;width:111125;height:106363;visibility:visible;mso-wrap-style:none;v-text-anchor:middle" coordsize="141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+5mwwAA&#10;ANoAAAAPAAAAZHJzL2Rvd25yZXYueG1sRI9Ba8JAFITvhf6H5RV6azYVGiR1FRFqzUUwlpxfs6/Z&#10;YPZtyG5N9Ne7QqHHYWa+YRaryXbiTINvHSt4TVIQxLXTLTcKvo4fL3MQPiBr7ByTggt5WC0fHxaY&#10;azfygc5laESEsM9RgQmhz6X0tSGLPnE9cfR+3GAxRDk0Ug84Rrjt5CxNM2mx5bhgsKeNofpU/loF&#10;1aes5c5+Y7Y387equNqxWG+Ven6a1u8gAk3hP/zX3mkFGdyvxBs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S+5mwwAAANoAAAAPAAAAAAAAAAAAAAAAAJcCAABkcnMvZG93&#10;bnJldi54bWxQSwUGAAAAAAQABAD1AAAAhwMAAAAA&#10;" path="m79,0l97,2,114,6,127,17,136,31,141,48,138,71,127,95,110,113,87,129,60,135,41,134,26,127,14,118,4,104,,87,3,64,14,40,31,22,52,8,79,0xe" fillcolor="#006ab2 [3206]" strokecolor="#f2f2f2 [3052]" strokeweight="1.5pt">
                  <v:stroke joinstyle="miter"/>
                  <v:shadow on="t" color="black [3213]" opacity="1" mv:blur="0" origin="-.5,-.5" offset=".22675mm,.27025mm"/>
                  <v:path arrowok="t" o:connecttype="custom" o:connectlocs="62262,0;76448,1576;89846,4727;100091,13394;107184,24424;111125,37818;108761,55939;100091,74848;86693,89030;68566,101636;47287,106363;32313,105575;20491,100060;11034,92969;3152,81939;0,68545;2364,50424;11034,31515;24432,17333;40982,6303;62262,0" o:connectangles="0,0,0,0,0,0,0,0,0,0,0,0,0,0,0,0,0,0,0,0,0"/>
                  <v:textbox inset="0,0,0,0"/>
                </v:shape>
                <v:group id="Group 11" o:spid="_x0000_s1029" style="position:absolute;width:4056063;height:1330325" coordsize="4056063,1330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Freeform 15" o:spid="_x0000_s1030" style="position:absolute;top:263525;width:438150;height:836613;visibility:visible;mso-wrap-style:none;v-text-anchor:middle" coordsize="553,10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iEwxAAA&#10;ANsAAAAPAAAAZHJzL2Rvd25yZXYueG1sRI9Ba8JAEIXvBf/DMoK3ulFskegqwVIQoS1GvQ/ZMQlm&#10;Z+PuGmN/fbdQ6G2G9743b5br3jSiI+drywom4wQEcWF1zaWC4+H9eQ7CB2SNjWVS8CAP69XgaYmp&#10;tnfeU5eHUsQQ9ikqqEJoUyl9UZFBP7YtcdTO1hkMcXWl1A7vMdw0cpokr9JgzfFChS1tKiou+c3E&#10;Gs10e9i9uez6PTnNPrub/sqzD6VGwz5bgAjUh3/zH73VkXuB31/iAH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IhMMQAAADbAAAADwAAAAAAAAAAAAAAAACXAgAAZHJzL2Rv&#10;d25yZXYueG1sUEsFBgAAAAAEAAQA9QAAAIgDAAAAAA==&#10;" path="m523,0l537,1,548,11,553,25,553,33,551,40,550,43,547,56,542,76,534,102,526,135,516,172,505,214,494,261,481,309,467,359,453,411,441,463,427,515,413,567,401,616,388,663,377,706,366,747,357,782,340,837,320,885,297,927,272,961,245,989,217,1011,189,1028,161,1040,134,1048,107,1053,96,1053,87,1051,81,1046,78,1039,79,1031,87,1023,99,1015,118,1008,141,995,165,975,186,950,207,918,219,883,427,92,397,95,365,99,329,109,293,121,256,138,220,160,188,188,158,224,132,265,113,310,101,355,95,401,95,442,101,478,112,509,129,534,149,556,171,570,196,579,219,581,236,582,247,588,252,599,250,609,242,619,230,630,211,641,186,649,155,655,121,652,90,643,62,624,39,601,20,570,8,536,,497,,455,6,408,20,359,39,309,65,259,99,211,140,168,189,124,244,88,300,59,357,36,415,19,470,6,523,0xe" fillcolor="#006ab2 [3206]" strokecolor="#f2f2f2 [3052]" strokeweight="1.5pt">
                    <v:stroke joinstyle="miter"/>
                    <v:shadow on="t" color="black [3213]" opacity="1" mv:blur="0" origin="-.5,-.5" offset=".22675mm,.27025mm"/>
                    <v:path arrowok="t" o:connecttype="custom" o:connectlocs="425473,795;438150,19863;436565,31780;433396,44492;423096,81039;408834,136655;391403,207366;370011,285227;349411,367855;327226,450484;307418,526756;289987,593495;269387,665000;235317,736505;194117,785765;149747,816750;106170,832640;76062,836613;64177,831051;62593,819134;78439,806422;111716,790532;147371,754779;173517,701547;314549,75478;260672,86601;202833,109642;148955,149367;104586,210544;80024,282049;75270,351171;88739,404403;118055,441744;155294,460018;186986,462401;199663,475908;191740,491798;167178,509277;122809,520400;71308,510866;30900,477497;6339,425854;0,361499;15846,285227;51500,205777;110924,133477;193325,69916;282856,28602;372388,4767" o:connectangles="0,0,0,0,0,0,0,0,0,0,0,0,0,0,0,0,0,0,0,0,0,0,0,0,0,0,0,0,0,0,0,0,0,0,0,0,0,0,0,0,0,0,0,0,0,0,0,0,0"/>
                    <v:textbox inset="0,0,0,0"/>
                  </v:shape>
                  <v:shape id="Freeform 16" o:spid="_x0000_s1031" style="position:absolute;left:355600;width:3700463;height:1330325;visibility:visible;mso-wrap-style:none;v-text-anchor:middle" coordsize="4661,1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u7ewQAA&#10;ANsAAAAPAAAAZHJzL2Rvd25yZXYueG1sRE9Na8JAEL0L/Q/LFHrTTT2IpG6CFFqKiqKGnqfZaRKb&#10;mQ3ZVdN/3y0I3ubxPmeRD9yqC/W+cWLgeZKAIimdbaQyUBzfxnNQPqBYbJ2QgV/ykGcPowWm1l1l&#10;T5dDqFQMEZ+igTqELtXalzUx+onrSCL37XrGEGFfadvjNYZzq6dJMtOMjcSGGjt6ran8OZzZwPpr&#10;VbDf7pITv9vPs+XNdGc3xjw9DssXUIGGcBff3B82zp/B/y/xAJ3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mLu3sEAAADbAAAADwAAAAAAAAAAAAAAAACXAgAAZHJzL2Rvd25y&#10;ZXYueG1sUEsFBgAAAAAEAAQA9QAAAIUDAAAAAA==&#10;" path="m602,1124l587,1127,576,1134,570,1140,570,1148,571,1157,579,1165,591,1169,605,1171,629,1163,650,1149,669,1130,636,1124,602,1124xm1073,1065l1056,1070,1043,1076,1035,1087,1031,1099,1029,1112,1032,1121,1037,1129,1046,1134,1059,1135,1076,1129,1093,1118,1111,1099,1127,1075,1108,1070,1090,1067,1073,1065xm647,741l638,744,627,752,619,764,613,778,612,792,613,806,618,818,627,834,639,812,649,790,655,772,658,755,657,750,655,745,653,742,650,741,647,741xm1669,672l1658,677,1650,688,1644,702,1644,719,1650,742,1661,761,1675,775,1683,755,1688,731,1688,708,1686,691,1681,680,1675,674,1669,672xm3083,671l3068,676,3057,683,3049,696,3043,710,3042,725,3042,741,3048,772,3062,801,3082,828,3107,849,3136,868,3144,839,3147,807,3147,776,3144,750,3136,725,3128,703,3116,685,3101,674,3083,671xm2560,523l2500,528,2489,585,2483,643,2476,699,2475,756,2475,807,2503,739,2526,668,2545,595,2560,523xm2574,298l2566,303,2559,315,2549,335,2540,362,2531,393,2521,429,2512,469,2570,464,2576,424,2580,388,2583,360,2583,340,2585,329,2582,311,2579,301,2574,298xm4389,160l4382,165,4372,180,4363,205,4352,236,4341,273,4332,315,4321,362,4312,410,4304,461,4298,511,4293,561,4290,599,4290,635,4291,669,4312,621,4329,571,4344,519,4358,467,4369,418,4378,370,4386,325,4391,284,4396,250,4399,222,4400,202,4400,191,4399,172,4394,163,4389,160xm4456,0l4467,2,4478,9,4486,22,4490,40,4493,65,4495,112,4492,163,4484,221,4472,281,4458,343,4441,407,4420,471,4399,533,4374,593,4349,649,4323,700,4298,745,4302,783,4310,811,4318,832,4327,846,4337,853,4347,856,4364,849,4383,839,4403,820,4425,798,4448,770,4472,739,4472,739,4503,702,4532,676,4560,660,4586,654,4611,654,4632,662,4647,676,4656,693,4661,716,4659,748,4650,786,4632,828,4607,867,4576,905,4537,941,4492,974,4441,1005,4380,1034,4315,1059,4242,1082,4163,1103,4076,1120,3981,1132,3880,1141,3731,1154,3576,1168,3417,1182,3257,1197,3096,1213,2934,1231,2774,1250,2615,1269,2458,1289,2306,1311,2158,1332,2015,1354,1880,1377,1753,1399,1635,1424,1526,1447,1504,1452,1487,1455,1470,1453,1452,1449,1402,1429,1346,1408,1285,1387,1220,1365,1153,1345,1088,1328,1025,1312,1017,1309,1011,1306,1006,1301,1004,1295,1003,1290,1004,1284,1009,1278,1018,1272,1032,1270,3967,1042,4051,1034,4127,1025,4194,1012,4254,1000,4307,985,4354,969,4394,952,4428,933,4458,915,4482,896,4503,876,4520,856,4534,835,4545,815,4554,797,4562,776,4566,762,4568,750,4569,741,4568,735,4566,730,4563,727,4559,724,4554,724,4543,727,4529,738,4514,755,4495,780,4495,780,4462,821,4433,856,4405,884,4378,905,4355,919,4332,929,4312,933,4287,930,4265,921,4246,907,4231,885,4218,860,4209,831,4178,867,4147,896,4116,919,4088,938,4062,949,4038,953,4015,952,3996,946,3982,935,3973,921,3967,902,3944,929,3917,949,3889,961,3860,967,3830,966,3802,957,3778,941,3757,919,3742,893,3709,924,3678,950,3649,969,3621,981,3596,988,3573,986,3554,980,3538,971,3528,955,3520,936,3517,915,3517,890,3520,862,3531,818,3542,780,3554,747,3565,719,3574,696,3580,679,3582,668,3582,663,3579,662,3577,660,3574,660,3563,663,3549,672,3532,686,3514,703,3493,724,3475,747,3455,770,3437,795,3422,820,3410,845,3402,868,3386,930,3375,957,3360,977,3341,994,3321,1005,3301,1009,3288,1008,3279,1002,3276,989,3276,983,3276,975,3279,967,3292,915,3262,932,3233,944,3201,949,3177,949,3152,946,3122,975,3090,998,3056,1016,3021,1028,2989,1033,2958,1033,2930,1026,2906,1014,2885,997,2869,977,2857,953,2823,988,2790,1016,2759,1036,2729,1050,2705,1054,2681,1054,2663,1050,2647,1039,2635,1026,2627,1009,2622,989,2593,1019,2565,1040,2540,1056,2517,1067,2495,1070,2472,1068,2450,1059,2431,1044,2416,1023,2403,997,2392,967,2361,1005,2330,1034,2301,1057,2273,1075,2247,1087,2223,1092,2200,1090,2181,1084,2167,1073,2156,1059,2152,1040,2127,1067,2102,1085,2074,1099,2045,1104,2015,1103,1987,1095,1962,1079,1942,1057,1927,1031,1893,1065,1860,1092,1829,1109,1801,1121,1776,1126,1748,1124,1725,1115,1706,1101,1692,1084,1683,1064,1678,1042,1678,1020,1686,994,1698,966,1719,933,1748,901,1706,896,1664,887,1641,924,1616,960,1594,992,1591,997,1588,1002,1552,1047,1517,1084,1483,1113,1450,1135,1420,1148,1394,1154,1371,1154,1351,1148,1335,1137,1324,1123,1316,1104,1312,1081,1312,1073,1312,1062,1287,1079,1262,1090,1237,1095,1211,1093,1184,1089,1160,1120,1132,1143,1104,1160,1077,1172,1052,1179,1031,1182,1007,1182,989,1175,972,1166,961,1151,956,1130,956,1120,958,1107,962,1092,969,1078,980,1062,995,1050,1015,1037,1040,1030,1071,1025,1105,1025,1146,1028,1153,997,1160,966,1161,935,1161,907,1158,884,1152,863,1144,848,1132,835,1116,828,1098,826,1076,832,1054,848,1032,870,1011,898,990,930,973,966,958,1003,947,1040,799,1599,789,1624,773,1646,754,1661,734,1672,716,1677,703,1675,694,1669,689,1657,689,1651,691,1644,692,1635,829,1109,802,1127,778,1138,753,1143,750,1143,745,1143,742,1141,740,1141,739,1141,716,1168,689,1186,658,1202,625,1210,593,1214,568,1214,545,1210,523,1202,507,1189,495,1175,490,1160,492,1143,501,1127,515,1112,535,1099,562,1089,594,1079,633,1075,658,1075,681,1075,675,1050,661,1025,644,1003,622,980,601,958,514,1082,514,1082,478,1127,442,1165,408,1194,375,1216,346,1230,320,1236,296,1234,278,1230,262,1219,251,1203,244,1186,239,1165,240,1138,244,1110,254,1067,265,1028,278,995,289,967,298,944,304,927,306,916,304,913,303,910,301,908,298,908,287,912,273,921,256,935,237,952,217,972,197,995,178,1019,161,1045,146,1070,133,1093,126,1116,110,1180,99,1205,84,1227,65,1242,45,1253,25,1258,12,1256,3,1250,,1238,,1231,,1224,1,1216,71,947,74,941,74,935,76,930,76,927,76,924,74,922,73,922,70,921,67,922,62,922,57,924,53,924,48,922,43,921,40,919,39,916,37,912,39,901,46,888,59,874,76,860,94,848,118,835,141,828,167,823,177,825,185,828,191,835,192,846,192,853,192,859,191,867,164,964,191,933,219,904,247,877,276,856,306,835,334,821,358,812,382,807,399,809,413,815,421,826,425,842,425,859,419,882,411,908,397,946,382,988,368,1031,355,1078,344,1123,341,1137,341,1149,343,1155,343,1160,346,1163,348,1166,351,1168,355,1168,369,1165,386,1154,408,1137,433,1112,461,1081,490,1042,490,1042,509,1016,529,986,551,953,571,922,556,899,543,874,537,845,539,814,548,784,563,758,584,733,607,711,632,696,657,683,680,679,694,679,706,683,717,691,723,703,726,719,725,742,717,769,705,795,691,821,675,848,660,871,683,896,706,921,728,949,747,977,761,1008,767,1039,767,1050,767,1062,765,1075,785,1071,802,1065,820,1054,835,1039,854,1017,888,885,889,879,891,873,891,868,893,865,891,862,891,860,888,860,886,859,883,860,880,862,875,862,871,863,868,863,863,862,860,860,857,859,854,856,852,851,855,839,865,823,880,807,902,792,925,778,953,767,983,761,997,764,1006,770,1011,784,1011,790,1009,797,1007,804,995,854,1023,818,1054,790,1084,769,1115,755,1144,750,1170,750,1194,758,1212,769,1229,784,1242,803,1253,825,1259,846,1262,868,1261,910,1253,955,1239,997,1220,1034,1222,1034,1225,1034,1229,1034,1234,1034,1240,1034,1265,1031,1285,1022,1301,1011,1315,997,1329,980,1341,939,1355,904,1366,874,1375,851,1377,843,1380,839,1380,834,1382,831,1380,828,1379,826,1377,825,1374,825,1368,826,1361,828,1355,828,1351,826,1348,825,1344,823,1341,820,1340,815,1343,803,1351,790,1365,775,1383,761,1403,747,1428,736,1453,728,1479,724,1493,725,1503,728,1507,735,1511,742,1509,759,1503,778,1495,801,1486,826,1467,874,1450,927,1433,983,1417,1040,1416,1056,1414,1070,1416,1076,1417,1081,1420,1084,1425,1085,1430,1087,1444,1082,1461,1071,1483,1054,1507,1030,1534,998,1565,961,1565,960,1584,933,1605,902,1625,870,1599,853,1579,831,1568,806,1562,776,1563,741,1573,708,1590,680,1610,655,1633,637,1658,624,1683,620,1705,621,1722,629,1736,641,1745,658,1750,679,1748,717,1737,755,1719,794,1759,797,1798,797,1834,795,1847,797,1860,804,1869,815,1872,832,1872,843,1869,853,1861,862,1854,873,1840,888,1826,907,1810,929,1795,952,1784,977,1776,1000,1775,1023,1778,1037,1782,1048,1792,1053,1802,1054,1820,1050,1841,1039,1865,1022,1889,1002,1914,975,1917,936,1927,896,1942,856,1964,817,1990,780,2023,747,2059,717,2099,694,2143,679,2189,669,2219,669,2245,672,2270,680,2290,689,2306,705,2316,722,2321,745,2320,769,2313,789,2304,804,2292,815,2279,825,2265,831,2253,834,2243,835,2229,835,2217,834,2205,831,2195,825,2191,815,2192,809,2198,803,2206,800,2215,794,2223,786,2229,775,2229,759,2226,744,2217,735,2203,728,2188,725,2170,725,2143,731,2115,745,2091,764,2070,787,2052,815,2037,846,2026,877,2018,908,2014,938,2014,966,2017,985,2023,1003,2031,1019,2042,1031,2056,1039,2073,1040,2088,1036,2105,1025,2122,1008,2139,986,2153,960,2166,929,2175,904,2191,884,2209,868,2229,857,2248,853,2262,854,2271,860,2276,873,2276,879,2274,885,2273,894,2270,905,2265,924,2261,944,2256,966,2251,986,2248,1002,2247,1012,2247,1016,2248,1019,2251,1022,2254,1023,2259,1023,2271,1020,2287,1011,2307,995,2330,974,2355,946,2383,912,2382,901,2380,828,2383,753,2392,679,2406,606,2424,534,2332,540,2326,540,2320,540,2315,537,2312,536,2310,533,2309,528,2310,517,2320,505,2332,492,2347,485,2366,480,2442,474,2461,419,2479,368,2501,320,2523,276,2545,238,2566,204,2587,177,2607,157,2625,145,2641,138,2652,140,2661,148,2669,160,2675,179,2678,204,2678,245,2677,294,2669,346,2660,402,2647,458,2675,457,2681,457,2688,458,2692,460,2695,461,2697,464,2698,469,2695,480,2688,492,2675,505,2660,512,2641,517,2632,517,2611,587,2588,654,2563,719,2537,780,2509,835,2481,884,2487,921,2493,949,2503,971,2512,983,2521,991,2532,992,2548,988,2566,977,2587,960,2608,938,2630,912,2638,880,2649,849,2658,821,2667,795,2677,773,2684,755,2689,741,2691,733,2689,728,2686,727,2683,725,2680,727,2675,728,2672,728,2666,730,2661,730,2658,728,2655,725,2652,721,2650,716,2653,703,2661,689,2675,676,2694,662,2714,648,2739,637,2764,629,2788,624,2802,624,2810,629,2816,635,2819,643,2818,657,2813,676,2806,699,2795,727,2784,755,2771,787,2760,823,2748,862,2737,902,2728,941,2726,957,2725,969,2726,974,2726,978,2729,981,2733,985,2736,986,2740,988,2753,983,2771,972,2792,955,2816,932,2844,901,2844,901,2844,865,2849,826,2861,789,2878,752,2900,714,2919,693,2936,674,2951,658,2964,649,2973,646,2978,646,2983,649,2987,652,2990,657,2993,662,2995,668,2995,672,2993,679,2990,683,2969,714,2951,755,2942,800,2941,849,2945,882,2956,912,2970,936,2989,953,3009,964,3032,967,3057,961,3080,947,3104,927,3074,910,3049,888,3028,863,3010,834,3000,801,2993,766,2993,742,2995,719,3001,696,3009,672,3021,651,3037,632,3056,617,3077,606,3104,601,3130,603,3155,610,3181,627,3201,649,3217,676,3228,705,3233,736,3233,772,3226,809,3214,848,3195,885,3203,885,3211,885,3219,884,3245,879,3268,870,3293,853,3315,828,3315,828,3349,697,3351,691,3352,686,3352,682,3352,677,3352,676,3351,674,3349,672,3346,672,3343,674,3338,674,3333,676,3329,676,3324,674,3319,672,3316,671,3315,666,3313,663,3315,652,3323,640,3335,626,3352,612,3372,599,3394,587,3419,579,3444,575,3453,576,3461,579,3467,585,3469,596,3469,603,3469,610,3467,618,3442,714,3467,683,3495,655,3523,629,3552,606,3582,587,3610,573,3636,562,3658,559,3675,559,3689,565,3698,576,3701,593,3701,610,3697,634,3687,660,3673,696,3658,738,3644,783,3632,829,3621,874,3618,888,3618,901,3619,905,3619,910,3622,915,3624,918,3628,919,3632,919,3646,916,3661,905,3681,890,3705,868,3731,839,3734,800,3742,759,3757,719,3779,680,3805,643,3838,609,3874,579,3914,556,3958,540,4006,533,4034,531,4062,534,4085,542,4105,553,4121,567,4132,585,4136,607,4136,630,4130,651,4121,666,4108,679,4094,686,4082,693,4069,696,4059,697,4046,697,4032,696,4020,693,4010,686,4006,677,4009,671,4014,666,4023,662,4031,655,4040,648,4045,637,4046,621,4041,606,4032,596,4020,590,4004,587,3987,587,3958,593,3931,607,3906,626,3886,651,3868,677,3854,708,3841,739,3833,770,3830,800,3830,828,3833,848,3838,865,3846,880,3857,893,3871,901,3888,902,3903,898,3920,887,3939,870,3955,848,3970,821,3981,790,3992,767,4007,745,4026,730,4046,719,4065,714,4077,716,4087,722,4091,735,4091,741,4090,748,4088,756,4087,767,4082,786,4076,806,4071,828,4066,848,4063,865,4062,874,4063,877,4065,880,4066,884,4069,885,4074,885,4087,882,4104,873,4122,857,4146,835,4172,807,4198,773,4198,764,4195,699,4198,632,4205,567,4215,500,4229,436,4246,373,4265,312,4285,256,4309,204,4330,154,4354,112,4377,75,4399,44,4420,22,4439,6,4456,0xe" fillcolor="#006ab2 [3206]" strokecolor="#f2f2f2 [3052]" strokeweight="1.5pt">
                    <v:stroke joinstyle="miter"/>
                    <v:shadow on="t" color="black [3213]" opacity="1" mv:blur="0" origin="-.5,-.5" offset=".22675mm,.27025mm"/>
                    <v:path arrowok="t" o:connecttype="custom" o:connectlocs="819326,889263;515254,626689;1329817,534668;2461947,534668;2040375,368080;3405919,475173;3561527,17452;3464669,673492;3602017,746473;1599750,1074097;797096,1018567;3625041,604477;3386071,730608;3018485,759166;2837472,552121;2652488,788517;2326187,813902;1962571,847219;1599750,874984;1354428,710776;1021776,855946;789951,832941;772485,766305;589089,905129;522400,852772;190541,902749;115912,848806;58750,731401;146875,656833;326301,720295;404105,805969;569241,610030;707383,692531;734376,617169;999546,671112;1095610,665559;1153566,577505;1146421,858325;1353634,492625;1436996,736954;1666439,550534;1742655,654453;1602131,720295;1802993,682218;1869683,750440;1953838,332383;2128501,362527;1994328,779791;2121355,577505;2227741,554500;2257910,714742;2342859,598924;2388906,533082;2594532,690151;2630258,525942;2843823,465653;2877168,728228;3259043,438682;3207438,514043;3062151,708396;3240783,623515;3346375,396638" o:connectangles="0,0,0,0,0,0,0,0,0,0,0,0,0,0,0,0,0,0,0,0,0,0,0,0,0,0,0,0,0,0,0,0,0,0,0,0,0,0,0,0,0,0,0,0,0,0,0,0,0,0,0,0,0,0,0,0,0,0,0,0,0,0"/>
                    <o:lock v:ext="edit" verticies="t"/>
                    <v:textbox inset="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style="position:absolute;left:11235;top:72922;width:4044704;height:122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j&#10;SFfBAAAA2wAAAA8AAABkcnMvZG93bnJldi54bWxET81qwkAQvhd8h2WE3pqNljYluooopV4smOYB&#10;huxkE83OhuzWpG/fFQq9zcf3O+vtZDtxo8G3jhUskhQEceV0y0ZB+fX+9AbCB2SNnWNS8EMetpvZ&#10;wxpz7UY+060IRsQQ9jkqaELocyl91ZBFn7ieOHK1GyyGCAcj9YBjDLedXKbpq7TYcmxosKd9Q9W1&#10;+LYKspfPLtTtszmVo6HLR+2P6cEr9TifdisQgabwL/5zH3Wcn8H9l3iA3Pw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TjSFfBAAAA2wAAAA8AAAAAAAAAAAAAAAAAnAIAAGRy&#10;cy9kb3ducmV2LnhtbFBLBQYAAAAABAAEAPcAAACKAwAAAAA=&#10;">
                  <v:imagedata r:id="rId11" o:title=""/>
                  <v:path arrowok="t"/>
                </v:shape>
                <w10:wrap type="tight" anchorx="margin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829495" cy="657860"/>
                            <a:chOff x="0" y="0"/>
                            <a:chExt cx="1452879" cy="656718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34910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718"/>
                              <a:ext cx="1452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536007" y="0"/>
                            <a:ext cx="2476931" cy="657860"/>
                            <a:chOff x="-255193" y="0"/>
                            <a:chExt cx="2476931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326919" y="0"/>
                              <a:ext cx="1887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255193" y="656718"/>
                              <a:ext cx="24769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xt border lines" o:spid="_x0000_s1026" alt="Description: Design Element" style="position:absolute;margin-left:0;margin-top:126pt;width:630.7pt;height:51.85pt;z-index:-251646465;mso-position-horizontal:center;mso-position-horizontal-relative:page;mso-position-vertical-relative:page;mso-width-relative:margin;mso-height-relative:margin" coordsize="8012938,657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" o:allowincell="f">
                <v:group id="Group 28" o:spid="_x0000_s1027" style="position:absolute;width:1829495;height:657860" coordsize="1452879,6567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line id="Straight Connector 7" o:spid="_x0000_s1028" style="position:absolute;visibility:visible;mso-wrap-style:square" from="0,0" to="1349102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718" to="1452879,6567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5536007;width:2476931;height:657860" coordorigin="-255193" coordsize="2476931,6567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line id="Straight Connector 24" o:spid="_x0000_s1031" style="position:absolute;visibility:visible;mso-wrap-style:square" from="326919,0" to="2214879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255193,656718" to="2221738,6567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>
        <w:t xml:space="preserve">Most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3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059F" w:rsidRDefault="009605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"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4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5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GY0wgAA&#10;ANoAAAAPAAAAZHJzL2Rvd25yZXYueG1sRI/NasMwEITvhb6D2EBvjZxAQ3Ejh5JSSHoJ+SHnxdpI&#10;xtbKtRRHffuoUOhxmJlvmOUquU6MNITGs4LZtABBXHvdsFFwOn4+v4IIEVlj55kU/FCAVfX4sMRS&#10;+xvvaTxEIzKEQ4kKbIx9KWWoLTkMU98TZ+/iB4cxy8FIPeAtw10n50WxkA4bzgsWe1pbqtvD1SnY&#10;zfaj7T++w9fWJJnObXHZmZNST5P0/gYiUor/4b/2Rit4gd8r+QbI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oZjTCAAAA2gAAAA8AAAAAAAAAAAAAAAAAlwIAAGRycy9kb3du&#10;cmV2LnhtbFBLBQYAAAAABAAEAPUAAACGAwAAAAA=&#10;" filled="f" strokecolor="#006ab2 [3206]" strokeweight="6.5pt">
                  <v:textbox>
                    <w:txbxContent>
                      <w:p w:rsidR="0096059F" w:rsidRDefault="0096059F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Player</w:t>
      </w:r>
    </w:p>
    <w:p w:rsidR="0096059F" w:rsidRDefault="001B78F6">
      <w:pPr>
        <w:pStyle w:val="Name"/>
      </w:pPr>
      <w:sdt>
        <w:sdtPr>
          <w:id w:val="-1756204315"/>
          <w:placeholder>
            <w:docPart w:val="5CE43EA397F8304C843B9272363C0D4F"/>
          </w:placeholder>
          <w:temporary/>
          <w:showingPlcHdr/>
        </w:sdtPr>
        <w:sdtEndPr/>
        <w:sdtContent>
          <w:r>
            <w:t>[Recipient Name]</w:t>
          </w:r>
        </w:sdtContent>
      </w:sdt>
    </w:p>
    <w:sdt>
      <w:sdtPr>
        <w:id w:val="1430230843"/>
        <w:placeholder>
          <w:docPart w:val="83EAF3531A62384696F490DAB369B7D3"/>
        </w:placeholder>
        <w:temporary/>
        <w:showingPlcHdr/>
      </w:sdtPr>
      <w:sdtEndPr/>
      <w:sdtContent>
        <w:p w:rsidR="0096059F" w:rsidRDefault="001B78F6">
          <w:r>
            <w:t>is hereby recognized as this season’s Most Inspirational Player for phenomenal participation on</w:t>
          </w:r>
        </w:p>
      </w:sdtContent>
    </w:sdt>
    <w:p w:rsidR="0096059F" w:rsidRDefault="001B78F6">
      <w:pPr>
        <w:pStyle w:val="Organization"/>
        <w:spacing w:after="0"/>
      </w:pPr>
      <w:sdt>
        <w:sdtPr>
          <w:id w:val="-50456193"/>
          <w:placeholder>
            <w:docPart w:val="E3465199B5EE78489D3665C5224E67A2"/>
          </w:placeholder>
          <w:temporary/>
          <w:showingPlcHdr/>
        </w:sdtPr>
        <w:sdtEndPr/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96059F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0801C3E372D48F4DA11B1070F9C9FEA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96059F" w:rsidRDefault="001B78F6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8" name="Group 8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9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2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3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4" name="Baseball" descr="Base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8" o:spid="_x0000_s1026" alt="Description: Award seal graph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XQSwQAA&#10;ANsAAAAPAAAAZHJzL2Rvd25yZXYueG1sRE9Ni8IwEL0L/ocwwt40tbhWq1FEEJbe1D3scWzGttpM&#10;ShO16683Cwve5vE+Z7nuTC3u1LrKsoLxKAJBnFtdcaHg+7gbzkA4j6yxtkwKfsnBetXvLTHV9sF7&#10;uh98IUIIuxQVlN43qZQuL8mgG9mGOHBn2xr0AbaF1C0+QripZRxFU2mw4tBQYkPbkvLr4WYU/Fw+&#10;u0wm8ek2yabz+pQ9L8fkqdTHoNssQHjq/Fv87/7SYX4Mf7+E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iF0EsEAAADbAAAADwAAAAAAAAAAAAAAAACXAgAAZHJzL2Rvd25y&#10;ZXYueG1sUEsFBgAAAAAEAAQA9QAAAIUDAAAAAA=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006ab2 [3206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C&#10;M3LCAAAA2wAAAA8AAABkcnMvZG93bnJldi54bWxET02LwjAQvS/4H8II3tZUhbJUo2hF3IsHdRW9&#10;Dc3YFptJbbJa/70RFvY2j/c5k1lrKnGnxpWWFQz6EQjizOqScwU/+9XnFwjnkTVWlknBkxzMpp2P&#10;CSbaPnhL953PRQhhl6CCwvs6kdJlBRl0fVsTB+5iG4M+wCaXusFHCDeVHEZRLA2WHBoKrCktKLvu&#10;fo2C1dlfTmm6PmyPm+sovw3j5X4RK9XrtvMxCE+t/xf/ub91mD+C9y/hADl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5QjNywgAAANsAAAAPAAAAAAAAAAAAAAAAAJwCAABk&#10;cnMvZG93bnJldi54bWxQSwUGAAAAAAQABAD3AAAAiwMAAAAA&#10;">
                              <v:imagedata r:id="rId18" o:title="Award seal texture" croptop="-2164f" cropleft="19433f" cropright="-949f"/>
                              <v:path arrowok="t"/>
                            </v:shape>
                          </v:group>
                          <v:shape id="Baseball" o:spid="_x0000_s1030" type="#_x0000_t75" alt="Baseball icon" style="position:absolute;left:381000;top:381000;width:1123950;height:113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a&#10;oSXCAAAA2wAAAA8AAABkcnMvZG93bnJldi54bWxET0uLwjAQvgv7H8IseBFNFRHpGmVZqKg3H7te&#10;h2a2LTaTkkSt/nojCN7m43vObNGaWlzI+cqyguEgAUGcW11xoeCwz/pTED4ga6wtk4IbeVjMPzoz&#10;TLW98pYuu1CIGMI+RQVlCE0qpc9LMugHtiGO3L91BkOErpDa4TWGm1qOkmQiDVYcG0ps6Kek/LQ7&#10;GwWb8ar42/fuy2Xm8uN5vf6dnu6ZUt3P9vsLRKA2vMUv90rH+WN4/hIPkPM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GqElwgAAANsAAAAPAAAAAAAAAAAAAAAAAJwCAABk&#10;cnMvZG93bnJldi54bWxQSwUGAAAAAAQABAD3AAAAiwMAAAAA&#10;">
                            <v:imagedata r:id="rId19" o:title="Baseball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96059F" w:rsidRDefault="0096059F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96059F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6059F" w:rsidRDefault="001B78F6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D22F2627BBEE644DA8488D1DA1D54107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96059F" w:rsidRDefault="001B78F6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96059F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6059F" w:rsidRDefault="001B78F6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On </w:t>
                  </w:r>
                  <w:r>
                    <w:t>This Day:</w:t>
                  </w:r>
                </w:p>
              </w:tc>
              <w:sdt>
                <w:sdtPr>
                  <w:id w:val="-115761903"/>
                  <w:placeholder>
                    <w:docPart w:val="75235FB9A0BA5E4DB153D4516A327011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96059F" w:rsidRDefault="001B78F6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96059F" w:rsidRDefault="0096059F">
            <w:pPr>
              <w:spacing w:after="0" w:line="240" w:lineRule="auto"/>
            </w:pPr>
          </w:p>
        </w:tc>
      </w:tr>
    </w:tbl>
    <w:p w:rsidR="0096059F" w:rsidRDefault="0096059F"/>
    <w:sectPr w:rsidR="0096059F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8F6" w:rsidRDefault="001B78F6">
      <w:pPr>
        <w:spacing w:after="0" w:line="240" w:lineRule="auto"/>
      </w:pPr>
      <w:r>
        <w:separator/>
      </w:r>
    </w:p>
  </w:endnote>
  <w:endnote w:type="continuationSeparator" w:id="0">
    <w:p w:rsidR="001B78F6" w:rsidRDefault="001B7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8F6" w:rsidRDefault="001B78F6">
      <w:pPr>
        <w:spacing w:after="0" w:line="240" w:lineRule="auto"/>
      </w:pPr>
      <w:r>
        <w:separator/>
      </w:r>
    </w:p>
  </w:footnote>
  <w:footnote w:type="continuationSeparator" w:id="0">
    <w:p w:rsidR="001B78F6" w:rsidRDefault="001B7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F6"/>
    <w:rsid w:val="001B78F6"/>
    <w:rsid w:val="0096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E85" w:themeColor="accent3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004E85" w:themeColor="accent3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004E85" w:themeColor="accent3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04E85" w:themeColor="accent3" w:themeShade="B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E85" w:themeColor="accent3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004E85" w:themeColor="accent3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004E85" w:themeColor="accent3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04E85" w:themeColor="accent3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3171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CE43EA397F8304C843B9272363C0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B1267-960D-DF43-9E39-9FD64C3F5417}"/>
      </w:docPartPr>
      <w:docPartBody>
        <w:p w:rsidR="00000000" w:rsidRDefault="00000000">
          <w:pPr>
            <w:pStyle w:val="5CE43EA397F8304C843B9272363C0D4F"/>
          </w:pPr>
          <w:r>
            <w:t>[Recipient Name]</w:t>
          </w:r>
        </w:p>
      </w:docPartBody>
    </w:docPart>
    <w:docPart>
      <w:docPartPr>
        <w:name w:val="83EAF3531A62384696F490DAB369B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9BF2-E172-4045-850D-353E55298CE2}"/>
      </w:docPartPr>
      <w:docPartBody>
        <w:p w:rsidR="00000000" w:rsidRDefault="00000000">
          <w:pPr>
            <w:pStyle w:val="83EAF3531A62384696F490DAB369B7D3"/>
          </w:pPr>
          <w:r>
            <w:t>is hereby recognized as this season’s Most Inspirational Player for phenomenal participation on</w:t>
          </w:r>
        </w:p>
      </w:docPartBody>
    </w:docPart>
    <w:docPart>
      <w:docPartPr>
        <w:name w:val="E3465199B5EE78489D3665C5224E6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7630-C027-7448-8B79-A259BD1A61A0}"/>
      </w:docPartPr>
      <w:docPartBody>
        <w:p w:rsidR="00000000" w:rsidRDefault="00000000">
          <w:pPr>
            <w:pStyle w:val="E3465199B5EE78489D3665C5224E67A2"/>
          </w:pPr>
          <w:r>
            <w:t>[Team Name]</w:t>
          </w:r>
        </w:p>
      </w:docPartBody>
    </w:docPart>
    <w:docPart>
      <w:docPartPr>
        <w:name w:val="0801C3E372D48F4DA11B1070F9C9F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E041E-3150-6343-87F4-D368B6E845F7}"/>
      </w:docPartPr>
      <w:docPartBody>
        <w:p w:rsidR="00000000" w:rsidRDefault="00000000">
          <w:pPr>
            <w:pStyle w:val="0801C3E372D48F4DA11B1070F9C9FEA1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D22F2627BBEE644DA8488D1DA1D54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0136-88C2-7A4E-82A5-A4C0BE3B44C0}"/>
      </w:docPartPr>
      <w:docPartBody>
        <w:p w:rsidR="00000000" w:rsidRDefault="00000000">
          <w:pPr>
            <w:pStyle w:val="D22F2627BBEE644DA8488D1DA1D54107"/>
          </w:pPr>
          <w:r>
            <w:t>[Signatory name(s)]</w:t>
          </w:r>
        </w:p>
      </w:docPartBody>
    </w:docPart>
    <w:docPart>
      <w:docPartPr>
        <w:name w:val="75235FB9A0BA5E4DB153D4516A327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2E4EF-2370-244E-8E15-2D3B05B77E0A}"/>
      </w:docPartPr>
      <w:docPartBody>
        <w:p w:rsidR="00000000" w:rsidRDefault="00000000">
          <w:pPr>
            <w:pStyle w:val="75235FB9A0BA5E4DB153D4516A327011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E43EA397F8304C843B9272363C0D4F">
    <w:name w:val="5CE43EA397F8304C843B9272363C0D4F"/>
  </w:style>
  <w:style w:type="paragraph" w:customStyle="1" w:styleId="83EAF3531A62384696F490DAB369B7D3">
    <w:name w:val="83EAF3531A62384696F490DAB369B7D3"/>
  </w:style>
  <w:style w:type="paragraph" w:customStyle="1" w:styleId="E3465199B5EE78489D3665C5224E67A2">
    <w:name w:val="E3465199B5EE78489D3665C5224E67A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801C3E372D48F4DA11B1070F9C9FEA1">
    <w:name w:val="0801C3E372D48F4DA11B1070F9C9FEA1"/>
  </w:style>
  <w:style w:type="paragraph" w:customStyle="1" w:styleId="D22F2627BBEE644DA8488D1DA1D54107">
    <w:name w:val="D22F2627BBEE644DA8488D1DA1D54107"/>
  </w:style>
  <w:style w:type="paragraph" w:customStyle="1" w:styleId="75235FB9A0BA5E4DB153D4516A327011">
    <w:name w:val="75235FB9A0BA5E4DB153D4516A32701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E43EA397F8304C843B9272363C0D4F">
    <w:name w:val="5CE43EA397F8304C843B9272363C0D4F"/>
  </w:style>
  <w:style w:type="paragraph" w:customStyle="1" w:styleId="83EAF3531A62384696F490DAB369B7D3">
    <w:name w:val="83EAF3531A62384696F490DAB369B7D3"/>
  </w:style>
  <w:style w:type="paragraph" w:customStyle="1" w:styleId="E3465199B5EE78489D3665C5224E67A2">
    <w:name w:val="E3465199B5EE78489D3665C5224E67A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801C3E372D48F4DA11B1070F9C9FEA1">
    <w:name w:val="0801C3E372D48F4DA11B1070F9C9FEA1"/>
  </w:style>
  <w:style w:type="paragraph" w:customStyle="1" w:styleId="D22F2627BBEE644DA8488D1DA1D54107">
    <w:name w:val="D22F2627BBEE644DA8488D1DA1D54107"/>
  </w:style>
  <w:style w:type="paragraph" w:customStyle="1" w:styleId="75235FB9A0BA5E4DB153D4516A327011">
    <w:name w:val="75235FB9A0BA5E4DB153D4516A3270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478D8-A9CF-4D9F-83EE-19372B8126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B93AC1-A1A2-544F-989E-C49AE67A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TS103171110.dotx</Template>
  <TotalTime>0</TotalTime>
  <Pages>1</Pages>
  <Words>34</Words>
  <Characters>198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 Yan</dc:creator>
  <cp:keywords/>
  <cp:lastModifiedBy>Laurel Yan</cp:lastModifiedBy>
  <cp:revision>1</cp:revision>
  <dcterms:created xsi:type="dcterms:W3CDTF">2014-03-12T06:12:00Z</dcterms:created>
  <dcterms:modified xsi:type="dcterms:W3CDTF">2014-03-12T06:12:00Z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TC031711109991</vt:lpwstr>
  </property>
</Properties>
</file>