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5C4" w:rsidRDefault="00A1679B">
      <w:pPr>
        <w:pStyle w:val="Title"/>
      </w:pPr>
      <w:bookmarkStart w:id="0" w:name="_GoBack"/>
      <w:bookmarkEnd w:id="0"/>
      <w:r>
        <w:t xml:space="preserve">Most </w: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3117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98864" cy="6867144"/>
                <wp:effectExtent l="0" t="0" r="2540" b="0"/>
                <wp:wrapNone/>
                <wp:docPr id="4" name="Background" descr="Background Graphic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864" cy="6867144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Rays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Black border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ular border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1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C65C4" w:rsidRDefault="006C65C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Background" o:spid="_x0000_s1026" alt="Description: Background Graphic&#10;" style="position:absolute;left:0;text-align:left;margin-left:0;margin-top:0;width:724.3pt;height:540.7pt;z-index:-251663363;mso-position-horizontal:center;mso-position-horizontal-relative:page;mso-position-vertical:center;mso-position-vertical-relative:page;mso-width-relative:margin;mso-height-relative:margin" coordsize="9201150,68675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ays" o:spid="_x0000_s1027" type="#_x0000_t75" style="position:absolute;width:9201150;height:6858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s&#10;cLnDAAAA2gAAAA8AAABkcnMvZG93bnJldi54bWxEj81qwzAQhO+FvIPYQC+lkdNAKG6U4ARiSg6G&#10;pH2ArbW13VgrI6n+efsoUOhxmJlvmM1uNK3oyfnGsoLlIgFBXFrdcKXg8+P4/ArCB2SNrWVSMJGH&#10;3Xb2sMFU24HP1F9CJSKEfYoK6hC6VEpf1mTQL2xHHL1v6wyGKF0ltcMhwk0rX5JkLQ02HBdq7OhQ&#10;U3m9/BoFbjjlXHzprJuWTfvzlA9U7DOlHudj9gYi0Bj+w3/td61gBfcr8QbI7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KxwucMAAADaAAAADwAAAAAAAAAAAAAAAACcAgAA&#10;ZHJzL2Rvd25yZXYueG1sUEsFBgAAAAAEAAQA9wAAAIwDAAAAAA==&#10;">
                  <v:imagedata r:id="rId11" o:title=""/>
                  <v:path arrowok="t"/>
                </v:shape>
                <v:shape id="Black border" o:spid="_x0000_s1028" type="#_x0000_t75" style="position:absolute;left:9525;width:9182100;height:68675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j8&#10;WBfEAAAA3QAAAA8AAABkcnMvZG93bnJldi54bWxEj9GKwjAURN8X/IdwhX1ZNFUXlWqUKiz4sitW&#10;P+DSXJtic1OaqPXvzYLg4zAzZ5jlurO1uFHrK8cKRsMEBHHhdMWlgtPxZzAH4QOyxtoxKXiQh/Wq&#10;97HEVLs7H+iWh1JECPsUFZgQmlRKXxiy6IeuIY7e2bUWQ5RtKXWL9wi3tRwnyVRarDguGGxoa6i4&#10;5Fer4G9WNl+zfb79LbrajDZ7oiy7KvXZ77IFiEBdeIdf7Z1WMJmPv+H/TXwCcvUE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j8WBfEAAAA3QAAAA8AAAAAAAAAAAAAAAAAnAIA&#10;AGRycy9kb3ducmV2LnhtbFBLBQYAAAAABAAEAPcAAACNAwAAAAA=&#10;">
                  <v:imagedata r:id="rId12" o:title=""/>
                  <v:path arrowok="t"/>
                </v:shape>
                <v:rect id="Rectangular border" o:spid="_x0000_s1029" style="position:absolute;left:180975;top:161925;width:8834113;height:654029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AW84wwAA&#10;ANoAAAAPAAAAZHJzL2Rvd25yZXYueG1sRI9Ba8JAFITvgv9heUIvpW5aaSnRVcS24kEPSfoDHtln&#10;Nm32bchuk/Tfu4LgcZiZb5jVZrSN6KnztWMFz/MEBHHpdM2Vgu/i6+kdhA/IGhvHpOCfPGzW08kK&#10;U+0GzqjPQyUihH2KCkwIbSqlLw1Z9HPXEkfv7DqLIcqukrrDIcJtI1+S5E1arDkuGGxpZ6j8zf+s&#10;go8f+nzMDPmmSKQ9Fbg4lvuFUg+zcbsEEWgM9/CtfdAKXuF6Jd4Aub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AW84wwAAANoAAAAPAAAAAAAAAAAAAAAAAJcCAABkcnMvZG93&#10;bnJldi54bWxQSwUGAAAAAAQABAD1AAAAhwMAAAAA&#10;" filled="f" strokecolor="#8b0e04 [3204]" strokeweight="6.5pt">
                  <v:textbox>
                    <w:txbxContent>
                      <w:p w:rsidR="006C65C4" w:rsidRDefault="006C65C4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t>Valuable Player</w:t>
      </w:r>
    </w:p>
    <w:p w:rsidR="006C65C4" w:rsidRDefault="00A1679B">
      <w:pPr>
        <w:pStyle w:val="Name"/>
      </w:pPr>
      <w:sdt>
        <w:sdtPr>
          <w:id w:val="-1756204315"/>
          <w:placeholder>
            <w:docPart w:val="D08B6269D6D940459EC892F2D614B854"/>
          </w:placeholder>
          <w:temporary/>
          <w:showingPlcHdr/>
        </w:sdtPr>
        <w:sdtEndPr/>
        <w:sdtContent>
          <w:r>
            <w:t>[Recipient Name]</w:t>
          </w:r>
        </w:sdtContent>
      </w:sdt>
    </w:p>
    <w:sdt>
      <w:sdtPr>
        <w:id w:val="1430230843"/>
        <w:placeholder>
          <w:docPart w:val="94A18D43063E554A8DFAF05D3F5C6B23"/>
        </w:placeholder>
        <w:temporary/>
        <w:showingPlcHdr/>
      </w:sdtPr>
      <w:sdtEndPr/>
      <w:sdtContent>
        <w:p w:rsidR="006C65C4" w:rsidRDefault="00A1679B">
          <w:r>
            <w:t>is hereby recognized as this season’s Most Valuable Player for phenomenal participation on</w:t>
          </w:r>
        </w:p>
      </w:sdtContent>
    </w:sdt>
    <w:p w:rsidR="006C65C4" w:rsidRDefault="00A1679B">
      <w:pPr>
        <w:pStyle w:val="Organization"/>
        <w:spacing w:after="0"/>
      </w:pPr>
      <w:sdt>
        <w:sdtPr>
          <w:id w:val="-50456193"/>
          <w:placeholder>
            <w:docPart w:val="2D8C35FC9E934B44B1045EE194CDDFE4"/>
          </w:placeholder>
          <w:temporary/>
          <w:showingPlcHdr/>
        </w:sdtPr>
        <w:sdtEndPr/>
        <w:sdtContent>
          <w:r>
            <w:t>[Team Name]</w:t>
          </w:r>
        </w:sdtContent>
      </w:sdt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displaying award seal and certificate signature/date"/>
      </w:tblPr>
      <w:tblGrid>
        <w:gridCol w:w="3123"/>
        <w:gridCol w:w="927"/>
        <w:gridCol w:w="8622"/>
      </w:tblGrid>
      <w:tr w:rsidR="006C65C4">
        <w:trPr>
          <w:trHeight w:val="3024"/>
        </w:trPr>
        <w:sdt>
          <w:sdtPr>
            <w:alias w:val="Click arrow at right to select an icon"/>
            <w:tag w:val="Click arrow at right to select an icon"/>
            <w:id w:val="-1667470174"/>
            <w:placeholder>
              <w:docPart w:val="8C4C5DB2BDDB0849860C948CD3C29C99"/>
            </w:placeholder>
            <w:docPartList>
              <w:docPartGallery w:val="Quick Parts"/>
              <w:docPartCategory w:val=" Award"/>
            </w:docPartList>
          </w:sdtPr>
          <w:sdtEndPr/>
          <w:sdtContent>
            <w:tc>
              <w:tcPr>
                <w:tcW w:w="3123" w:type="dxa"/>
                <w:vAlign w:val="center"/>
              </w:tcPr>
              <w:p w:rsidR="006C65C4" w:rsidRDefault="00A1679B">
                <w:pPr>
                  <w:spacing w:after="0" w:line="240" w:lineRule="auto"/>
                </w:pPr>
                <w:r>
                  <w:rPr>
                    <w:noProof/>
                    <w:lang w:eastAsia="en-US"/>
                  </w:rPr>
                  <mc:AlternateContent>
                    <mc:Choice Requires="wpg">
                      <w:drawing>
                        <wp:inline distT="0" distB="0" distL="0" distR="0">
                          <wp:extent cx="1892300" cy="1892300"/>
                          <wp:effectExtent l="0" t="0" r="0" b="0"/>
                          <wp:docPr id="9" name="Group 9" descr="Award seal graphic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1892300" cy="1892300"/>
                                    <a:chOff x="0" y="0"/>
                                    <a:chExt cx="1892300" cy="1892300"/>
                                  </a:xfrm>
                                </wpg:grpSpPr>
                                <wpg:grpSp>
                                  <wpg:cNvPr id="10" name="Seal" descr="Award Seal"/>
                                  <wpg:cNvGrpSpPr/>
                                  <wpg:grpSpPr>
                                    <a:xfrm>
                                      <a:off x="0" y="0"/>
                                      <a:ext cx="1892300" cy="1892300"/>
                                      <a:chOff x="0" y="0"/>
                                      <a:chExt cx="1895475" cy="1901825"/>
                                    </a:xfrm>
                                  </wpg:grpSpPr>
                                  <wps:wsp>
                                    <wps:cNvPr id="11" name="Seal Shape" descr="Award seal shape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0" y="9525"/>
                                        <a:ext cx="1892300" cy="1892300"/>
                                      </a:xfrm>
                                      <a:custGeom>
                                        <a:avLst/>
                                        <a:gdLst>
                                          <a:gd name="T0" fmla="*/ 1674 w 3366"/>
                                          <a:gd name="T1" fmla="*/ 214 h 3348"/>
                                          <a:gd name="T2" fmla="*/ 1888 w 3366"/>
                                          <a:gd name="T3" fmla="*/ 0 h 3348"/>
                                          <a:gd name="T4" fmla="*/ 2048 w 3366"/>
                                          <a:gd name="T5" fmla="*/ 267 h 3348"/>
                                          <a:gd name="T6" fmla="*/ 2297 w 3366"/>
                                          <a:gd name="T7" fmla="*/ 107 h 3348"/>
                                          <a:gd name="T8" fmla="*/ 2386 w 3366"/>
                                          <a:gd name="T9" fmla="*/ 392 h 3348"/>
                                          <a:gd name="T10" fmla="*/ 2671 w 3366"/>
                                          <a:gd name="T11" fmla="*/ 303 h 3348"/>
                                          <a:gd name="T12" fmla="*/ 2671 w 3366"/>
                                          <a:gd name="T13" fmla="*/ 605 h 3348"/>
                                          <a:gd name="T14" fmla="*/ 2974 w 3366"/>
                                          <a:gd name="T15" fmla="*/ 588 h 3348"/>
                                          <a:gd name="T16" fmla="*/ 2903 w 3366"/>
                                          <a:gd name="T17" fmla="*/ 890 h 3348"/>
                                          <a:gd name="T18" fmla="*/ 3206 w 3366"/>
                                          <a:gd name="T19" fmla="*/ 944 h 3348"/>
                                          <a:gd name="T20" fmla="*/ 3063 w 3366"/>
                                          <a:gd name="T21" fmla="*/ 1211 h 3348"/>
                                          <a:gd name="T22" fmla="*/ 3330 w 3366"/>
                                          <a:gd name="T23" fmla="*/ 1353 h 3348"/>
                                          <a:gd name="T24" fmla="*/ 3134 w 3366"/>
                                          <a:gd name="T25" fmla="*/ 1585 h 3348"/>
                                          <a:gd name="T26" fmla="*/ 3366 w 3366"/>
                                          <a:gd name="T27" fmla="*/ 1781 h 3348"/>
                                          <a:gd name="T28" fmla="*/ 3117 w 3366"/>
                                          <a:gd name="T29" fmla="*/ 1941 h 3348"/>
                                          <a:gd name="T30" fmla="*/ 3277 w 3366"/>
                                          <a:gd name="T31" fmla="*/ 2190 h 3348"/>
                                          <a:gd name="T32" fmla="*/ 2992 w 3366"/>
                                          <a:gd name="T33" fmla="*/ 2297 h 3348"/>
                                          <a:gd name="T34" fmla="*/ 3099 w 3366"/>
                                          <a:gd name="T35" fmla="*/ 2564 h 3348"/>
                                          <a:gd name="T36" fmla="*/ 2796 w 3366"/>
                                          <a:gd name="T37" fmla="*/ 2600 h 3348"/>
                                          <a:gd name="T38" fmla="*/ 2832 w 3366"/>
                                          <a:gd name="T39" fmla="*/ 2903 h 3348"/>
                                          <a:gd name="T40" fmla="*/ 2529 w 3366"/>
                                          <a:gd name="T41" fmla="*/ 2849 h 3348"/>
                                          <a:gd name="T42" fmla="*/ 2493 w 3366"/>
                                          <a:gd name="T43" fmla="*/ 3152 h 3348"/>
                                          <a:gd name="T44" fmla="*/ 2208 w 3366"/>
                                          <a:gd name="T45" fmla="*/ 3027 h 3348"/>
                                          <a:gd name="T46" fmla="*/ 2101 w 3366"/>
                                          <a:gd name="T47" fmla="*/ 3294 h 3348"/>
                                          <a:gd name="T48" fmla="*/ 1870 w 3366"/>
                                          <a:gd name="T49" fmla="*/ 3116 h 3348"/>
                                          <a:gd name="T50" fmla="*/ 1674 w 3366"/>
                                          <a:gd name="T51" fmla="*/ 3348 h 3348"/>
                                          <a:gd name="T52" fmla="*/ 1496 w 3366"/>
                                          <a:gd name="T53" fmla="*/ 3116 h 3348"/>
                                          <a:gd name="T54" fmla="*/ 1264 w 3366"/>
                                          <a:gd name="T55" fmla="*/ 3294 h 3348"/>
                                          <a:gd name="T56" fmla="*/ 1140 w 3366"/>
                                          <a:gd name="T57" fmla="*/ 3027 h 3348"/>
                                          <a:gd name="T58" fmla="*/ 872 w 3366"/>
                                          <a:gd name="T59" fmla="*/ 3152 h 3348"/>
                                          <a:gd name="T60" fmla="*/ 819 w 3366"/>
                                          <a:gd name="T61" fmla="*/ 2849 h 3348"/>
                                          <a:gd name="T62" fmla="*/ 534 w 3366"/>
                                          <a:gd name="T63" fmla="*/ 2903 h 3348"/>
                                          <a:gd name="T64" fmla="*/ 552 w 3366"/>
                                          <a:gd name="T65" fmla="*/ 2600 h 3348"/>
                                          <a:gd name="T66" fmla="*/ 249 w 3366"/>
                                          <a:gd name="T67" fmla="*/ 2564 h 3348"/>
                                          <a:gd name="T68" fmla="*/ 356 w 3366"/>
                                          <a:gd name="T69" fmla="*/ 2297 h 3348"/>
                                          <a:gd name="T70" fmla="*/ 71 w 3366"/>
                                          <a:gd name="T71" fmla="*/ 2190 h 3348"/>
                                          <a:gd name="T72" fmla="*/ 249 w 3366"/>
                                          <a:gd name="T73" fmla="*/ 1941 h 3348"/>
                                          <a:gd name="T74" fmla="*/ 0 w 3366"/>
                                          <a:gd name="T75" fmla="*/ 1781 h 3348"/>
                                          <a:gd name="T76" fmla="*/ 231 w 3366"/>
                                          <a:gd name="T77" fmla="*/ 1585 h 3348"/>
                                          <a:gd name="T78" fmla="*/ 18 w 3366"/>
                                          <a:gd name="T79" fmla="*/ 1353 h 3348"/>
                                          <a:gd name="T80" fmla="*/ 302 w 3366"/>
                                          <a:gd name="T81" fmla="*/ 1211 h 3348"/>
                                          <a:gd name="T82" fmla="*/ 160 w 3366"/>
                                          <a:gd name="T83" fmla="*/ 944 h 3348"/>
                                          <a:gd name="T84" fmla="*/ 445 w 3366"/>
                                          <a:gd name="T85" fmla="*/ 890 h 3348"/>
                                          <a:gd name="T86" fmla="*/ 374 w 3366"/>
                                          <a:gd name="T87" fmla="*/ 588 h 3348"/>
                                          <a:gd name="T88" fmla="*/ 677 w 3366"/>
                                          <a:gd name="T89" fmla="*/ 605 h 3348"/>
                                          <a:gd name="T90" fmla="*/ 694 w 3366"/>
                                          <a:gd name="T91" fmla="*/ 303 h 3348"/>
                                          <a:gd name="T92" fmla="*/ 979 w 3366"/>
                                          <a:gd name="T93" fmla="*/ 392 h 3348"/>
                                          <a:gd name="T94" fmla="*/ 1051 w 3366"/>
                                          <a:gd name="T95" fmla="*/ 107 h 3348"/>
                                          <a:gd name="T96" fmla="*/ 1318 w 3366"/>
                                          <a:gd name="T97" fmla="*/ 267 h 3348"/>
                                          <a:gd name="T98" fmla="*/ 1460 w 3366"/>
                                          <a:gd name="T99" fmla="*/ 0 h 3348"/>
                                          <a:gd name="T100" fmla="*/ 1674 w 3366"/>
                                          <a:gd name="T101" fmla="*/ 214 h 33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66" h="3348">
                                            <a:moveTo>
                                              <a:pt x="1674" y="214"/>
                                            </a:moveTo>
                                            <a:lnTo>
                                              <a:pt x="1888" y="0"/>
                                            </a:lnTo>
                                            <a:lnTo>
                                              <a:pt x="2048" y="267"/>
                                            </a:lnTo>
                                            <a:lnTo>
                                              <a:pt x="2297" y="107"/>
                                            </a:lnTo>
                                            <a:lnTo>
                                              <a:pt x="2386" y="392"/>
                                            </a:lnTo>
                                            <a:lnTo>
                                              <a:pt x="2671" y="303"/>
                                            </a:lnTo>
                                            <a:lnTo>
                                              <a:pt x="2671" y="605"/>
                                            </a:lnTo>
                                            <a:lnTo>
                                              <a:pt x="2974" y="588"/>
                                            </a:lnTo>
                                            <a:lnTo>
                                              <a:pt x="2903" y="890"/>
                                            </a:lnTo>
                                            <a:lnTo>
                                              <a:pt x="3206" y="944"/>
                                            </a:lnTo>
                                            <a:lnTo>
                                              <a:pt x="3063" y="1211"/>
                                            </a:lnTo>
                                            <a:lnTo>
                                              <a:pt x="3330" y="1353"/>
                                            </a:lnTo>
                                            <a:lnTo>
                                              <a:pt x="3134" y="1585"/>
                                            </a:lnTo>
                                            <a:lnTo>
                                              <a:pt x="3366" y="1781"/>
                                            </a:lnTo>
                                            <a:lnTo>
                                              <a:pt x="3117" y="1941"/>
                                            </a:lnTo>
                                            <a:lnTo>
                                              <a:pt x="3277" y="2190"/>
                                            </a:lnTo>
                                            <a:lnTo>
                                              <a:pt x="2992" y="2297"/>
                                            </a:lnTo>
                                            <a:lnTo>
                                              <a:pt x="3099" y="2564"/>
                                            </a:lnTo>
                                            <a:lnTo>
                                              <a:pt x="2796" y="2600"/>
                                            </a:lnTo>
                                            <a:lnTo>
                                              <a:pt x="2832" y="2903"/>
                                            </a:lnTo>
                                            <a:lnTo>
                                              <a:pt x="2529" y="2849"/>
                                            </a:lnTo>
                                            <a:lnTo>
                                              <a:pt x="2493" y="3152"/>
                                            </a:lnTo>
                                            <a:lnTo>
                                              <a:pt x="2208" y="3027"/>
                                            </a:lnTo>
                                            <a:lnTo>
                                              <a:pt x="2101" y="3294"/>
                                            </a:lnTo>
                                            <a:lnTo>
                                              <a:pt x="1870" y="3116"/>
                                            </a:lnTo>
                                            <a:lnTo>
                                              <a:pt x="1674" y="3348"/>
                                            </a:lnTo>
                                            <a:lnTo>
                                              <a:pt x="1496" y="3116"/>
                                            </a:lnTo>
                                            <a:lnTo>
                                              <a:pt x="1264" y="3294"/>
                                            </a:lnTo>
                                            <a:lnTo>
                                              <a:pt x="1140" y="3027"/>
                                            </a:lnTo>
                                            <a:lnTo>
                                              <a:pt x="872" y="3152"/>
                                            </a:lnTo>
                                            <a:lnTo>
                                              <a:pt x="819" y="2849"/>
                                            </a:lnTo>
                                            <a:lnTo>
                                              <a:pt x="534" y="2903"/>
                                            </a:lnTo>
                                            <a:lnTo>
                                              <a:pt x="552" y="2600"/>
                                            </a:lnTo>
                                            <a:lnTo>
                                              <a:pt x="249" y="2564"/>
                                            </a:lnTo>
                                            <a:lnTo>
                                              <a:pt x="356" y="2297"/>
                                            </a:lnTo>
                                            <a:lnTo>
                                              <a:pt x="71" y="2190"/>
                                            </a:lnTo>
                                            <a:lnTo>
                                              <a:pt x="249" y="1941"/>
                                            </a:lnTo>
                                            <a:lnTo>
                                              <a:pt x="0" y="1781"/>
                                            </a:lnTo>
                                            <a:lnTo>
                                              <a:pt x="231" y="1585"/>
                                            </a:lnTo>
                                            <a:lnTo>
                                              <a:pt x="18" y="1353"/>
                                            </a:lnTo>
                                            <a:lnTo>
                                              <a:pt x="302" y="1211"/>
                                            </a:lnTo>
                                            <a:lnTo>
                                              <a:pt x="160" y="944"/>
                                            </a:lnTo>
                                            <a:lnTo>
                                              <a:pt x="445" y="890"/>
                                            </a:lnTo>
                                            <a:lnTo>
                                              <a:pt x="374" y="588"/>
                                            </a:lnTo>
                                            <a:lnTo>
                                              <a:pt x="677" y="605"/>
                                            </a:lnTo>
                                            <a:lnTo>
                                              <a:pt x="694" y="303"/>
                                            </a:lnTo>
                                            <a:lnTo>
                                              <a:pt x="979" y="392"/>
                                            </a:lnTo>
                                            <a:lnTo>
                                              <a:pt x="1051" y="107"/>
                                            </a:lnTo>
                                            <a:lnTo>
                                              <a:pt x="1318" y="267"/>
                                            </a:lnTo>
                                            <a:lnTo>
                                              <a:pt x="1460" y="0"/>
                                            </a:lnTo>
                                            <a:lnTo>
                                              <a:pt x="1674" y="2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2" name="Seal Texture" descr="Award seal texture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9653" t="-3302" r="-144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895475" cy="1895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3" name="Baseball" descr="Baseball icon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1000" y="381000"/>
                                      <a:ext cx="1123950" cy="1133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wg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group id="Group 9" o:spid="_x0000_s1026" alt="Description: Award seal graphic" style="width:149pt;height:149pt;mso-position-horizontal-relative:char;mso-position-vertical-relative:line" coordsize="1892300,18923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">
                          <v:group id="Seal" o:spid="_x0000_s1027" alt="Award Seal" style="position:absolute;width:1892300;height:1892300" coordsize="1895475,19018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PcIa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hV5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T3CGsUAAADbAAAA&#10;DwAAAAAAAAAAAAAAAACpAgAAZHJzL2Rvd25yZXYueG1sUEsFBgAAAAAEAAQA+gAAAJsDAAAAAA==&#10;">
                            <v:shape id="Seal Shape" o:spid="_x0000_s1028" alt="Award seal shape" style="position:absolute;top:9525;width:1892300;height:1892300;visibility:visible;mso-wrap-style:square;v-text-anchor:top" coordsize="3366,33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U9sHwgAA&#10;ANsAAAAPAAAAZHJzL2Rvd25yZXYueG1sRE9NawIxEL0X+h/CFHoRzVpsldUoIoge7EEt4nHYjJvF&#10;zWRJoq799Y1Q8DaP9zmTWWtrcSUfKscK+r0MBHHhdMWlgp/9sjsCESKyxtoxKbhTgNn09WWCuXY3&#10;3tJ1F0uRQjjkqMDE2ORShsKQxdBzDXHiTs5bjAn6UmqPtxRua/mRZV/SYsWpwWBDC0PFeXexCrbo&#10;m83yPlx9/h6tGQz2l0Pnu6PU+1s7H4OI1Man+N+91ml+Hx6/pAPk9A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dT2wfCAAAA2wAAAA8AAAAAAAAAAAAAAAAAlwIAAGRycy9kb3du&#10;cmV2LnhtbFBLBQYAAAAABAAEAPUAAACGAwAAAAA=&#10;" path="m1674,214l1888,,2048,267,2297,107,2386,392,2671,303,2671,605,2974,588,2903,890,3206,944,3063,1211,3330,1353,3134,1585,3366,1781,3117,1941,3277,2190,2992,2297,3099,2564,2796,2600,2832,2903,2529,2849,2493,3152,2208,3027,2101,3294,1870,3116,1674,3348,1496,3116,1264,3294,1140,3027,872,3152,819,2849,534,2903,552,2600,249,2564,356,2297,71,2190,249,1941,,1781,231,1585,18,1353,302,1211,160,944,445,890,374,588,677,605,694,303,979,392,1051,107,1318,267,1460,,1674,214xe" fillcolor="#8b0e04 [3204]" stroked="f">
    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    <o:lock v:ext="edit" aspectratio="t"/>
                            </v:shape>
                            <v:shape id="Seal Texture" o:spid="_x0000_s1029" type="#_x0000_t75" alt="Award seal texture" style="position:absolute;width:1895475;height:18954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O&#10;lunCAAAA2wAAAA8AAABkcnMvZG93bnJldi54bWxET0trwkAQvgv+h2UKvemmKYQSXUUj0l48+ERv&#10;Q3ZMgtnZNLvV+O9doeBtPr7njKedqcWVWldZVvAxjEAQ51ZXXCjYbZeDLxDOI2usLZOCOzmYTvq9&#10;Maba3nhN140vRAhhl6KC0vsmldLlJRl0Q9sQB+5sW4M+wLaQusVbCDe1jKMokQYrDg0lNpSVlF82&#10;f0bB8uTPxyz73q8Pq8tn8Rsni+08Uer9rZuNQHjq/Ev87/7RYX4Mz1/CAXLy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WDpbpwgAAANsAAAAPAAAAAAAAAAAAAAAAAJwCAABk&#10;cnMvZG93bnJldi54bWxQSwUGAAAAAAQABAD3AAAAiwMAAAAA&#10;">
                              <v:imagedata r:id="rId15" o:title="Award seal texture" croptop="-2164f" cropleft="19433f" cropright="-949f"/>
                              <v:path arrowok="t"/>
                            </v:shape>
                          </v:group>
                          <v:shape id="Baseball" o:spid="_x0000_s1030" type="#_x0000_t75" alt="Baseball icon" style="position:absolute;left:381000;top:381000;width:1123950;height:11334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z&#10;OVHDAAAA2wAAAA8AAABkcnMvZG93bnJldi54bWxET0trwkAQvhf8D8sIvZS6aStFUleRQoJ689Ve&#10;h+yYBLOzYXejqb/eFYTe5uN7znTem0acyfnasoK3UQKCuLC65lLBfpe9TkD4gKyxsUwK/sjDfDZ4&#10;mmKq7YU3dN6GUsQQ9ikqqEJoUyl9UZFBP7ItceSO1hkMEbpSaoeXGG4a+Z4kn9JgzbGhwpa+KypO&#10;284oWI+X5c/u5ZrnmSt+u9XqMDldM6Weh/3iC0SgPvyLH+6ljvM/4P5LPEDOb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PM5UcMAAADbAAAADwAAAAAAAAAAAAAAAACcAgAA&#10;ZHJzL2Rvd25yZXYueG1sUEsFBgAAAAAEAAQA9wAAAIwDAAAAAA==&#10;">
                            <v:imagedata r:id="rId16" o:title="Baseball icon"/>
                            <v:path arrowok="t"/>
                          </v:shape>
                          <w10:anchorlock/>
                        </v:group>
                      </w:pict>
                    </mc:Fallback>
                  </mc:AlternateContent>
                </w:r>
              </w:p>
            </w:tc>
          </w:sdtContent>
        </w:sdt>
        <w:tc>
          <w:tcPr>
            <w:tcW w:w="927" w:type="dxa"/>
          </w:tcPr>
          <w:p w:rsidR="006C65C4" w:rsidRDefault="006C65C4">
            <w:pPr>
              <w:spacing w:after="0" w:line="240" w:lineRule="auto"/>
            </w:pPr>
          </w:p>
        </w:tc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2"/>
              <w:gridCol w:w="6192"/>
            </w:tblGrid>
            <w:tr w:rsidR="006C65C4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6C65C4" w:rsidRDefault="00A1679B">
                  <w:pPr>
                    <w:pStyle w:val="SigHeading"/>
                    <w:spacing w:line="240" w:lineRule="auto"/>
                    <w:jc w:val="center"/>
                  </w:pPr>
                  <w:r>
                    <w:t>Presented By:</w:t>
                  </w:r>
                </w:p>
              </w:tc>
              <w:sdt>
                <w:sdtPr>
                  <w:id w:val="-446467856"/>
                  <w:placeholder>
                    <w:docPart w:val="88EC4428D7EF834AA00E5D6B282542DF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6C65C4" w:rsidRDefault="00A1679B">
                      <w:pPr>
                        <w:pStyle w:val="Signature"/>
                        <w:jc w:val="center"/>
                      </w:pPr>
                      <w:r>
                        <w:t xml:space="preserve">[Signatory </w:t>
                      </w:r>
                      <w:r>
                        <w:t>name(s)]</w:t>
                      </w:r>
                    </w:p>
                  </w:tc>
                </w:sdtContent>
              </w:sdt>
            </w:tr>
            <w:tr w:rsidR="006C65C4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6C65C4" w:rsidRDefault="00A1679B">
                  <w:pPr>
                    <w:pStyle w:val="SigHeading"/>
                    <w:spacing w:line="240" w:lineRule="auto"/>
                    <w:jc w:val="center"/>
                  </w:pPr>
                  <w:r>
                    <w:t>On This Day:</w:t>
                  </w:r>
                </w:p>
              </w:tc>
              <w:sdt>
                <w:sdtPr>
                  <w:id w:val="-115761903"/>
                  <w:placeholder>
                    <w:docPart w:val="52044856CD7C7449A841B1113620149A"/>
                  </w:placeholder>
                  <w:showingPlcHdr/>
                  <w:date>
                    <w:dateFormat w:val="MMMM d, 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6C65C4" w:rsidRDefault="00A1679B">
                      <w:pPr>
                        <w:pStyle w:val="Signature"/>
                        <w:jc w:val="center"/>
                      </w:pPr>
                      <w:r>
                        <w:t>[Click to select a date]</w:t>
                      </w:r>
                    </w:p>
                  </w:tc>
                </w:sdtContent>
              </w:sdt>
            </w:tr>
          </w:tbl>
          <w:p w:rsidR="006C65C4" w:rsidRDefault="006C65C4">
            <w:pPr>
              <w:spacing w:after="0" w:line="240" w:lineRule="auto"/>
            </w:pPr>
          </w:p>
        </w:tc>
      </w:tr>
    </w:tbl>
    <w:p w:rsidR="006C65C4" w:rsidRDefault="006C65C4">
      <w:pPr>
        <w:spacing w:after="0" w:line="200" w:lineRule="exact"/>
      </w:pPr>
    </w:p>
    <w:sectPr w:rsidR="006C65C4">
      <w:pgSz w:w="15840" w:h="12240" w:orient="landscape"/>
      <w:pgMar w:top="2592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79B" w:rsidRDefault="00A1679B">
      <w:pPr>
        <w:spacing w:after="0" w:line="240" w:lineRule="auto"/>
      </w:pPr>
      <w:r>
        <w:separator/>
      </w:r>
    </w:p>
  </w:endnote>
  <w:endnote w:type="continuationSeparator" w:id="0">
    <w:p w:rsidR="00A1679B" w:rsidRDefault="00A16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lantagenet Cherokee">
    <w:panose1 w:val="02020000000000000000"/>
    <w:charset w:val="00"/>
    <w:family w:val="auto"/>
    <w:pitch w:val="variable"/>
    <w:sig w:usb0="80000003" w:usb1="00000000" w:usb2="00001000" w:usb3="00000000" w:csb0="000001F3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egoe Print">
    <w:altName w:val="Times New Roman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79B" w:rsidRDefault="00A1679B">
      <w:pPr>
        <w:spacing w:after="0" w:line="240" w:lineRule="auto"/>
      </w:pPr>
      <w:r>
        <w:separator/>
      </w:r>
    </w:p>
  </w:footnote>
  <w:footnote w:type="continuationSeparator" w:id="0">
    <w:p w:rsidR="00A1679B" w:rsidRDefault="00A167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79B"/>
    <w:rsid w:val="006C65C4"/>
    <w:rsid w:val="00A1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2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2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2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8B0E04" w:themeColor="accent1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8B0E04" w:themeColor="accent1"/>
      <w:sz w:val="68"/>
      <w:szCs w:val="68"/>
    </w:rPr>
  </w:style>
  <w:style w:type="paragraph" w:customStyle="1" w:styleId="Organization">
    <w:name w:val="Organization"/>
    <w:basedOn w:val="Normal"/>
    <w:uiPriority w:val="2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2"/>
    <w:qFormat/>
    <w:pPr>
      <w:spacing w:before="160" w:after="0"/>
      <w:jc w:val="left"/>
    </w:pPr>
    <w:rPr>
      <w:cap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2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2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2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8B0E04" w:themeColor="accent1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8B0E04" w:themeColor="accent1"/>
      <w:sz w:val="68"/>
      <w:szCs w:val="68"/>
    </w:rPr>
  </w:style>
  <w:style w:type="paragraph" w:customStyle="1" w:styleId="Organization">
    <w:name w:val="Organization"/>
    <w:basedOn w:val="Normal"/>
    <w:uiPriority w:val="2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2"/>
    <w:qFormat/>
    <w:pPr>
      <w:spacing w:before="160" w:after="0"/>
      <w:jc w:val="left"/>
    </w:pPr>
    <w:rPr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fontTable" Target="fontTable.xml"/><Relationship Id="rId18" Type="http://schemas.openxmlformats.org/officeDocument/2006/relationships/glossaryDocument" Target="glossary/document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aurel:Downloads:TS10313309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08B6269D6D940459EC892F2D614B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4B0D13-FEC7-E141-B0E9-113179C2AB66}"/>
      </w:docPartPr>
      <w:docPartBody>
        <w:p w:rsidR="00000000" w:rsidRDefault="00000000">
          <w:pPr>
            <w:pStyle w:val="D08B6269D6D940459EC892F2D614B854"/>
          </w:pPr>
          <w:r>
            <w:t>[Recipient Name]</w:t>
          </w:r>
        </w:p>
      </w:docPartBody>
    </w:docPart>
    <w:docPart>
      <w:docPartPr>
        <w:name w:val="94A18D43063E554A8DFAF05D3F5C6B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C19A6-934D-754F-8EE3-44D1AB9E513D}"/>
      </w:docPartPr>
      <w:docPartBody>
        <w:p w:rsidR="00000000" w:rsidRDefault="00000000">
          <w:pPr>
            <w:pStyle w:val="94A18D43063E554A8DFAF05D3F5C6B23"/>
          </w:pPr>
          <w:r>
            <w:t>is hereby recognized as this season’s Most Valuable Player for phenomenal participation on</w:t>
          </w:r>
        </w:p>
      </w:docPartBody>
    </w:docPart>
    <w:docPart>
      <w:docPartPr>
        <w:name w:val="2D8C35FC9E934B44B1045EE194CDD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01307-2966-AF4B-9FF4-626D38A33CD8}"/>
      </w:docPartPr>
      <w:docPartBody>
        <w:p w:rsidR="00000000" w:rsidRDefault="00000000">
          <w:pPr>
            <w:pStyle w:val="2D8C35FC9E934B44B1045EE194CDDFE4"/>
          </w:pPr>
          <w:r>
            <w:t>[Team Name]</w:t>
          </w:r>
        </w:p>
      </w:docPartBody>
    </w:docPart>
    <w:docPart>
      <w:docPartPr>
        <w:name w:val="8C4C5DB2BDDB0849860C948CD3C29C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4FB20-1170-7D46-8367-2925AB7C09CE}"/>
      </w:docPartPr>
      <w:docPartBody>
        <w:p w:rsidR="00000000" w:rsidRDefault="00000000">
          <w:pPr>
            <w:pStyle w:val="8C4C5DB2BDDB0849860C948CD3C29C99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88EC4428D7EF834AA00E5D6B28254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8EAF68-A6CA-E041-AA6F-6E909BDCDEBE}"/>
      </w:docPartPr>
      <w:docPartBody>
        <w:p w:rsidR="00000000" w:rsidRDefault="00000000">
          <w:pPr>
            <w:pStyle w:val="88EC4428D7EF834AA00E5D6B282542DF"/>
          </w:pPr>
          <w:r>
            <w:t>[Signatory name(s)]</w:t>
          </w:r>
        </w:p>
      </w:docPartBody>
    </w:docPart>
    <w:docPart>
      <w:docPartPr>
        <w:name w:val="52044856CD7C7449A841B11136201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E9A22-A8E6-C34A-8C4A-D72B0861AF58}"/>
      </w:docPartPr>
      <w:docPartBody>
        <w:p w:rsidR="00000000" w:rsidRDefault="00000000">
          <w:pPr>
            <w:pStyle w:val="52044856CD7C7449A841B1113620149A"/>
          </w:pPr>
          <w:r>
            <w:t>[Click to select 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lantagenet Cherokee">
    <w:panose1 w:val="02020000000000000000"/>
    <w:charset w:val="00"/>
    <w:family w:val="auto"/>
    <w:pitch w:val="variable"/>
    <w:sig w:usb0="80000003" w:usb1="00000000" w:usb2="00001000" w:usb3="00000000" w:csb0="000001F3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egoe Print">
    <w:altName w:val="Times New Roman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08B6269D6D940459EC892F2D614B854">
    <w:name w:val="D08B6269D6D940459EC892F2D614B854"/>
  </w:style>
  <w:style w:type="paragraph" w:customStyle="1" w:styleId="94A18D43063E554A8DFAF05D3F5C6B23">
    <w:name w:val="94A18D43063E554A8DFAF05D3F5C6B23"/>
  </w:style>
  <w:style w:type="paragraph" w:customStyle="1" w:styleId="2D8C35FC9E934B44B1045EE194CDDFE4">
    <w:name w:val="2D8C35FC9E934B44B1045EE194CDDFE4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C4C5DB2BDDB0849860C948CD3C29C99">
    <w:name w:val="8C4C5DB2BDDB0849860C948CD3C29C99"/>
  </w:style>
  <w:style w:type="paragraph" w:customStyle="1" w:styleId="88EC4428D7EF834AA00E5D6B282542DF">
    <w:name w:val="88EC4428D7EF834AA00E5D6B282542DF"/>
  </w:style>
  <w:style w:type="paragraph" w:customStyle="1" w:styleId="52044856CD7C7449A841B1113620149A">
    <w:name w:val="52044856CD7C7449A841B1113620149A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08B6269D6D940459EC892F2D614B854">
    <w:name w:val="D08B6269D6D940459EC892F2D614B854"/>
  </w:style>
  <w:style w:type="paragraph" w:customStyle="1" w:styleId="94A18D43063E554A8DFAF05D3F5C6B23">
    <w:name w:val="94A18D43063E554A8DFAF05D3F5C6B23"/>
  </w:style>
  <w:style w:type="paragraph" w:customStyle="1" w:styleId="2D8C35FC9E934B44B1045EE194CDDFE4">
    <w:name w:val="2D8C35FC9E934B44B1045EE194CDDFE4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C4C5DB2BDDB0849860C948CD3C29C99">
    <w:name w:val="8C4C5DB2BDDB0849860C948CD3C29C99"/>
  </w:style>
  <w:style w:type="paragraph" w:customStyle="1" w:styleId="88EC4428D7EF834AA00E5D6B282542DF">
    <w:name w:val="88EC4428D7EF834AA00E5D6B282542DF"/>
  </w:style>
  <w:style w:type="paragraph" w:customStyle="1" w:styleId="52044856CD7C7449A841B1113620149A">
    <w:name w:val="52044856CD7C7449A841B111362014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5A11102-4AD6-4EB1-8440-21B34A764F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TS103133094.dotx</Template>
  <TotalTime>1</TotalTime>
  <Pages>1</Pages>
  <Words>34</Words>
  <Characters>200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Laurel Yan</dc:creator>
  <cp:keywords/>
  <cp:lastModifiedBy>Laurel Yan</cp:lastModifiedBy>
  <cp:revision>1</cp:revision>
  <dcterms:created xsi:type="dcterms:W3CDTF">2014-03-12T06:10:00Z</dcterms:created>
  <dcterms:modified xsi:type="dcterms:W3CDTF">2014-03-12T06:11:00Z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TC031330949991</vt:lpwstr>
  </property>
</Properties>
</file>