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BDD" w:rsidRDefault="00202C8E">
      <w:pPr>
        <w:pStyle w:val="Title"/>
        <w:ind w:left="634" w:right="634"/>
      </w:pPr>
      <w:bookmarkStart w:id="0" w:name="_GoBack"/>
      <w:bookmarkEnd w:id="0"/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4111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6419088" cy="658368"/>
                <wp:effectExtent l="0" t="0" r="39370" b="27940"/>
                <wp:wrapNone/>
                <wp:docPr id="3827" name="Text border lines" descr="Background 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088" cy="658368"/>
                          <a:chOff x="0" y="0"/>
                          <a:chExt cx="8012635" cy="65786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2457760" cy="657352"/>
                            <a:chOff x="0" y="0"/>
                            <a:chExt cx="1951811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177032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5704"/>
                              <a:ext cx="1951811" cy="50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5175672" y="0"/>
                            <a:ext cx="2836963" cy="657860"/>
                            <a:chOff x="-615528" y="0"/>
                            <a:chExt cx="2836963" cy="656718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64378" y="0"/>
                              <a:ext cx="227878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615528" y="656718"/>
                              <a:ext cx="28369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Text border lines" o:spid="_x0000_s1026" alt="Description: Background Design Element" style="position:absolute;margin-left:0;margin-top:126pt;width:505.45pt;height:51.85pt;z-index:-251642369;mso-position-horizontal:center;mso-position-horizontal-relative:page;mso-position-vertical-relative:page;mso-width-relative:margin;mso-height-relative:margin" coordsize="8012635,657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" o:allowincell="f">
                <v:group id="Group 28" o:spid="_x0000_s1027" style="position:absolute;width:2457760;height:657352" coordsize="1951811,6562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line id="Straight Connector 7" o:spid="_x0000_s1028" style="position:absolute;visibility:visible;mso-wrap-style:square" from="0,0" to="1770329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DCSvyxAAAANoAAAAPAAAAAAAAAAAA&#10;AAAAAKECAABkcnMvZG93bnJldi54bWxQSwUGAAAAAAQABAD5AAAAkgMAAAAA&#10;" strokecolor="#a18f8f [1951]"/>
                  <v:line id="Straight Connector 10" o:spid="_x0000_s1029" style="position:absolute;visibility:visible;mso-wrap-style:square" from="0,655704" to="1951811,65621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9vp1WxAAAANsAAAAPAAAAAAAAAAAA&#10;AAAAAKECAABkcnMvZG93bnJldi54bWxQSwUGAAAAAAQABAD5AAAAkgMAAAAA&#10;" strokecolor="#a18f8f [1951]"/>
                </v:group>
                <v:group id="Group 29" o:spid="_x0000_s1030" style="position:absolute;left:5175672;width:2836963;height:657860" coordorigin="-615528" coordsize="2836963,6567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<v:line id="Straight Connector 24" o:spid="_x0000_s1031" style="position:absolute;visibility:visible;mso-wrap-style:square" from="-64378,0" to="2214405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M6VHoxAAAANsAAAAPAAAAAAAAAAAA&#10;AAAAAKECAABkcnMvZG93bnJldi54bWxQSwUGAAAAAAQABAD5AAAAkgMAAAAA&#10;" strokecolor="#a18f8f [1951]"/>
                  <v:line id="Straight Connector 25" o:spid="_x0000_s1032" style="position:absolute;visibility:visible;mso-wrap-style:square" from="-615528,656718" to="2221435,65671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6X0c8UAAADbAAAADwAAAAAAAAAA&#10;AAAAAAChAgAAZHJzL2Rvd25yZXYueG1sUEsFBgAAAAAEAAQA+QAAAJMDAAAAAA==&#10;" strokecolor="#a18f8f [1951]"/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672063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1078865</wp:posOffset>
                </wp:positionV>
                <wp:extent cx="2441448" cy="1435608"/>
                <wp:effectExtent l="0" t="0" r="35560" b="31750"/>
                <wp:wrapTight wrapText="bothSides">
                  <wp:wrapPolygon edited="0">
                    <wp:start x="2191" y="0"/>
                    <wp:lineTo x="0" y="1434"/>
                    <wp:lineTo x="0" y="9175"/>
                    <wp:lineTo x="3203" y="9175"/>
                    <wp:lineTo x="2360" y="13476"/>
                    <wp:lineTo x="843" y="17777"/>
                    <wp:lineTo x="1011" y="18924"/>
                    <wp:lineTo x="3877" y="21791"/>
                    <wp:lineTo x="4383" y="21791"/>
                    <wp:lineTo x="5732" y="21791"/>
                    <wp:lineTo x="6237" y="21791"/>
                    <wp:lineTo x="15846" y="18350"/>
                    <wp:lineTo x="21072" y="14623"/>
                    <wp:lineTo x="21072" y="13763"/>
                    <wp:lineTo x="21746" y="11469"/>
                    <wp:lineTo x="21746" y="6881"/>
                    <wp:lineTo x="18543" y="6021"/>
                    <wp:lineTo x="5900" y="4588"/>
                    <wp:lineTo x="8429" y="3441"/>
                    <wp:lineTo x="8429" y="1434"/>
                    <wp:lineTo x="5563" y="0"/>
                    <wp:lineTo x="2191" y="0"/>
                  </wp:wrapPolygon>
                </wp:wrapTight>
                <wp:docPr id="3808" name="Team" descr="Team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448" cy="1435608"/>
                          <a:chOff x="0" y="0"/>
                          <a:chExt cx="2436681" cy="1438476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2436681" cy="1438476"/>
                            <a:chOff x="0" y="0"/>
                            <a:chExt cx="2436681" cy="1438476"/>
                          </a:xfrm>
                          <a:solidFill>
                            <a:schemeClr val="accent4"/>
                          </a:solidFill>
                          <a:effectLst>
                            <a:outerShdw dist="12700" dir="300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g:grpSpPr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6145" cy="1159510"/>
                            </a:xfrm>
                            <a:custGeom>
                              <a:avLst/>
                              <a:gdLst>
                                <a:gd name="T0" fmla="*/ 834 w 1427"/>
                                <a:gd name="T1" fmla="*/ 10 h 1826"/>
                                <a:gd name="T2" fmla="*/ 1032 w 1427"/>
                                <a:gd name="T3" fmla="*/ 55 h 1826"/>
                                <a:gd name="T4" fmla="*/ 1176 w 1427"/>
                                <a:gd name="T5" fmla="*/ 115 h 1826"/>
                                <a:gd name="T6" fmla="*/ 1281 w 1427"/>
                                <a:gd name="T7" fmla="*/ 161 h 1826"/>
                                <a:gd name="T8" fmla="*/ 1357 w 1427"/>
                                <a:gd name="T9" fmla="*/ 169 h 1826"/>
                                <a:gd name="T10" fmla="*/ 1400 w 1427"/>
                                <a:gd name="T11" fmla="*/ 158 h 1826"/>
                                <a:gd name="T12" fmla="*/ 1427 w 1427"/>
                                <a:gd name="T13" fmla="*/ 185 h 1826"/>
                                <a:gd name="T14" fmla="*/ 1406 w 1427"/>
                                <a:gd name="T15" fmla="*/ 241 h 1826"/>
                                <a:gd name="T16" fmla="*/ 1346 w 1427"/>
                                <a:gd name="T17" fmla="*/ 313 h 1826"/>
                                <a:gd name="T18" fmla="*/ 1258 w 1427"/>
                                <a:gd name="T19" fmla="*/ 340 h 1826"/>
                                <a:gd name="T20" fmla="*/ 1127 w 1427"/>
                                <a:gd name="T21" fmla="*/ 295 h 1826"/>
                                <a:gd name="T22" fmla="*/ 1001 w 1427"/>
                                <a:gd name="T23" fmla="*/ 244 h 1826"/>
                                <a:gd name="T24" fmla="*/ 994 w 1427"/>
                                <a:gd name="T25" fmla="*/ 281 h 1826"/>
                                <a:gd name="T26" fmla="*/ 969 w 1427"/>
                                <a:gd name="T27" fmla="*/ 376 h 1826"/>
                                <a:gd name="T28" fmla="*/ 926 w 1427"/>
                                <a:gd name="T29" fmla="*/ 544 h 1826"/>
                                <a:gd name="T30" fmla="*/ 870 w 1427"/>
                                <a:gd name="T31" fmla="*/ 755 h 1826"/>
                                <a:gd name="T32" fmla="*/ 810 w 1427"/>
                                <a:gd name="T33" fmla="*/ 984 h 1826"/>
                                <a:gd name="T34" fmla="*/ 751 w 1427"/>
                                <a:gd name="T35" fmla="*/ 1205 h 1826"/>
                                <a:gd name="T36" fmla="*/ 695 w 1427"/>
                                <a:gd name="T37" fmla="*/ 1416 h 1826"/>
                                <a:gd name="T38" fmla="*/ 594 w 1427"/>
                                <a:gd name="T39" fmla="*/ 1624 h 1826"/>
                                <a:gd name="T40" fmla="*/ 469 w 1427"/>
                                <a:gd name="T41" fmla="*/ 1753 h 1826"/>
                                <a:gd name="T42" fmla="*/ 337 w 1427"/>
                                <a:gd name="T43" fmla="*/ 1815 h 1826"/>
                                <a:gd name="T44" fmla="*/ 251 w 1427"/>
                                <a:gd name="T45" fmla="*/ 1824 h 1826"/>
                                <a:gd name="T46" fmla="*/ 224 w 1427"/>
                                <a:gd name="T47" fmla="*/ 1802 h 1826"/>
                                <a:gd name="T48" fmla="*/ 273 w 1427"/>
                                <a:gd name="T49" fmla="*/ 1759 h 1826"/>
                                <a:gd name="T50" fmla="*/ 354 w 1427"/>
                                <a:gd name="T51" fmla="*/ 1709 h 1826"/>
                                <a:gd name="T52" fmla="*/ 444 w 1427"/>
                                <a:gd name="T53" fmla="*/ 1602 h 1826"/>
                                <a:gd name="T54" fmla="*/ 484 w 1427"/>
                                <a:gd name="T55" fmla="*/ 1489 h 1826"/>
                                <a:gd name="T56" fmla="*/ 519 w 1427"/>
                                <a:gd name="T57" fmla="*/ 1352 h 1826"/>
                                <a:gd name="T58" fmla="*/ 570 w 1427"/>
                                <a:gd name="T59" fmla="*/ 1159 h 1826"/>
                                <a:gd name="T60" fmla="*/ 628 w 1427"/>
                                <a:gd name="T61" fmla="*/ 937 h 1826"/>
                                <a:gd name="T62" fmla="*/ 685 w 1427"/>
                                <a:gd name="T63" fmla="*/ 714 h 1826"/>
                                <a:gd name="T64" fmla="*/ 736 w 1427"/>
                                <a:gd name="T65" fmla="*/ 520 h 1826"/>
                                <a:gd name="T66" fmla="*/ 773 w 1427"/>
                                <a:gd name="T67" fmla="*/ 382 h 1826"/>
                                <a:gd name="T68" fmla="*/ 787 w 1427"/>
                                <a:gd name="T69" fmla="*/ 330 h 1826"/>
                                <a:gd name="T70" fmla="*/ 850 w 1427"/>
                                <a:gd name="T71" fmla="*/ 237 h 1826"/>
                                <a:gd name="T72" fmla="*/ 863 w 1427"/>
                                <a:gd name="T73" fmla="*/ 175 h 1826"/>
                                <a:gd name="T74" fmla="*/ 623 w 1427"/>
                                <a:gd name="T75" fmla="*/ 105 h 1826"/>
                                <a:gd name="T76" fmla="*/ 425 w 1427"/>
                                <a:gd name="T77" fmla="*/ 112 h 1826"/>
                                <a:gd name="T78" fmla="*/ 290 w 1427"/>
                                <a:gd name="T79" fmla="*/ 169 h 1826"/>
                                <a:gd name="T80" fmla="*/ 192 w 1427"/>
                                <a:gd name="T81" fmla="*/ 275 h 1826"/>
                                <a:gd name="T82" fmla="*/ 152 w 1427"/>
                                <a:gd name="T83" fmla="*/ 434 h 1826"/>
                                <a:gd name="T84" fmla="*/ 190 w 1427"/>
                                <a:gd name="T85" fmla="*/ 613 h 1826"/>
                                <a:gd name="T86" fmla="*/ 300 w 1427"/>
                                <a:gd name="T87" fmla="*/ 736 h 1826"/>
                                <a:gd name="T88" fmla="*/ 450 w 1427"/>
                                <a:gd name="T89" fmla="*/ 775 h 1826"/>
                                <a:gd name="T90" fmla="*/ 504 w 1427"/>
                                <a:gd name="T91" fmla="*/ 797 h 1826"/>
                                <a:gd name="T92" fmla="*/ 492 w 1427"/>
                                <a:gd name="T93" fmla="*/ 844 h 1826"/>
                                <a:gd name="T94" fmla="*/ 410 w 1427"/>
                                <a:gd name="T95" fmla="*/ 886 h 1826"/>
                                <a:gd name="T96" fmla="*/ 248 w 1427"/>
                                <a:gd name="T97" fmla="*/ 894 h 1826"/>
                                <a:gd name="T98" fmla="*/ 106 w 1427"/>
                                <a:gd name="T99" fmla="*/ 820 h 1826"/>
                                <a:gd name="T100" fmla="*/ 19 w 1427"/>
                                <a:gd name="T101" fmla="*/ 671 h 1826"/>
                                <a:gd name="T102" fmla="*/ 0 w 1427"/>
                                <a:gd name="T103" fmla="*/ 539 h 1826"/>
                                <a:gd name="T104" fmla="*/ 20 w 1427"/>
                                <a:gd name="T105" fmla="*/ 403 h 1826"/>
                                <a:gd name="T106" fmla="*/ 86 w 1427"/>
                                <a:gd name="T107" fmla="*/ 261 h 1826"/>
                                <a:gd name="T108" fmla="*/ 205 w 1427"/>
                                <a:gd name="T109" fmla="*/ 131 h 1826"/>
                                <a:gd name="T110" fmla="*/ 387 w 1427"/>
                                <a:gd name="T111" fmla="*/ 38 h 1826"/>
                                <a:gd name="T112" fmla="*/ 643 w 1427"/>
                                <a:gd name="T113" fmla="*/ 0 h 18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427" h="1826">
                                  <a:moveTo>
                                    <a:pt x="643" y="0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75" y="3"/>
                                  </a:lnTo>
                                  <a:lnTo>
                                    <a:pt x="834" y="10"/>
                                  </a:lnTo>
                                  <a:lnTo>
                                    <a:pt x="889" y="18"/>
                                  </a:lnTo>
                                  <a:lnTo>
                                    <a:pt x="941" y="29"/>
                                  </a:lnTo>
                                  <a:lnTo>
                                    <a:pt x="988" y="42"/>
                                  </a:lnTo>
                                  <a:lnTo>
                                    <a:pt x="1032" y="55"/>
                                  </a:lnTo>
                                  <a:lnTo>
                                    <a:pt x="1073" y="70"/>
                                  </a:lnTo>
                                  <a:lnTo>
                                    <a:pt x="1111" y="85"/>
                                  </a:lnTo>
                                  <a:lnTo>
                                    <a:pt x="1145" y="99"/>
                                  </a:lnTo>
                                  <a:lnTo>
                                    <a:pt x="1176" y="115"/>
                                  </a:lnTo>
                                  <a:lnTo>
                                    <a:pt x="1206" y="128"/>
                                  </a:lnTo>
                                  <a:lnTo>
                                    <a:pt x="1233" y="141"/>
                                  </a:lnTo>
                                  <a:lnTo>
                                    <a:pt x="1259" y="152"/>
                                  </a:lnTo>
                                  <a:lnTo>
                                    <a:pt x="1281" y="161"/>
                                  </a:lnTo>
                                  <a:lnTo>
                                    <a:pt x="1302" y="168"/>
                                  </a:lnTo>
                                  <a:lnTo>
                                    <a:pt x="1322" y="171"/>
                                  </a:lnTo>
                                  <a:lnTo>
                                    <a:pt x="1341" y="171"/>
                                  </a:lnTo>
                                  <a:lnTo>
                                    <a:pt x="1357" y="169"/>
                                  </a:lnTo>
                                  <a:lnTo>
                                    <a:pt x="1368" y="164"/>
                                  </a:lnTo>
                                  <a:lnTo>
                                    <a:pt x="1379" y="161"/>
                                  </a:lnTo>
                                  <a:lnTo>
                                    <a:pt x="1390" y="158"/>
                                  </a:lnTo>
                                  <a:lnTo>
                                    <a:pt x="1400" y="158"/>
                                  </a:lnTo>
                                  <a:lnTo>
                                    <a:pt x="1410" y="161"/>
                                  </a:lnTo>
                                  <a:lnTo>
                                    <a:pt x="1418" y="166"/>
                                  </a:lnTo>
                                  <a:lnTo>
                                    <a:pt x="1424" y="175"/>
                                  </a:lnTo>
                                  <a:lnTo>
                                    <a:pt x="1427" y="185"/>
                                  </a:lnTo>
                                  <a:lnTo>
                                    <a:pt x="1426" y="194"/>
                                  </a:lnTo>
                                  <a:lnTo>
                                    <a:pt x="1421" y="207"/>
                                  </a:lnTo>
                                  <a:lnTo>
                                    <a:pt x="1416" y="223"/>
                                  </a:lnTo>
                                  <a:lnTo>
                                    <a:pt x="1406" y="241"/>
                                  </a:lnTo>
                                  <a:lnTo>
                                    <a:pt x="1394" y="260"/>
                                  </a:lnTo>
                                  <a:lnTo>
                                    <a:pt x="1380" y="278"/>
                                  </a:lnTo>
                                  <a:lnTo>
                                    <a:pt x="1364" y="297"/>
                                  </a:lnTo>
                                  <a:lnTo>
                                    <a:pt x="1346" y="313"/>
                                  </a:lnTo>
                                  <a:lnTo>
                                    <a:pt x="1326" y="327"/>
                                  </a:lnTo>
                                  <a:lnTo>
                                    <a:pt x="1305" y="336"/>
                                  </a:lnTo>
                                  <a:lnTo>
                                    <a:pt x="1282" y="340"/>
                                  </a:lnTo>
                                  <a:lnTo>
                                    <a:pt x="1258" y="340"/>
                                  </a:lnTo>
                                  <a:lnTo>
                                    <a:pt x="1229" y="334"/>
                                  </a:lnTo>
                                  <a:lnTo>
                                    <a:pt x="1199" y="324"/>
                                  </a:lnTo>
                                  <a:lnTo>
                                    <a:pt x="1165" y="310"/>
                                  </a:lnTo>
                                  <a:lnTo>
                                    <a:pt x="1127" y="295"/>
                                  </a:lnTo>
                                  <a:lnTo>
                                    <a:pt x="1087" y="276"/>
                                  </a:lnTo>
                                  <a:lnTo>
                                    <a:pt x="1045" y="256"/>
                                  </a:lnTo>
                                  <a:lnTo>
                                    <a:pt x="1000" y="235"/>
                                  </a:lnTo>
                                  <a:lnTo>
                                    <a:pt x="1001" y="244"/>
                                  </a:lnTo>
                                  <a:lnTo>
                                    <a:pt x="1001" y="255"/>
                                  </a:lnTo>
                                  <a:lnTo>
                                    <a:pt x="997" y="267"/>
                                  </a:lnTo>
                                  <a:lnTo>
                                    <a:pt x="997" y="270"/>
                                  </a:lnTo>
                                  <a:lnTo>
                                    <a:pt x="994" y="281"/>
                                  </a:lnTo>
                                  <a:lnTo>
                                    <a:pt x="990" y="296"/>
                                  </a:lnTo>
                                  <a:lnTo>
                                    <a:pt x="984" y="318"/>
                                  </a:lnTo>
                                  <a:lnTo>
                                    <a:pt x="977" y="344"/>
                                  </a:lnTo>
                                  <a:lnTo>
                                    <a:pt x="969" y="376"/>
                                  </a:lnTo>
                                  <a:lnTo>
                                    <a:pt x="960" y="413"/>
                                  </a:lnTo>
                                  <a:lnTo>
                                    <a:pt x="949" y="453"/>
                                  </a:lnTo>
                                  <a:lnTo>
                                    <a:pt x="937" y="496"/>
                                  </a:lnTo>
                                  <a:lnTo>
                                    <a:pt x="926" y="544"/>
                                  </a:lnTo>
                                  <a:lnTo>
                                    <a:pt x="913" y="593"/>
                                  </a:lnTo>
                                  <a:lnTo>
                                    <a:pt x="899" y="645"/>
                                  </a:lnTo>
                                  <a:lnTo>
                                    <a:pt x="884" y="699"/>
                                  </a:lnTo>
                                  <a:lnTo>
                                    <a:pt x="870" y="755"/>
                                  </a:lnTo>
                                  <a:lnTo>
                                    <a:pt x="855" y="811"/>
                                  </a:lnTo>
                                  <a:lnTo>
                                    <a:pt x="840" y="869"/>
                                  </a:lnTo>
                                  <a:lnTo>
                                    <a:pt x="824" y="927"/>
                                  </a:lnTo>
                                  <a:lnTo>
                                    <a:pt x="810" y="984"/>
                                  </a:lnTo>
                                  <a:lnTo>
                                    <a:pt x="795" y="1041"/>
                                  </a:lnTo>
                                  <a:lnTo>
                                    <a:pt x="780" y="1097"/>
                                  </a:lnTo>
                                  <a:lnTo>
                                    <a:pt x="765" y="1152"/>
                                  </a:lnTo>
                                  <a:lnTo>
                                    <a:pt x="751" y="1205"/>
                                  </a:lnTo>
                                  <a:lnTo>
                                    <a:pt x="738" y="1255"/>
                                  </a:lnTo>
                                  <a:lnTo>
                                    <a:pt x="727" y="1304"/>
                                  </a:lnTo>
                                  <a:lnTo>
                                    <a:pt x="715" y="1348"/>
                                  </a:lnTo>
                                  <a:lnTo>
                                    <a:pt x="695" y="1416"/>
                                  </a:lnTo>
                                  <a:lnTo>
                                    <a:pt x="672" y="1476"/>
                                  </a:lnTo>
                                  <a:lnTo>
                                    <a:pt x="649" y="1531"/>
                                  </a:lnTo>
                                  <a:lnTo>
                                    <a:pt x="622" y="1581"/>
                                  </a:lnTo>
                                  <a:lnTo>
                                    <a:pt x="594" y="1624"/>
                                  </a:lnTo>
                                  <a:lnTo>
                                    <a:pt x="564" y="1663"/>
                                  </a:lnTo>
                                  <a:lnTo>
                                    <a:pt x="533" y="1697"/>
                                  </a:lnTo>
                                  <a:lnTo>
                                    <a:pt x="502" y="1728"/>
                                  </a:lnTo>
                                  <a:lnTo>
                                    <a:pt x="469" y="1753"/>
                                  </a:lnTo>
                                  <a:lnTo>
                                    <a:pt x="436" y="1774"/>
                                  </a:lnTo>
                                  <a:lnTo>
                                    <a:pt x="403" y="1792"/>
                                  </a:lnTo>
                                  <a:lnTo>
                                    <a:pt x="369" y="1804"/>
                                  </a:lnTo>
                                  <a:lnTo>
                                    <a:pt x="337" y="1815"/>
                                  </a:lnTo>
                                  <a:lnTo>
                                    <a:pt x="304" y="1822"/>
                                  </a:lnTo>
                                  <a:lnTo>
                                    <a:pt x="273" y="1826"/>
                                  </a:lnTo>
                                  <a:lnTo>
                                    <a:pt x="261" y="1826"/>
                                  </a:lnTo>
                                  <a:lnTo>
                                    <a:pt x="251" y="1824"/>
                                  </a:lnTo>
                                  <a:lnTo>
                                    <a:pt x="240" y="1822"/>
                                  </a:lnTo>
                                  <a:lnTo>
                                    <a:pt x="232" y="1819"/>
                                  </a:lnTo>
                                  <a:lnTo>
                                    <a:pt x="226" y="1812"/>
                                  </a:lnTo>
                                  <a:lnTo>
                                    <a:pt x="224" y="1802"/>
                                  </a:lnTo>
                                  <a:lnTo>
                                    <a:pt x="226" y="1788"/>
                                  </a:lnTo>
                                  <a:lnTo>
                                    <a:pt x="236" y="1776"/>
                                  </a:lnTo>
                                  <a:lnTo>
                                    <a:pt x="251" y="1767"/>
                                  </a:lnTo>
                                  <a:lnTo>
                                    <a:pt x="273" y="1759"/>
                                  </a:lnTo>
                                  <a:lnTo>
                                    <a:pt x="290" y="1751"/>
                                  </a:lnTo>
                                  <a:lnTo>
                                    <a:pt x="309" y="1741"/>
                                  </a:lnTo>
                                  <a:lnTo>
                                    <a:pt x="331" y="1727"/>
                                  </a:lnTo>
                                  <a:lnTo>
                                    <a:pt x="354" y="1709"/>
                                  </a:lnTo>
                                  <a:lnTo>
                                    <a:pt x="378" y="1688"/>
                                  </a:lnTo>
                                  <a:lnTo>
                                    <a:pt x="402" y="1663"/>
                                  </a:lnTo>
                                  <a:lnTo>
                                    <a:pt x="424" y="1634"/>
                                  </a:lnTo>
                                  <a:lnTo>
                                    <a:pt x="444" y="1602"/>
                                  </a:lnTo>
                                  <a:lnTo>
                                    <a:pt x="460" y="1565"/>
                                  </a:lnTo>
                                  <a:lnTo>
                                    <a:pt x="475" y="1526"/>
                                  </a:lnTo>
                                  <a:lnTo>
                                    <a:pt x="478" y="1510"/>
                                  </a:lnTo>
                                  <a:lnTo>
                                    <a:pt x="484" y="1489"/>
                                  </a:lnTo>
                                  <a:lnTo>
                                    <a:pt x="491" y="1462"/>
                                  </a:lnTo>
                                  <a:lnTo>
                                    <a:pt x="499" y="1430"/>
                                  </a:lnTo>
                                  <a:lnTo>
                                    <a:pt x="509" y="1393"/>
                                  </a:lnTo>
                                  <a:lnTo>
                                    <a:pt x="519" y="1352"/>
                                  </a:lnTo>
                                  <a:lnTo>
                                    <a:pt x="531" y="1308"/>
                                  </a:lnTo>
                                  <a:lnTo>
                                    <a:pt x="543" y="1261"/>
                                  </a:lnTo>
                                  <a:lnTo>
                                    <a:pt x="556" y="1211"/>
                                  </a:lnTo>
                                  <a:lnTo>
                                    <a:pt x="570" y="1159"/>
                                  </a:lnTo>
                                  <a:lnTo>
                                    <a:pt x="584" y="1104"/>
                                  </a:lnTo>
                                  <a:lnTo>
                                    <a:pt x="598" y="1049"/>
                                  </a:lnTo>
                                  <a:lnTo>
                                    <a:pt x="612" y="994"/>
                                  </a:lnTo>
                                  <a:lnTo>
                                    <a:pt x="628" y="937"/>
                                  </a:lnTo>
                                  <a:lnTo>
                                    <a:pt x="642" y="879"/>
                                  </a:lnTo>
                                  <a:lnTo>
                                    <a:pt x="657" y="824"/>
                                  </a:lnTo>
                                  <a:lnTo>
                                    <a:pt x="671" y="769"/>
                                  </a:lnTo>
                                  <a:lnTo>
                                    <a:pt x="685" y="714"/>
                                  </a:lnTo>
                                  <a:lnTo>
                                    <a:pt x="700" y="661"/>
                                  </a:lnTo>
                                  <a:lnTo>
                                    <a:pt x="712" y="612"/>
                                  </a:lnTo>
                                  <a:lnTo>
                                    <a:pt x="725" y="565"/>
                                  </a:lnTo>
                                  <a:lnTo>
                                    <a:pt x="736" y="520"/>
                                  </a:lnTo>
                                  <a:lnTo>
                                    <a:pt x="748" y="479"/>
                                  </a:lnTo>
                                  <a:lnTo>
                                    <a:pt x="757" y="442"/>
                                  </a:lnTo>
                                  <a:lnTo>
                                    <a:pt x="765" y="410"/>
                                  </a:lnTo>
                                  <a:lnTo>
                                    <a:pt x="773" y="382"/>
                                  </a:lnTo>
                                  <a:lnTo>
                                    <a:pt x="778" y="361"/>
                                  </a:lnTo>
                                  <a:lnTo>
                                    <a:pt x="783" y="344"/>
                                  </a:lnTo>
                                  <a:lnTo>
                                    <a:pt x="785" y="334"/>
                                  </a:lnTo>
                                  <a:lnTo>
                                    <a:pt x="787" y="330"/>
                                  </a:lnTo>
                                  <a:lnTo>
                                    <a:pt x="796" y="303"/>
                                  </a:lnTo>
                                  <a:lnTo>
                                    <a:pt x="810" y="278"/>
                                  </a:lnTo>
                                  <a:lnTo>
                                    <a:pt x="829" y="256"/>
                                  </a:lnTo>
                                  <a:lnTo>
                                    <a:pt x="850" y="237"/>
                                  </a:lnTo>
                                  <a:lnTo>
                                    <a:pt x="873" y="221"/>
                                  </a:lnTo>
                                  <a:lnTo>
                                    <a:pt x="897" y="208"/>
                                  </a:lnTo>
                                  <a:lnTo>
                                    <a:pt x="921" y="198"/>
                                  </a:lnTo>
                                  <a:lnTo>
                                    <a:pt x="863" y="175"/>
                                  </a:lnTo>
                                  <a:lnTo>
                                    <a:pt x="804" y="152"/>
                                  </a:lnTo>
                                  <a:lnTo>
                                    <a:pt x="745" y="132"/>
                                  </a:lnTo>
                                  <a:lnTo>
                                    <a:pt x="684" y="117"/>
                                  </a:lnTo>
                                  <a:lnTo>
                                    <a:pt x="623" y="105"/>
                                  </a:lnTo>
                                  <a:lnTo>
                                    <a:pt x="562" y="99"/>
                                  </a:lnTo>
                                  <a:lnTo>
                                    <a:pt x="500" y="100"/>
                                  </a:lnTo>
                                  <a:lnTo>
                                    <a:pt x="462" y="105"/>
                                  </a:lnTo>
                                  <a:lnTo>
                                    <a:pt x="425" y="112"/>
                                  </a:lnTo>
                                  <a:lnTo>
                                    <a:pt x="389" y="122"/>
                                  </a:lnTo>
                                  <a:lnTo>
                                    <a:pt x="353" y="135"/>
                                  </a:lnTo>
                                  <a:lnTo>
                                    <a:pt x="320" y="150"/>
                                  </a:lnTo>
                                  <a:lnTo>
                                    <a:pt x="290" y="169"/>
                                  </a:lnTo>
                                  <a:lnTo>
                                    <a:pt x="260" y="191"/>
                                  </a:lnTo>
                                  <a:lnTo>
                                    <a:pt x="234" y="216"/>
                                  </a:lnTo>
                                  <a:lnTo>
                                    <a:pt x="212" y="244"/>
                                  </a:lnTo>
                                  <a:lnTo>
                                    <a:pt x="192" y="275"/>
                                  </a:lnTo>
                                  <a:lnTo>
                                    <a:pt x="177" y="310"/>
                                  </a:lnTo>
                                  <a:lnTo>
                                    <a:pt x="164" y="348"/>
                                  </a:lnTo>
                                  <a:lnTo>
                                    <a:pt x="155" y="389"/>
                                  </a:lnTo>
                                  <a:lnTo>
                                    <a:pt x="152" y="434"/>
                                  </a:lnTo>
                                  <a:lnTo>
                                    <a:pt x="154" y="483"/>
                                  </a:lnTo>
                                  <a:lnTo>
                                    <a:pt x="160" y="529"/>
                                  </a:lnTo>
                                  <a:lnTo>
                                    <a:pt x="173" y="573"/>
                                  </a:lnTo>
                                  <a:lnTo>
                                    <a:pt x="190" y="613"/>
                                  </a:lnTo>
                                  <a:lnTo>
                                    <a:pt x="212" y="650"/>
                                  </a:lnTo>
                                  <a:lnTo>
                                    <a:pt x="238" y="683"/>
                                  </a:lnTo>
                                  <a:lnTo>
                                    <a:pt x="268" y="711"/>
                                  </a:lnTo>
                                  <a:lnTo>
                                    <a:pt x="300" y="736"/>
                                  </a:lnTo>
                                  <a:lnTo>
                                    <a:pt x="336" y="755"/>
                                  </a:lnTo>
                                  <a:lnTo>
                                    <a:pt x="372" y="767"/>
                                  </a:lnTo>
                                  <a:lnTo>
                                    <a:pt x="411" y="773"/>
                                  </a:lnTo>
                                  <a:lnTo>
                                    <a:pt x="450" y="775"/>
                                  </a:lnTo>
                                  <a:lnTo>
                                    <a:pt x="469" y="775"/>
                                  </a:lnTo>
                                  <a:lnTo>
                                    <a:pt x="484" y="779"/>
                                  </a:lnTo>
                                  <a:lnTo>
                                    <a:pt x="496" y="786"/>
                                  </a:lnTo>
                                  <a:lnTo>
                                    <a:pt x="504" y="797"/>
                                  </a:lnTo>
                                  <a:lnTo>
                                    <a:pt x="506" y="810"/>
                                  </a:lnTo>
                                  <a:lnTo>
                                    <a:pt x="505" y="820"/>
                                  </a:lnTo>
                                  <a:lnTo>
                                    <a:pt x="500" y="832"/>
                                  </a:lnTo>
                                  <a:lnTo>
                                    <a:pt x="492" y="844"/>
                                  </a:lnTo>
                                  <a:lnTo>
                                    <a:pt x="478" y="856"/>
                                  </a:lnTo>
                                  <a:lnTo>
                                    <a:pt x="460" y="868"/>
                                  </a:lnTo>
                                  <a:lnTo>
                                    <a:pt x="438" y="877"/>
                                  </a:lnTo>
                                  <a:lnTo>
                                    <a:pt x="410" y="886"/>
                                  </a:lnTo>
                                  <a:lnTo>
                                    <a:pt x="376" y="892"/>
                                  </a:lnTo>
                                  <a:lnTo>
                                    <a:pt x="337" y="897"/>
                                  </a:lnTo>
                                  <a:lnTo>
                                    <a:pt x="292" y="898"/>
                                  </a:lnTo>
                                  <a:lnTo>
                                    <a:pt x="248" y="894"/>
                                  </a:lnTo>
                                  <a:lnTo>
                                    <a:pt x="208" y="883"/>
                                  </a:lnTo>
                                  <a:lnTo>
                                    <a:pt x="171" y="866"/>
                                  </a:lnTo>
                                  <a:lnTo>
                                    <a:pt x="137" y="846"/>
                                  </a:lnTo>
                                  <a:lnTo>
                                    <a:pt x="106" y="820"/>
                                  </a:lnTo>
                                  <a:lnTo>
                                    <a:pt x="78" y="790"/>
                                  </a:lnTo>
                                  <a:lnTo>
                                    <a:pt x="54" y="755"/>
                                  </a:lnTo>
                                  <a:lnTo>
                                    <a:pt x="34" y="714"/>
                                  </a:lnTo>
                                  <a:lnTo>
                                    <a:pt x="19" y="671"/>
                                  </a:lnTo>
                                  <a:lnTo>
                                    <a:pt x="7" y="621"/>
                                  </a:lnTo>
                                  <a:lnTo>
                                    <a:pt x="1" y="569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1" y="507"/>
                                  </a:lnTo>
                                  <a:lnTo>
                                    <a:pt x="5" y="473"/>
                                  </a:lnTo>
                                  <a:lnTo>
                                    <a:pt x="11" y="439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32" y="368"/>
                                  </a:lnTo>
                                  <a:lnTo>
                                    <a:pt x="47" y="331"/>
                                  </a:lnTo>
                                  <a:lnTo>
                                    <a:pt x="65" y="296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111" y="227"/>
                                  </a:lnTo>
                                  <a:lnTo>
                                    <a:pt x="138" y="192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205" y="131"/>
                                  </a:lnTo>
                                  <a:lnTo>
                                    <a:pt x="245" y="104"/>
                                  </a:lnTo>
                                  <a:lnTo>
                                    <a:pt x="289" y="79"/>
                                  </a:lnTo>
                                  <a:lnTo>
                                    <a:pt x="336" y="57"/>
                                  </a:lnTo>
                                  <a:lnTo>
                                    <a:pt x="387" y="38"/>
                                  </a:lnTo>
                                  <a:lnTo>
                                    <a:pt x="444" y="23"/>
                                  </a:lnTo>
                                  <a:lnTo>
                                    <a:pt x="504" y="11"/>
                                  </a:lnTo>
                                  <a:lnTo>
                                    <a:pt x="570" y="4"/>
                                  </a:lnTo>
                                  <a:lnTo>
                                    <a:pt x="64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Freeform 13"/>
                          <wps:cNvSpPr>
                            <a:spLocks/>
                          </wps:cNvSpPr>
                          <wps:spPr bwMode="auto">
                            <a:xfrm>
                              <a:off x="144966" y="423746"/>
                              <a:ext cx="2291715" cy="1014730"/>
                            </a:xfrm>
                            <a:custGeom>
                              <a:avLst/>
                              <a:gdLst>
                                <a:gd name="T0" fmla="*/ 3147 w 3609"/>
                                <a:gd name="T1" fmla="*/ 149 h 1598"/>
                                <a:gd name="T2" fmla="*/ 3016 w 3609"/>
                                <a:gd name="T3" fmla="*/ 602 h 1598"/>
                                <a:gd name="T4" fmla="*/ 3176 w 3609"/>
                                <a:gd name="T5" fmla="*/ 536 h 1598"/>
                                <a:gd name="T6" fmla="*/ 3480 w 3609"/>
                                <a:gd name="T7" fmla="*/ 261 h 1598"/>
                                <a:gd name="T8" fmla="*/ 3591 w 3609"/>
                                <a:gd name="T9" fmla="*/ 494 h 1598"/>
                                <a:gd name="T10" fmla="*/ 3045 w 3609"/>
                                <a:gd name="T11" fmla="*/ 1003 h 1598"/>
                                <a:gd name="T12" fmla="*/ 2447 w 3609"/>
                                <a:gd name="T13" fmla="*/ 1186 h 1598"/>
                                <a:gd name="T14" fmla="*/ 1673 w 3609"/>
                                <a:gd name="T15" fmla="*/ 1354 h 1598"/>
                                <a:gd name="T16" fmla="*/ 921 w 3609"/>
                                <a:gd name="T17" fmla="*/ 1520 h 1598"/>
                                <a:gd name="T18" fmla="*/ 645 w 3609"/>
                                <a:gd name="T19" fmla="*/ 1598 h 1598"/>
                                <a:gd name="T20" fmla="*/ 249 w 3609"/>
                                <a:gd name="T21" fmla="*/ 1401 h 1598"/>
                                <a:gd name="T22" fmla="*/ 16 w 3609"/>
                                <a:gd name="T23" fmla="*/ 1262 h 1598"/>
                                <a:gd name="T24" fmla="*/ 342 w 3609"/>
                                <a:gd name="T25" fmla="*/ 1222 h 1598"/>
                                <a:gd name="T26" fmla="*/ 1221 w 3609"/>
                                <a:gd name="T27" fmla="*/ 1125 h 1598"/>
                                <a:gd name="T28" fmla="*/ 2211 w 3609"/>
                                <a:gd name="T29" fmla="*/ 1003 h 1598"/>
                                <a:gd name="T30" fmla="*/ 2958 w 3609"/>
                                <a:gd name="T31" fmla="*/ 864 h 1598"/>
                                <a:gd name="T32" fmla="*/ 3371 w 3609"/>
                                <a:gd name="T33" fmla="*/ 614 h 1598"/>
                                <a:gd name="T34" fmla="*/ 3431 w 3609"/>
                                <a:gd name="T35" fmla="*/ 386 h 1598"/>
                                <a:gd name="T36" fmla="*/ 3205 w 3609"/>
                                <a:gd name="T37" fmla="*/ 617 h 1598"/>
                                <a:gd name="T38" fmla="*/ 2884 w 3609"/>
                                <a:gd name="T39" fmla="*/ 732 h 1598"/>
                                <a:gd name="T40" fmla="*/ 2870 w 3609"/>
                                <a:gd name="T41" fmla="*/ 429 h 1598"/>
                                <a:gd name="T42" fmla="*/ 2948 w 3609"/>
                                <a:gd name="T43" fmla="*/ 180 h 1598"/>
                                <a:gd name="T44" fmla="*/ 2797 w 3609"/>
                                <a:gd name="T45" fmla="*/ 309 h 1598"/>
                                <a:gd name="T46" fmla="*/ 2609 w 3609"/>
                                <a:gd name="T47" fmla="*/ 708 h 1598"/>
                                <a:gd name="T48" fmla="*/ 2440 w 3609"/>
                                <a:gd name="T49" fmla="*/ 755 h 1598"/>
                                <a:gd name="T50" fmla="*/ 2549 w 3609"/>
                                <a:gd name="T51" fmla="*/ 210 h 1598"/>
                                <a:gd name="T52" fmla="*/ 2336 w 3609"/>
                                <a:gd name="T53" fmla="*/ 454 h 1598"/>
                                <a:gd name="T54" fmla="*/ 2149 w 3609"/>
                                <a:gd name="T55" fmla="*/ 808 h 1598"/>
                                <a:gd name="T56" fmla="*/ 2044 w 3609"/>
                                <a:gd name="T57" fmla="*/ 719 h 1598"/>
                                <a:gd name="T58" fmla="*/ 1721 w 3609"/>
                                <a:gd name="T59" fmla="*/ 796 h 1598"/>
                                <a:gd name="T60" fmla="*/ 1419 w 3609"/>
                                <a:gd name="T61" fmla="*/ 848 h 1598"/>
                                <a:gd name="T62" fmla="*/ 999 w 3609"/>
                                <a:gd name="T63" fmla="*/ 901 h 1598"/>
                                <a:gd name="T64" fmla="*/ 649 w 3609"/>
                                <a:gd name="T65" fmla="*/ 709 h 1598"/>
                                <a:gd name="T66" fmla="*/ 807 w 3609"/>
                                <a:gd name="T67" fmla="*/ 266 h 1598"/>
                                <a:gd name="T68" fmla="*/ 1208 w 3609"/>
                                <a:gd name="T69" fmla="*/ 190 h 1598"/>
                                <a:gd name="T70" fmla="*/ 1176 w 3609"/>
                                <a:gd name="T71" fmla="*/ 492 h 1598"/>
                                <a:gd name="T72" fmla="*/ 879 w 3609"/>
                                <a:gd name="T73" fmla="*/ 702 h 1598"/>
                                <a:gd name="T74" fmla="*/ 1056 w 3609"/>
                                <a:gd name="T75" fmla="*/ 424 h 1598"/>
                                <a:gd name="T76" fmla="*/ 995 w 3609"/>
                                <a:gd name="T77" fmla="*/ 250 h 1598"/>
                                <a:gd name="T78" fmla="*/ 820 w 3609"/>
                                <a:gd name="T79" fmla="*/ 620 h 1598"/>
                                <a:gd name="T80" fmla="*/ 1057 w 3609"/>
                                <a:gd name="T81" fmla="*/ 775 h 1598"/>
                                <a:gd name="T82" fmla="*/ 1375 w 3609"/>
                                <a:gd name="T83" fmla="*/ 357 h 1598"/>
                                <a:gd name="T84" fmla="*/ 1841 w 3609"/>
                                <a:gd name="T85" fmla="*/ 100 h 1598"/>
                                <a:gd name="T86" fmla="*/ 1990 w 3609"/>
                                <a:gd name="T87" fmla="*/ 309 h 1598"/>
                                <a:gd name="T88" fmla="*/ 1837 w 3609"/>
                                <a:gd name="T89" fmla="*/ 391 h 1598"/>
                                <a:gd name="T90" fmla="*/ 1804 w 3609"/>
                                <a:gd name="T91" fmla="*/ 325 h 1598"/>
                                <a:gd name="T92" fmla="*/ 1792 w 3609"/>
                                <a:gd name="T93" fmla="*/ 201 h 1598"/>
                                <a:gd name="T94" fmla="*/ 1520 w 3609"/>
                                <a:gd name="T95" fmla="*/ 373 h 1598"/>
                                <a:gd name="T96" fmla="*/ 1486 w 3609"/>
                                <a:gd name="T97" fmla="*/ 706 h 1598"/>
                                <a:gd name="T98" fmla="*/ 1682 w 3609"/>
                                <a:gd name="T99" fmla="*/ 656 h 1598"/>
                                <a:gd name="T100" fmla="*/ 1890 w 3609"/>
                                <a:gd name="T101" fmla="*/ 421 h 1598"/>
                                <a:gd name="T102" fmla="*/ 1894 w 3609"/>
                                <a:gd name="T103" fmla="*/ 590 h 1598"/>
                                <a:gd name="T104" fmla="*/ 1907 w 3609"/>
                                <a:gd name="T105" fmla="*/ 719 h 1598"/>
                                <a:gd name="T106" fmla="*/ 2194 w 3609"/>
                                <a:gd name="T107" fmla="*/ 258 h 1598"/>
                                <a:gd name="T108" fmla="*/ 2162 w 3609"/>
                                <a:gd name="T109" fmla="*/ 234 h 1598"/>
                                <a:gd name="T110" fmla="*/ 2204 w 3609"/>
                                <a:gd name="T111" fmla="*/ 114 h 1598"/>
                                <a:gd name="T112" fmla="*/ 2404 w 3609"/>
                                <a:gd name="T113" fmla="*/ 111 h 1598"/>
                                <a:gd name="T114" fmla="*/ 2659 w 3609"/>
                                <a:gd name="T115" fmla="*/ 35 h 1598"/>
                                <a:gd name="T116" fmla="*/ 2756 w 3609"/>
                                <a:gd name="T117" fmla="*/ 177 h 1598"/>
                                <a:gd name="T118" fmla="*/ 3036 w 3609"/>
                                <a:gd name="T119" fmla="*/ 14 h 1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09" h="1598">
                                  <a:moveTo>
                                    <a:pt x="3091" y="0"/>
                                  </a:moveTo>
                                  <a:lnTo>
                                    <a:pt x="3111" y="0"/>
                                  </a:lnTo>
                                  <a:lnTo>
                                    <a:pt x="3127" y="3"/>
                                  </a:lnTo>
                                  <a:lnTo>
                                    <a:pt x="3142" y="12"/>
                                  </a:lnTo>
                                  <a:lnTo>
                                    <a:pt x="3152" y="23"/>
                                  </a:lnTo>
                                  <a:lnTo>
                                    <a:pt x="3159" y="39"/>
                                  </a:lnTo>
                                  <a:lnTo>
                                    <a:pt x="3163" y="59"/>
                                  </a:lnTo>
                                  <a:lnTo>
                                    <a:pt x="3163" y="76"/>
                                  </a:lnTo>
                                  <a:lnTo>
                                    <a:pt x="3160" y="99"/>
                                  </a:lnTo>
                                  <a:lnTo>
                                    <a:pt x="3155" y="122"/>
                                  </a:lnTo>
                                  <a:lnTo>
                                    <a:pt x="3147" y="149"/>
                                  </a:lnTo>
                                  <a:lnTo>
                                    <a:pt x="3137" y="178"/>
                                  </a:lnTo>
                                  <a:lnTo>
                                    <a:pt x="3119" y="223"/>
                                  </a:lnTo>
                                  <a:lnTo>
                                    <a:pt x="3102" y="273"/>
                                  </a:lnTo>
                                  <a:lnTo>
                                    <a:pt x="3083" y="326"/>
                                  </a:lnTo>
                                  <a:lnTo>
                                    <a:pt x="3065" y="383"/>
                                  </a:lnTo>
                                  <a:lnTo>
                                    <a:pt x="3047" y="441"/>
                                  </a:lnTo>
                                  <a:lnTo>
                                    <a:pt x="3032" y="498"/>
                                  </a:lnTo>
                                  <a:lnTo>
                                    <a:pt x="3019" y="555"/>
                                  </a:lnTo>
                                  <a:lnTo>
                                    <a:pt x="3017" y="573"/>
                                  </a:lnTo>
                                  <a:lnTo>
                                    <a:pt x="3016" y="589"/>
                                  </a:lnTo>
                                  <a:lnTo>
                                    <a:pt x="3016" y="602"/>
                                  </a:lnTo>
                                  <a:lnTo>
                                    <a:pt x="3017" y="614"/>
                                  </a:lnTo>
                                  <a:lnTo>
                                    <a:pt x="3019" y="623"/>
                                  </a:lnTo>
                                  <a:lnTo>
                                    <a:pt x="3024" y="630"/>
                                  </a:lnTo>
                                  <a:lnTo>
                                    <a:pt x="3031" y="635"/>
                                  </a:lnTo>
                                  <a:lnTo>
                                    <a:pt x="3040" y="635"/>
                                  </a:lnTo>
                                  <a:lnTo>
                                    <a:pt x="3056" y="631"/>
                                  </a:lnTo>
                                  <a:lnTo>
                                    <a:pt x="3073" y="623"/>
                                  </a:lnTo>
                                  <a:lnTo>
                                    <a:pt x="3094" y="609"/>
                                  </a:lnTo>
                                  <a:lnTo>
                                    <a:pt x="3119" y="590"/>
                                  </a:lnTo>
                                  <a:lnTo>
                                    <a:pt x="3146" y="565"/>
                                  </a:lnTo>
                                  <a:lnTo>
                                    <a:pt x="3176" y="536"/>
                                  </a:lnTo>
                                  <a:lnTo>
                                    <a:pt x="3208" y="501"/>
                                  </a:lnTo>
                                  <a:lnTo>
                                    <a:pt x="3242" y="461"/>
                                  </a:lnTo>
                                  <a:lnTo>
                                    <a:pt x="3277" y="413"/>
                                  </a:lnTo>
                                  <a:lnTo>
                                    <a:pt x="3277" y="413"/>
                                  </a:lnTo>
                                  <a:lnTo>
                                    <a:pt x="3308" y="373"/>
                                  </a:lnTo>
                                  <a:lnTo>
                                    <a:pt x="3338" y="339"/>
                                  </a:lnTo>
                                  <a:lnTo>
                                    <a:pt x="3368" y="312"/>
                                  </a:lnTo>
                                  <a:lnTo>
                                    <a:pt x="3397" y="291"/>
                                  </a:lnTo>
                                  <a:lnTo>
                                    <a:pt x="3425" y="276"/>
                                  </a:lnTo>
                                  <a:lnTo>
                                    <a:pt x="3454" y="266"/>
                                  </a:lnTo>
                                  <a:lnTo>
                                    <a:pt x="3480" y="261"/>
                                  </a:lnTo>
                                  <a:lnTo>
                                    <a:pt x="3508" y="261"/>
                                  </a:lnTo>
                                  <a:lnTo>
                                    <a:pt x="3534" y="265"/>
                                  </a:lnTo>
                                  <a:lnTo>
                                    <a:pt x="3555" y="274"/>
                                  </a:lnTo>
                                  <a:lnTo>
                                    <a:pt x="3573" y="286"/>
                                  </a:lnTo>
                                  <a:lnTo>
                                    <a:pt x="3588" y="303"/>
                                  </a:lnTo>
                                  <a:lnTo>
                                    <a:pt x="3598" y="323"/>
                                  </a:lnTo>
                                  <a:lnTo>
                                    <a:pt x="3606" y="345"/>
                                  </a:lnTo>
                                  <a:lnTo>
                                    <a:pt x="3609" y="371"/>
                                  </a:lnTo>
                                  <a:lnTo>
                                    <a:pt x="3609" y="409"/>
                                  </a:lnTo>
                                  <a:lnTo>
                                    <a:pt x="3603" y="450"/>
                                  </a:lnTo>
                                  <a:lnTo>
                                    <a:pt x="3591" y="494"/>
                                  </a:lnTo>
                                  <a:lnTo>
                                    <a:pt x="3567" y="557"/>
                                  </a:lnTo>
                                  <a:lnTo>
                                    <a:pt x="3536" y="615"/>
                                  </a:lnTo>
                                  <a:lnTo>
                                    <a:pt x="3502" y="670"/>
                                  </a:lnTo>
                                  <a:lnTo>
                                    <a:pt x="3462" y="721"/>
                                  </a:lnTo>
                                  <a:lnTo>
                                    <a:pt x="3417" y="769"/>
                                  </a:lnTo>
                                  <a:lnTo>
                                    <a:pt x="3368" y="814"/>
                                  </a:lnTo>
                                  <a:lnTo>
                                    <a:pt x="3312" y="857"/>
                                  </a:lnTo>
                                  <a:lnTo>
                                    <a:pt x="3253" y="895"/>
                                  </a:lnTo>
                                  <a:lnTo>
                                    <a:pt x="3189" y="933"/>
                                  </a:lnTo>
                                  <a:lnTo>
                                    <a:pt x="3119" y="968"/>
                                  </a:lnTo>
                                  <a:lnTo>
                                    <a:pt x="3045" y="1003"/>
                                  </a:lnTo>
                                  <a:lnTo>
                                    <a:pt x="2966" y="1034"/>
                                  </a:lnTo>
                                  <a:lnTo>
                                    <a:pt x="2882" y="1066"/>
                                  </a:lnTo>
                                  <a:lnTo>
                                    <a:pt x="2793" y="1097"/>
                                  </a:lnTo>
                                  <a:lnTo>
                                    <a:pt x="2699" y="1126"/>
                                  </a:lnTo>
                                  <a:lnTo>
                                    <a:pt x="2681" y="1132"/>
                                  </a:lnTo>
                                  <a:lnTo>
                                    <a:pt x="2658" y="1138"/>
                                  </a:lnTo>
                                  <a:lnTo>
                                    <a:pt x="2626" y="1145"/>
                                  </a:lnTo>
                                  <a:lnTo>
                                    <a:pt x="2589" y="1155"/>
                                  </a:lnTo>
                                  <a:lnTo>
                                    <a:pt x="2547" y="1164"/>
                                  </a:lnTo>
                                  <a:lnTo>
                                    <a:pt x="2499" y="1175"/>
                                  </a:lnTo>
                                  <a:lnTo>
                                    <a:pt x="2447" y="1186"/>
                                  </a:lnTo>
                                  <a:lnTo>
                                    <a:pt x="2390" y="1199"/>
                                  </a:lnTo>
                                  <a:lnTo>
                                    <a:pt x="2329" y="1212"/>
                                  </a:lnTo>
                                  <a:lnTo>
                                    <a:pt x="2264" y="1227"/>
                                  </a:lnTo>
                                  <a:lnTo>
                                    <a:pt x="2197" y="1241"/>
                                  </a:lnTo>
                                  <a:lnTo>
                                    <a:pt x="2128" y="1256"/>
                                  </a:lnTo>
                                  <a:lnTo>
                                    <a:pt x="2055" y="1271"/>
                                  </a:lnTo>
                                  <a:lnTo>
                                    <a:pt x="1980" y="1288"/>
                                  </a:lnTo>
                                  <a:lnTo>
                                    <a:pt x="1905" y="1304"/>
                                  </a:lnTo>
                                  <a:lnTo>
                                    <a:pt x="1828" y="1321"/>
                                  </a:lnTo>
                                  <a:lnTo>
                                    <a:pt x="1751" y="1337"/>
                                  </a:lnTo>
                                  <a:lnTo>
                                    <a:pt x="1673" y="1354"/>
                                  </a:lnTo>
                                  <a:lnTo>
                                    <a:pt x="1595" y="1370"/>
                                  </a:lnTo>
                                  <a:lnTo>
                                    <a:pt x="1519" y="1387"/>
                                  </a:lnTo>
                                  <a:lnTo>
                                    <a:pt x="1442" y="1403"/>
                                  </a:lnTo>
                                  <a:lnTo>
                                    <a:pt x="1368" y="1420"/>
                                  </a:lnTo>
                                  <a:lnTo>
                                    <a:pt x="1295" y="1436"/>
                                  </a:lnTo>
                                  <a:lnTo>
                                    <a:pt x="1226" y="1452"/>
                                  </a:lnTo>
                                  <a:lnTo>
                                    <a:pt x="1157" y="1466"/>
                                  </a:lnTo>
                                  <a:lnTo>
                                    <a:pt x="1092" y="1481"/>
                                  </a:lnTo>
                                  <a:lnTo>
                                    <a:pt x="1031" y="1494"/>
                                  </a:lnTo>
                                  <a:lnTo>
                                    <a:pt x="974" y="1508"/>
                                  </a:lnTo>
                                  <a:lnTo>
                                    <a:pt x="921" y="1520"/>
                                  </a:lnTo>
                                  <a:lnTo>
                                    <a:pt x="872" y="1532"/>
                                  </a:lnTo>
                                  <a:lnTo>
                                    <a:pt x="829" y="1542"/>
                                  </a:lnTo>
                                  <a:lnTo>
                                    <a:pt x="791" y="1552"/>
                                  </a:lnTo>
                                  <a:lnTo>
                                    <a:pt x="759" y="1560"/>
                                  </a:lnTo>
                                  <a:lnTo>
                                    <a:pt x="733" y="1568"/>
                                  </a:lnTo>
                                  <a:lnTo>
                                    <a:pt x="714" y="1574"/>
                                  </a:lnTo>
                                  <a:lnTo>
                                    <a:pt x="703" y="1579"/>
                                  </a:lnTo>
                                  <a:lnTo>
                                    <a:pt x="683" y="1588"/>
                                  </a:lnTo>
                                  <a:lnTo>
                                    <a:pt x="666" y="1593"/>
                                  </a:lnTo>
                                  <a:lnTo>
                                    <a:pt x="653" y="1597"/>
                                  </a:lnTo>
                                  <a:lnTo>
                                    <a:pt x="645" y="1598"/>
                                  </a:lnTo>
                                  <a:lnTo>
                                    <a:pt x="621" y="1598"/>
                                  </a:lnTo>
                                  <a:lnTo>
                                    <a:pt x="599" y="1592"/>
                                  </a:lnTo>
                                  <a:lnTo>
                                    <a:pt x="574" y="1584"/>
                                  </a:lnTo>
                                  <a:lnTo>
                                    <a:pt x="530" y="1564"/>
                                  </a:lnTo>
                                  <a:lnTo>
                                    <a:pt x="488" y="1542"/>
                                  </a:lnTo>
                                  <a:lnTo>
                                    <a:pt x="449" y="1520"/>
                                  </a:lnTo>
                                  <a:lnTo>
                                    <a:pt x="411" y="1496"/>
                                  </a:lnTo>
                                  <a:lnTo>
                                    <a:pt x="372" y="1472"/>
                                  </a:lnTo>
                                  <a:lnTo>
                                    <a:pt x="333" y="1448"/>
                                  </a:lnTo>
                                  <a:lnTo>
                                    <a:pt x="292" y="1425"/>
                                  </a:lnTo>
                                  <a:lnTo>
                                    <a:pt x="249" y="1401"/>
                                  </a:lnTo>
                                  <a:lnTo>
                                    <a:pt x="203" y="1380"/>
                                  </a:lnTo>
                                  <a:lnTo>
                                    <a:pt x="153" y="1360"/>
                                  </a:lnTo>
                                  <a:lnTo>
                                    <a:pt x="97" y="1342"/>
                                  </a:lnTo>
                                  <a:lnTo>
                                    <a:pt x="37" y="1326"/>
                                  </a:lnTo>
                                  <a:lnTo>
                                    <a:pt x="22" y="1320"/>
                                  </a:lnTo>
                                  <a:lnTo>
                                    <a:pt x="10" y="1311"/>
                                  </a:lnTo>
                                  <a:lnTo>
                                    <a:pt x="3" y="1302"/>
                                  </a:lnTo>
                                  <a:lnTo>
                                    <a:pt x="0" y="1291"/>
                                  </a:lnTo>
                                  <a:lnTo>
                                    <a:pt x="1" y="1280"/>
                                  </a:lnTo>
                                  <a:lnTo>
                                    <a:pt x="7" y="1270"/>
                                  </a:lnTo>
                                  <a:lnTo>
                                    <a:pt x="16" y="1262"/>
                                  </a:lnTo>
                                  <a:lnTo>
                                    <a:pt x="31" y="1256"/>
                                  </a:lnTo>
                                  <a:lnTo>
                                    <a:pt x="51" y="1252"/>
                                  </a:lnTo>
                                  <a:lnTo>
                                    <a:pt x="55" y="1252"/>
                                  </a:lnTo>
                                  <a:lnTo>
                                    <a:pt x="68" y="1251"/>
                                  </a:lnTo>
                                  <a:lnTo>
                                    <a:pt x="87" y="1249"/>
                                  </a:lnTo>
                                  <a:lnTo>
                                    <a:pt x="114" y="1247"/>
                                  </a:lnTo>
                                  <a:lnTo>
                                    <a:pt x="147" y="1243"/>
                                  </a:lnTo>
                                  <a:lnTo>
                                    <a:pt x="187" y="1238"/>
                                  </a:lnTo>
                                  <a:lnTo>
                                    <a:pt x="234" y="1234"/>
                                  </a:lnTo>
                                  <a:lnTo>
                                    <a:pt x="286" y="1228"/>
                                  </a:lnTo>
                                  <a:lnTo>
                                    <a:pt x="342" y="1222"/>
                                  </a:lnTo>
                                  <a:lnTo>
                                    <a:pt x="405" y="1215"/>
                                  </a:lnTo>
                                  <a:lnTo>
                                    <a:pt x="472" y="1208"/>
                                  </a:lnTo>
                                  <a:lnTo>
                                    <a:pt x="543" y="1201"/>
                                  </a:lnTo>
                                  <a:lnTo>
                                    <a:pt x="618" y="1192"/>
                                  </a:lnTo>
                                  <a:lnTo>
                                    <a:pt x="697" y="1184"/>
                                  </a:lnTo>
                                  <a:lnTo>
                                    <a:pt x="778" y="1175"/>
                                  </a:lnTo>
                                  <a:lnTo>
                                    <a:pt x="862" y="1165"/>
                                  </a:lnTo>
                                  <a:lnTo>
                                    <a:pt x="949" y="1156"/>
                                  </a:lnTo>
                                  <a:lnTo>
                                    <a:pt x="1038" y="1146"/>
                                  </a:lnTo>
                                  <a:lnTo>
                                    <a:pt x="1129" y="1136"/>
                                  </a:lnTo>
                                  <a:lnTo>
                                    <a:pt x="1221" y="1125"/>
                                  </a:lnTo>
                                  <a:lnTo>
                                    <a:pt x="1313" y="1115"/>
                                  </a:lnTo>
                                  <a:lnTo>
                                    <a:pt x="1407" y="1104"/>
                                  </a:lnTo>
                                  <a:lnTo>
                                    <a:pt x="1500" y="1092"/>
                                  </a:lnTo>
                                  <a:lnTo>
                                    <a:pt x="1593" y="1082"/>
                                  </a:lnTo>
                                  <a:lnTo>
                                    <a:pt x="1686" y="1070"/>
                                  </a:lnTo>
                                  <a:lnTo>
                                    <a:pt x="1778" y="1059"/>
                                  </a:lnTo>
                                  <a:lnTo>
                                    <a:pt x="1869" y="1047"/>
                                  </a:lnTo>
                                  <a:lnTo>
                                    <a:pt x="1958" y="1036"/>
                                  </a:lnTo>
                                  <a:lnTo>
                                    <a:pt x="2045" y="1025"/>
                                  </a:lnTo>
                                  <a:lnTo>
                                    <a:pt x="2129" y="1013"/>
                                  </a:lnTo>
                                  <a:lnTo>
                                    <a:pt x="2211" y="1003"/>
                                  </a:lnTo>
                                  <a:lnTo>
                                    <a:pt x="2290" y="991"/>
                                  </a:lnTo>
                                  <a:lnTo>
                                    <a:pt x="2365" y="980"/>
                                  </a:lnTo>
                                  <a:lnTo>
                                    <a:pt x="2437" y="970"/>
                                  </a:lnTo>
                                  <a:lnTo>
                                    <a:pt x="2504" y="959"/>
                                  </a:lnTo>
                                  <a:lnTo>
                                    <a:pt x="2567" y="950"/>
                                  </a:lnTo>
                                  <a:lnTo>
                                    <a:pt x="2625" y="939"/>
                                  </a:lnTo>
                                  <a:lnTo>
                                    <a:pt x="2676" y="930"/>
                                  </a:lnTo>
                                  <a:lnTo>
                                    <a:pt x="2723" y="921"/>
                                  </a:lnTo>
                                  <a:lnTo>
                                    <a:pt x="2809" y="902"/>
                                  </a:lnTo>
                                  <a:lnTo>
                                    <a:pt x="2887" y="882"/>
                                  </a:lnTo>
                                  <a:lnTo>
                                    <a:pt x="2958" y="864"/>
                                  </a:lnTo>
                                  <a:lnTo>
                                    <a:pt x="3021" y="844"/>
                                  </a:lnTo>
                                  <a:lnTo>
                                    <a:pt x="3079" y="822"/>
                                  </a:lnTo>
                                  <a:lnTo>
                                    <a:pt x="3130" y="801"/>
                                  </a:lnTo>
                                  <a:lnTo>
                                    <a:pt x="3176" y="780"/>
                                  </a:lnTo>
                                  <a:lnTo>
                                    <a:pt x="3216" y="758"/>
                                  </a:lnTo>
                                  <a:lnTo>
                                    <a:pt x="3252" y="735"/>
                                  </a:lnTo>
                                  <a:lnTo>
                                    <a:pt x="3283" y="712"/>
                                  </a:lnTo>
                                  <a:lnTo>
                                    <a:pt x="3310" y="688"/>
                                  </a:lnTo>
                                  <a:lnTo>
                                    <a:pt x="3334" y="663"/>
                                  </a:lnTo>
                                  <a:lnTo>
                                    <a:pt x="3354" y="639"/>
                                  </a:lnTo>
                                  <a:lnTo>
                                    <a:pt x="3371" y="614"/>
                                  </a:lnTo>
                                  <a:lnTo>
                                    <a:pt x="3387" y="588"/>
                                  </a:lnTo>
                                  <a:lnTo>
                                    <a:pt x="3401" y="561"/>
                                  </a:lnTo>
                                  <a:lnTo>
                                    <a:pt x="3412" y="534"/>
                                  </a:lnTo>
                                  <a:lnTo>
                                    <a:pt x="3423" y="507"/>
                                  </a:lnTo>
                                  <a:lnTo>
                                    <a:pt x="3434" y="478"/>
                                  </a:lnTo>
                                  <a:lnTo>
                                    <a:pt x="3442" y="454"/>
                                  </a:lnTo>
                                  <a:lnTo>
                                    <a:pt x="3448" y="432"/>
                                  </a:lnTo>
                                  <a:lnTo>
                                    <a:pt x="3449" y="412"/>
                                  </a:lnTo>
                                  <a:lnTo>
                                    <a:pt x="3445" y="402"/>
                                  </a:lnTo>
                                  <a:lnTo>
                                    <a:pt x="3439" y="393"/>
                                  </a:lnTo>
                                  <a:lnTo>
                                    <a:pt x="3431" y="386"/>
                                  </a:lnTo>
                                  <a:lnTo>
                                    <a:pt x="3422" y="385"/>
                                  </a:lnTo>
                                  <a:lnTo>
                                    <a:pt x="3409" y="389"/>
                                  </a:lnTo>
                                  <a:lnTo>
                                    <a:pt x="3394" y="397"/>
                                  </a:lnTo>
                                  <a:lnTo>
                                    <a:pt x="3378" y="410"/>
                                  </a:lnTo>
                                  <a:lnTo>
                                    <a:pt x="3361" y="429"/>
                                  </a:lnTo>
                                  <a:lnTo>
                                    <a:pt x="3341" y="454"/>
                                  </a:lnTo>
                                  <a:lnTo>
                                    <a:pt x="3318" y="484"/>
                                  </a:lnTo>
                                  <a:lnTo>
                                    <a:pt x="3317" y="485"/>
                                  </a:lnTo>
                                  <a:lnTo>
                                    <a:pt x="3279" y="534"/>
                                  </a:lnTo>
                                  <a:lnTo>
                                    <a:pt x="3243" y="578"/>
                                  </a:lnTo>
                                  <a:lnTo>
                                    <a:pt x="3205" y="617"/>
                                  </a:lnTo>
                                  <a:lnTo>
                                    <a:pt x="3169" y="651"/>
                                  </a:lnTo>
                                  <a:lnTo>
                                    <a:pt x="3133" y="682"/>
                                  </a:lnTo>
                                  <a:lnTo>
                                    <a:pt x="3098" y="706"/>
                                  </a:lnTo>
                                  <a:lnTo>
                                    <a:pt x="3065" y="726"/>
                                  </a:lnTo>
                                  <a:lnTo>
                                    <a:pt x="3033" y="741"/>
                                  </a:lnTo>
                                  <a:lnTo>
                                    <a:pt x="3004" y="750"/>
                                  </a:lnTo>
                                  <a:lnTo>
                                    <a:pt x="2977" y="755"/>
                                  </a:lnTo>
                                  <a:lnTo>
                                    <a:pt x="2948" y="755"/>
                                  </a:lnTo>
                                  <a:lnTo>
                                    <a:pt x="2924" y="750"/>
                                  </a:lnTo>
                                  <a:lnTo>
                                    <a:pt x="2902" y="743"/>
                                  </a:lnTo>
                                  <a:lnTo>
                                    <a:pt x="2884" y="732"/>
                                  </a:lnTo>
                                  <a:lnTo>
                                    <a:pt x="2868" y="717"/>
                                  </a:lnTo>
                                  <a:lnTo>
                                    <a:pt x="2855" y="699"/>
                                  </a:lnTo>
                                  <a:lnTo>
                                    <a:pt x="2846" y="679"/>
                                  </a:lnTo>
                                  <a:lnTo>
                                    <a:pt x="2839" y="655"/>
                                  </a:lnTo>
                                  <a:lnTo>
                                    <a:pt x="2835" y="629"/>
                                  </a:lnTo>
                                  <a:lnTo>
                                    <a:pt x="2834" y="607"/>
                                  </a:lnTo>
                                  <a:lnTo>
                                    <a:pt x="2835" y="584"/>
                                  </a:lnTo>
                                  <a:lnTo>
                                    <a:pt x="2839" y="560"/>
                                  </a:lnTo>
                                  <a:lnTo>
                                    <a:pt x="2844" y="534"/>
                                  </a:lnTo>
                                  <a:lnTo>
                                    <a:pt x="2855" y="478"/>
                                  </a:lnTo>
                                  <a:lnTo>
                                    <a:pt x="2870" y="429"/>
                                  </a:lnTo>
                                  <a:lnTo>
                                    <a:pt x="2884" y="383"/>
                                  </a:lnTo>
                                  <a:lnTo>
                                    <a:pt x="2899" y="342"/>
                                  </a:lnTo>
                                  <a:lnTo>
                                    <a:pt x="2913" y="304"/>
                                  </a:lnTo>
                                  <a:lnTo>
                                    <a:pt x="2926" y="272"/>
                                  </a:lnTo>
                                  <a:lnTo>
                                    <a:pt x="2937" y="244"/>
                                  </a:lnTo>
                                  <a:lnTo>
                                    <a:pt x="2945" y="221"/>
                                  </a:lnTo>
                                  <a:lnTo>
                                    <a:pt x="2951" y="203"/>
                                  </a:lnTo>
                                  <a:lnTo>
                                    <a:pt x="2952" y="190"/>
                                  </a:lnTo>
                                  <a:lnTo>
                                    <a:pt x="2951" y="186"/>
                                  </a:lnTo>
                                  <a:lnTo>
                                    <a:pt x="2950" y="182"/>
                                  </a:lnTo>
                                  <a:lnTo>
                                    <a:pt x="2948" y="180"/>
                                  </a:lnTo>
                                  <a:lnTo>
                                    <a:pt x="2947" y="179"/>
                                  </a:lnTo>
                                  <a:lnTo>
                                    <a:pt x="2944" y="178"/>
                                  </a:lnTo>
                                  <a:lnTo>
                                    <a:pt x="2940" y="178"/>
                                  </a:lnTo>
                                  <a:lnTo>
                                    <a:pt x="2930" y="181"/>
                                  </a:lnTo>
                                  <a:lnTo>
                                    <a:pt x="2915" y="188"/>
                                  </a:lnTo>
                                  <a:lnTo>
                                    <a:pt x="2900" y="200"/>
                                  </a:lnTo>
                                  <a:lnTo>
                                    <a:pt x="2881" y="217"/>
                                  </a:lnTo>
                                  <a:lnTo>
                                    <a:pt x="2861" y="236"/>
                                  </a:lnTo>
                                  <a:lnTo>
                                    <a:pt x="2840" y="258"/>
                                  </a:lnTo>
                                  <a:lnTo>
                                    <a:pt x="2819" y="283"/>
                                  </a:lnTo>
                                  <a:lnTo>
                                    <a:pt x="2797" y="309"/>
                                  </a:lnTo>
                                  <a:lnTo>
                                    <a:pt x="2775" y="337"/>
                                  </a:lnTo>
                                  <a:lnTo>
                                    <a:pt x="2754" y="366"/>
                                  </a:lnTo>
                                  <a:lnTo>
                                    <a:pt x="2733" y="397"/>
                                  </a:lnTo>
                                  <a:lnTo>
                                    <a:pt x="2714" y="426"/>
                                  </a:lnTo>
                                  <a:lnTo>
                                    <a:pt x="2698" y="457"/>
                                  </a:lnTo>
                                  <a:lnTo>
                                    <a:pt x="2683" y="487"/>
                                  </a:lnTo>
                                  <a:lnTo>
                                    <a:pt x="2671" y="515"/>
                                  </a:lnTo>
                                  <a:lnTo>
                                    <a:pt x="2662" y="542"/>
                                  </a:lnTo>
                                  <a:lnTo>
                                    <a:pt x="2634" y="654"/>
                                  </a:lnTo>
                                  <a:lnTo>
                                    <a:pt x="2623" y="682"/>
                                  </a:lnTo>
                                  <a:lnTo>
                                    <a:pt x="2609" y="708"/>
                                  </a:lnTo>
                                  <a:lnTo>
                                    <a:pt x="2592" y="732"/>
                                  </a:lnTo>
                                  <a:lnTo>
                                    <a:pt x="2572" y="750"/>
                                  </a:lnTo>
                                  <a:lnTo>
                                    <a:pt x="2550" y="767"/>
                                  </a:lnTo>
                                  <a:lnTo>
                                    <a:pt x="2528" y="780"/>
                                  </a:lnTo>
                                  <a:lnTo>
                                    <a:pt x="2506" y="788"/>
                                  </a:lnTo>
                                  <a:lnTo>
                                    <a:pt x="2484" y="792"/>
                                  </a:lnTo>
                                  <a:lnTo>
                                    <a:pt x="2471" y="792"/>
                                  </a:lnTo>
                                  <a:lnTo>
                                    <a:pt x="2459" y="788"/>
                                  </a:lnTo>
                                  <a:lnTo>
                                    <a:pt x="2449" y="781"/>
                                  </a:lnTo>
                                  <a:lnTo>
                                    <a:pt x="2443" y="771"/>
                                  </a:lnTo>
                                  <a:lnTo>
                                    <a:pt x="2440" y="755"/>
                                  </a:lnTo>
                                  <a:lnTo>
                                    <a:pt x="2441" y="739"/>
                                  </a:lnTo>
                                  <a:lnTo>
                                    <a:pt x="2444" y="717"/>
                                  </a:lnTo>
                                  <a:lnTo>
                                    <a:pt x="2569" y="238"/>
                                  </a:lnTo>
                                  <a:lnTo>
                                    <a:pt x="2573" y="227"/>
                                  </a:lnTo>
                                  <a:lnTo>
                                    <a:pt x="2573" y="218"/>
                                  </a:lnTo>
                                  <a:lnTo>
                                    <a:pt x="2573" y="214"/>
                                  </a:lnTo>
                                  <a:lnTo>
                                    <a:pt x="2570" y="211"/>
                                  </a:lnTo>
                                  <a:lnTo>
                                    <a:pt x="2568" y="208"/>
                                  </a:lnTo>
                                  <a:lnTo>
                                    <a:pt x="2565" y="207"/>
                                  </a:lnTo>
                                  <a:lnTo>
                                    <a:pt x="2560" y="206"/>
                                  </a:lnTo>
                                  <a:lnTo>
                                    <a:pt x="2549" y="210"/>
                                  </a:lnTo>
                                  <a:lnTo>
                                    <a:pt x="2535" y="218"/>
                                  </a:lnTo>
                                  <a:lnTo>
                                    <a:pt x="2520" y="230"/>
                                  </a:lnTo>
                                  <a:lnTo>
                                    <a:pt x="2501" y="245"/>
                                  </a:lnTo>
                                  <a:lnTo>
                                    <a:pt x="2481" y="265"/>
                                  </a:lnTo>
                                  <a:lnTo>
                                    <a:pt x="2461" y="286"/>
                                  </a:lnTo>
                                  <a:lnTo>
                                    <a:pt x="2440" y="311"/>
                                  </a:lnTo>
                                  <a:lnTo>
                                    <a:pt x="2417" y="337"/>
                                  </a:lnTo>
                                  <a:lnTo>
                                    <a:pt x="2396" y="365"/>
                                  </a:lnTo>
                                  <a:lnTo>
                                    <a:pt x="2375" y="395"/>
                                  </a:lnTo>
                                  <a:lnTo>
                                    <a:pt x="2355" y="424"/>
                                  </a:lnTo>
                                  <a:lnTo>
                                    <a:pt x="2336" y="454"/>
                                  </a:lnTo>
                                  <a:lnTo>
                                    <a:pt x="2320" y="483"/>
                                  </a:lnTo>
                                  <a:lnTo>
                                    <a:pt x="2305" y="512"/>
                                  </a:lnTo>
                                  <a:lnTo>
                                    <a:pt x="2295" y="540"/>
                                  </a:lnTo>
                                  <a:lnTo>
                                    <a:pt x="2287" y="565"/>
                                  </a:lnTo>
                                  <a:lnTo>
                                    <a:pt x="2255" y="682"/>
                                  </a:lnTo>
                                  <a:lnTo>
                                    <a:pt x="2245" y="712"/>
                                  </a:lnTo>
                                  <a:lnTo>
                                    <a:pt x="2230" y="736"/>
                                  </a:lnTo>
                                  <a:lnTo>
                                    <a:pt x="2212" y="760"/>
                                  </a:lnTo>
                                  <a:lnTo>
                                    <a:pt x="2192" y="780"/>
                                  </a:lnTo>
                                  <a:lnTo>
                                    <a:pt x="2171" y="796"/>
                                  </a:lnTo>
                                  <a:lnTo>
                                    <a:pt x="2149" y="808"/>
                                  </a:lnTo>
                                  <a:lnTo>
                                    <a:pt x="2128" y="816"/>
                                  </a:lnTo>
                                  <a:lnTo>
                                    <a:pt x="2106" y="821"/>
                                  </a:lnTo>
                                  <a:lnTo>
                                    <a:pt x="2092" y="820"/>
                                  </a:lnTo>
                                  <a:lnTo>
                                    <a:pt x="2081" y="816"/>
                                  </a:lnTo>
                                  <a:lnTo>
                                    <a:pt x="2071" y="809"/>
                                  </a:lnTo>
                                  <a:lnTo>
                                    <a:pt x="2065" y="799"/>
                                  </a:lnTo>
                                  <a:lnTo>
                                    <a:pt x="2062" y="785"/>
                                  </a:lnTo>
                                  <a:lnTo>
                                    <a:pt x="2062" y="768"/>
                                  </a:lnTo>
                                  <a:lnTo>
                                    <a:pt x="2066" y="747"/>
                                  </a:lnTo>
                                  <a:lnTo>
                                    <a:pt x="2084" y="677"/>
                                  </a:lnTo>
                                  <a:lnTo>
                                    <a:pt x="2044" y="719"/>
                                  </a:lnTo>
                                  <a:lnTo>
                                    <a:pt x="2004" y="754"/>
                                  </a:lnTo>
                                  <a:lnTo>
                                    <a:pt x="1965" y="783"/>
                                  </a:lnTo>
                                  <a:lnTo>
                                    <a:pt x="1927" y="807"/>
                                  </a:lnTo>
                                  <a:lnTo>
                                    <a:pt x="1892" y="825"/>
                                  </a:lnTo>
                                  <a:lnTo>
                                    <a:pt x="1860" y="837"/>
                                  </a:lnTo>
                                  <a:lnTo>
                                    <a:pt x="1830" y="842"/>
                                  </a:lnTo>
                                  <a:lnTo>
                                    <a:pt x="1800" y="841"/>
                                  </a:lnTo>
                                  <a:lnTo>
                                    <a:pt x="1774" y="837"/>
                                  </a:lnTo>
                                  <a:lnTo>
                                    <a:pt x="1753" y="827"/>
                                  </a:lnTo>
                                  <a:lnTo>
                                    <a:pt x="1734" y="814"/>
                                  </a:lnTo>
                                  <a:lnTo>
                                    <a:pt x="1721" y="796"/>
                                  </a:lnTo>
                                  <a:lnTo>
                                    <a:pt x="1711" y="775"/>
                                  </a:lnTo>
                                  <a:lnTo>
                                    <a:pt x="1704" y="752"/>
                                  </a:lnTo>
                                  <a:lnTo>
                                    <a:pt x="1677" y="783"/>
                                  </a:lnTo>
                                  <a:lnTo>
                                    <a:pt x="1647" y="811"/>
                                  </a:lnTo>
                                  <a:lnTo>
                                    <a:pt x="1617" y="833"/>
                                  </a:lnTo>
                                  <a:lnTo>
                                    <a:pt x="1584" y="849"/>
                                  </a:lnTo>
                                  <a:lnTo>
                                    <a:pt x="1551" y="860"/>
                                  </a:lnTo>
                                  <a:lnTo>
                                    <a:pt x="1515" y="866"/>
                                  </a:lnTo>
                                  <a:lnTo>
                                    <a:pt x="1482" y="866"/>
                                  </a:lnTo>
                                  <a:lnTo>
                                    <a:pt x="1449" y="860"/>
                                  </a:lnTo>
                                  <a:lnTo>
                                    <a:pt x="1419" y="848"/>
                                  </a:lnTo>
                                  <a:lnTo>
                                    <a:pt x="1389" y="833"/>
                                  </a:lnTo>
                                  <a:lnTo>
                                    <a:pt x="1363" y="813"/>
                                  </a:lnTo>
                                  <a:lnTo>
                                    <a:pt x="1341" y="788"/>
                                  </a:lnTo>
                                  <a:lnTo>
                                    <a:pt x="1321" y="761"/>
                                  </a:lnTo>
                                  <a:lnTo>
                                    <a:pt x="1306" y="729"/>
                                  </a:lnTo>
                                  <a:lnTo>
                                    <a:pt x="1260" y="771"/>
                                  </a:lnTo>
                                  <a:lnTo>
                                    <a:pt x="1210" y="807"/>
                                  </a:lnTo>
                                  <a:lnTo>
                                    <a:pt x="1160" y="840"/>
                                  </a:lnTo>
                                  <a:lnTo>
                                    <a:pt x="1108" y="866"/>
                                  </a:lnTo>
                                  <a:lnTo>
                                    <a:pt x="1054" y="887"/>
                                  </a:lnTo>
                                  <a:lnTo>
                                    <a:pt x="999" y="901"/>
                                  </a:lnTo>
                                  <a:lnTo>
                                    <a:pt x="944" y="910"/>
                                  </a:lnTo>
                                  <a:lnTo>
                                    <a:pt x="902" y="910"/>
                                  </a:lnTo>
                                  <a:lnTo>
                                    <a:pt x="860" y="905"/>
                                  </a:lnTo>
                                  <a:lnTo>
                                    <a:pt x="822" y="895"/>
                                  </a:lnTo>
                                  <a:lnTo>
                                    <a:pt x="786" y="881"/>
                                  </a:lnTo>
                                  <a:lnTo>
                                    <a:pt x="753" y="862"/>
                                  </a:lnTo>
                                  <a:lnTo>
                                    <a:pt x="724" y="840"/>
                                  </a:lnTo>
                                  <a:lnTo>
                                    <a:pt x="698" y="813"/>
                                  </a:lnTo>
                                  <a:lnTo>
                                    <a:pt x="677" y="782"/>
                                  </a:lnTo>
                                  <a:lnTo>
                                    <a:pt x="660" y="747"/>
                                  </a:lnTo>
                                  <a:lnTo>
                                    <a:pt x="649" y="709"/>
                                  </a:lnTo>
                                  <a:lnTo>
                                    <a:pt x="643" y="668"/>
                                  </a:lnTo>
                                  <a:lnTo>
                                    <a:pt x="641" y="626"/>
                                  </a:lnTo>
                                  <a:lnTo>
                                    <a:pt x="645" y="582"/>
                                  </a:lnTo>
                                  <a:lnTo>
                                    <a:pt x="652" y="540"/>
                                  </a:lnTo>
                                  <a:lnTo>
                                    <a:pt x="663" y="496"/>
                                  </a:lnTo>
                                  <a:lnTo>
                                    <a:pt x="678" y="454"/>
                                  </a:lnTo>
                                  <a:lnTo>
                                    <a:pt x="697" y="412"/>
                                  </a:lnTo>
                                  <a:lnTo>
                                    <a:pt x="719" y="372"/>
                                  </a:lnTo>
                                  <a:lnTo>
                                    <a:pt x="745" y="335"/>
                                  </a:lnTo>
                                  <a:lnTo>
                                    <a:pt x="775" y="299"/>
                                  </a:lnTo>
                                  <a:lnTo>
                                    <a:pt x="807" y="266"/>
                                  </a:lnTo>
                                  <a:lnTo>
                                    <a:pt x="843" y="237"/>
                                  </a:lnTo>
                                  <a:lnTo>
                                    <a:pt x="882" y="211"/>
                                  </a:lnTo>
                                  <a:lnTo>
                                    <a:pt x="924" y="190"/>
                                  </a:lnTo>
                                  <a:lnTo>
                                    <a:pt x="969" y="172"/>
                                  </a:lnTo>
                                  <a:lnTo>
                                    <a:pt x="1016" y="160"/>
                                  </a:lnTo>
                                  <a:lnTo>
                                    <a:pt x="1067" y="153"/>
                                  </a:lnTo>
                                  <a:lnTo>
                                    <a:pt x="1102" y="153"/>
                                  </a:lnTo>
                                  <a:lnTo>
                                    <a:pt x="1134" y="157"/>
                                  </a:lnTo>
                                  <a:lnTo>
                                    <a:pt x="1162" y="165"/>
                                  </a:lnTo>
                                  <a:lnTo>
                                    <a:pt x="1187" y="175"/>
                                  </a:lnTo>
                                  <a:lnTo>
                                    <a:pt x="1208" y="190"/>
                                  </a:lnTo>
                                  <a:lnTo>
                                    <a:pt x="1226" y="206"/>
                                  </a:lnTo>
                                  <a:lnTo>
                                    <a:pt x="1240" y="225"/>
                                  </a:lnTo>
                                  <a:lnTo>
                                    <a:pt x="1250" y="246"/>
                                  </a:lnTo>
                                  <a:lnTo>
                                    <a:pt x="1257" y="267"/>
                                  </a:lnTo>
                                  <a:lnTo>
                                    <a:pt x="1261" y="291"/>
                                  </a:lnTo>
                                  <a:lnTo>
                                    <a:pt x="1260" y="322"/>
                                  </a:lnTo>
                                  <a:lnTo>
                                    <a:pt x="1253" y="355"/>
                                  </a:lnTo>
                                  <a:lnTo>
                                    <a:pt x="1241" y="389"/>
                                  </a:lnTo>
                                  <a:lnTo>
                                    <a:pt x="1223" y="424"/>
                                  </a:lnTo>
                                  <a:lnTo>
                                    <a:pt x="1202" y="458"/>
                                  </a:lnTo>
                                  <a:lnTo>
                                    <a:pt x="1176" y="492"/>
                                  </a:lnTo>
                                  <a:lnTo>
                                    <a:pt x="1148" y="527"/>
                                  </a:lnTo>
                                  <a:lnTo>
                                    <a:pt x="1116" y="560"/>
                                  </a:lnTo>
                                  <a:lnTo>
                                    <a:pt x="1082" y="591"/>
                                  </a:lnTo>
                                  <a:lnTo>
                                    <a:pt x="1045" y="622"/>
                                  </a:lnTo>
                                  <a:lnTo>
                                    <a:pt x="1008" y="650"/>
                                  </a:lnTo>
                                  <a:lnTo>
                                    <a:pt x="970" y="676"/>
                                  </a:lnTo>
                                  <a:lnTo>
                                    <a:pt x="931" y="699"/>
                                  </a:lnTo>
                                  <a:lnTo>
                                    <a:pt x="917" y="706"/>
                                  </a:lnTo>
                                  <a:lnTo>
                                    <a:pt x="904" y="708"/>
                                  </a:lnTo>
                                  <a:lnTo>
                                    <a:pt x="890" y="707"/>
                                  </a:lnTo>
                                  <a:lnTo>
                                    <a:pt x="879" y="702"/>
                                  </a:lnTo>
                                  <a:lnTo>
                                    <a:pt x="871" y="693"/>
                                  </a:lnTo>
                                  <a:lnTo>
                                    <a:pt x="868" y="681"/>
                                  </a:lnTo>
                                  <a:lnTo>
                                    <a:pt x="869" y="669"/>
                                  </a:lnTo>
                                  <a:lnTo>
                                    <a:pt x="873" y="656"/>
                                  </a:lnTo>
                                  <a:lnTo>
                                    <a:pt x="884" y="642"/>
                                  </a:lnTo>
                                  <a:lnTo>
                                    <a:pt x="898" y="627"/>
                                  </a:lnTo>
                                  <a:lnTo>
                                    <a:pt x="943" y="582"/>
                                  </a:lnTo>
                                  <a:lnTo>
                                    <a:pt x="981" y="540"/>
                                  </a:lnTo>
                                  <a:lnTo>
                                    <a:pt x="1012" y="498"/>
                                  </a:lnTo>
                                  <a:lnTo>
                                    <a:pt x="1037" y="461"/>
                                  </a:lnTo>
                                  <a:lnTo>
                                    <a:pt x="1056" y="424"/>
                                  </a:lnTo>
                                  <a:lnTo>
                                    <a:pt x="1070" y="391"/>
                                  </a:lnTo>
                                  <a:lnTo>
                                    <a:pt x="1078" y="360"/>
                                  </a:lnTo>
                                  <a:lnTo>
                                    <a:pt x="1083" y="333"/>
                                  </a:lnTo>
                                  <a:lnTo>
                                    <a:pt x="1083" y="309"/>
                                  </a:lnTo>
                                  <a:lnTo>
                                    <a:pt x="1080" y="287"/>
                                  </a:lnTo>
                                  <a:lnTo>
                                    <a:pt x="1072" y="271"/>
                                  </a:lnTo>
                                  <a:lnTo>
                                    <a:pt x="1063" y="258"/>
                                  </a:lnTo>
                                  <a:lnTo>
                                    <a:pt x="1051" y="250"/>
                                  </a:lnTo>
                                  <a:lnTo>
                                    <a:pt x="1037" y="245"/>
                                  </a:lnTo>
                                  <a:lnTo>
                                    <a:pt x="1021" y="244"/>
                                  </a:lnTo>
                                  <a:lnTo>
                                    <a:pt x="995" y="250"/>
                                  </a:lnTo>
                                  <a:lnTo>
                                    <a:pt x="969" y="263"/>
                                  </a:lnTo>
                                  <a:lnTo>
                                    <a:pt x="943" y="283"/>
                                  </a:lnTo>
                                  <a:lnTo>
                                    <a:pt x="919" y="307"/>
                                  </a:lnTo>
                                  <a:lnTo>
                                    <a:pt x="897" y="338"/>
                                  </a:lnTo>
                                  <a:lnTo>
                                    <a:pt x="876" y="372"/>
                                  </a:lnTo>
                                  <a:lnTo>
                                    <a:pt x="858" y="410"/>
                                  </a:lnTo>
                                  <a:lnTo>
                                    <a:pt x="843" y="450"/>
                                  </a:lnTo>
                                  <a:lnTo>
                                    <a:pt x="831" y="491"/>
                                  </a:lnTo>
                                  <a:lnTo>
                                    <a:pt x="824" y="534"/>
                                  </a:lnTo>
                                  <a:lnTo>
                                    <a:pt x="820" y="577"/>
                                  </a:lnTo>
                                  <a:lnTo>
                                    <a:pt x="820" y="620"/>
                                  </a:lnTo>
                                  <a:lnTo>
                                    <a:pt x="825" y="653"/>
                                  </a:lnTo>
                                  <a:lnTo>
                                    <a:pt x="833" y="681"/>
                                  </a:lnTo>
                                  <a:lnTo>
                                    <a:pt x="846" y="707"/>
                                  </a:lnTo>
                                  <a:lnTo>
                                    <a:pt x="862" y="728"/>
                                  </a:lnTo>
                                  <a:lnTo>
                                    <a:pt x="881" y="747"/>
                                  </a:lnTo>
                                  <a:lnTo>
                                    <a:pt x="903" y="761"/>
                                  </a:lnTo>
                                  <a:lnTo>
                                    <a:pt x="928" y="772"/>
                                  </a:lnTo>
                                  <a:lnTo>
                                    <a:pt x="955" y="779"/>
                                  </a:lnTo>
                                  <a:lnTo>
                                    <a:pt x="983" y="782"/>
                                  </a:lnTo>
                                  <a:lnTo>
                                    <a:pt x="1015" y="782"/>
                                  </a:lnTo>
                                  <a:lnTo>
                                    <a:pt x="1057" y="775"/>
                                  </a:lnTo>
                                  <a:lnTo>
                                    <a:pt x="1102" y="762"/>
                                  </a:lnTo>
                                  <a:lnTo>
                                    <a:pt x="1149" y="741"/>
                                  </a:lnTo>
                                  <a:lnTo>
                                    <a:pt x="1195" y="714"/>
                                  </a:lnTo>
                                  <a:lnTo>
                                    <a:pt x="1242" y="679"/>
                                  </a:lnTo>
                                  <a:lnTo>
                                    <a:pt x="1288" y="635"/>
                                  </a:lnTo>
                                  <a:lnTo>
                                    <a:pt x="1289" y="590"/>
                                  </a:lnTo>
                                  <a:lnTo>
                                    <a:pt x="1297" y="543"/>
                                  </a:lnTo>
                                  <a:lnTo>
                                    <a:pt x="1309" y="496"/>
                                  </a:lnTo>
                                  <a:lnTo>
                                    <a:pt x="1327" y="449"/>
                                  </a:lnTo>
                                  <a:lnTo>
                                    <a:pt x="1349" y="402"/>
                                  </a:lnTo>
                                  <a:lnTo>
                                    <a:pt x="1375" y="357"/>
                                  </a:lnTo>
                                  <a:lnTo>
                                    <a:pt x="1406" y="313"/>
                                  </a:lnTo>
                                  <a:lnTo>
                                    <a:pt x="1440" y="272"/>
                                  </a:lnTo>
                                  <a:lnTo>
                                    <a:pt x="1478" y="233"/>
                                  </a:lnTo>
                                  <a:lnTo>
                                    <a:pt x="1519" y="199"/>
                                  </a:lnTo>
                                  <a:lnTo>
                                    <a:pt x="1564" y="168"/>
                                  </a:lnTo>
                                  <a:lnTo>
                                    <a:pt x="1612" y="142"/>
                                  </a:lnTo>
                                  <a:lnTo>
                                    <a:pt x="1662" y="122"/>
                                  </a:lnTo>
                                  <a:lnTo>
                                    <a:pt x="1715" y="107"/>
                                  </a:lnTo>
                                  <a:lnTo>
                                    <a:pt x="1771" y="100"/>
                                  </a:lnTo>
                                  <a:lnTo>
                                    <a:pt x="1807" y="99"/>
                                  </a:lnTo>
                                  <a:lnTo>
                                    <a:pt x="1841" y="100"/>
                                  </a:lnTo>
                                  <a:lnTo>
                                    <a:pt x="1874" y="106"/>
                                  </a:lnTo>
                                  <a:lnTo>
                                    <a:pt x="1904" y="114"/>
                                  </a:lnTo>
                                  <a:lnTo>
                                    <a:pt x="1930" y="125"/>
                                  </a:lnTo>
                                  <a:lnTo>
                                    <a:pt x="1953" y="140"/>
                                  </a:lnTo>
                                  <a:lnTo>
                                    <a:pt x="1972" y="158"/>
                                  </a:lnTo>
                                  <a:lnTo>
                                    <a:pt x="1987" y="179"/>
                                  </a:lnTo>
                                  <a:lnTo>
                                    <a:pt x="1997" y="204"/>
                                  </a:lnTo>
                                  <a:lnTo>
                                    <a:pt x="2003" y="232"/>
                                  </a:lnTo>
                                  <a:lnTo>
                                    <a:pt x="2003" y="260"/>
                                  </a:lnTo>
                                  <a:lnTo>
                                    <a:pt x="1998" y="286"/>
                                  </a:lnTo>
                                  <a:lnTo>
                                    <a:pt x="1990" y="309"/>
                                  </a:lnTo>
                                  <a:lnTo>
                                    <a:pt x="1979" y="327"/>
                                  </a:lnTo>
                                  <a:lnTo>
                                    <a:pt x="1966" y="343"/>
                                  </a:lnTo>
                                  <a:lnTo>
                                    <a:pt x="1952" y="357"/>
                                  </a:lnTo>
                                  <a:lnTo>
                                    <a:pt x="1937" y="367"/>
                                  </a:lnTo>
                                  <a:lnTo>
                                    <a:pt x="1920" y="376"/>
                                  </a:lnTo>
                                  <a:lnTo>
                                    <a:pt x="1905" y="383"/>
                                  </a:lnTo>
                                  <a:lnTo>
                                    <a:pt x="1890" y="388"/>
                                  </a:lnTo>
                                  <a:lnTo>
                                    <a:pt x="1877" y="390"/>
                                  </a:lnTo>
                                  <a:lnTo>
                                    <a:pt x="1865" y="391"/>
                                  </a:lnTo>
                                  <a:lnTo>
                                    <a:pt x="1851" y="392"/>
                                  </a:lnTo>
                                  <a:lnTo>
                                    <a:pt x="1837" y="391"/>
                                  </a:lnTo>
                                  <a:lnTo>
                                    <a:pt x="1821" y="390"/>
                                  </a:lnTo>
                                  <a:lnTo>
                                    <a:pt x="1807" y="386"/>
                                  </a:lnTo>
                                  <a:lnTo>
                                    <a:pt x="1794" y="382"/>
                                  </a:lnTo>
                                  <a:lnTo>
                                    <a:pt x="1784" y="376"/>
                                  </a:lnTo>
                                  <a:lnTo>
                                    <a:pt x="1777" y="366"/>
                                  </a:lnTo>
                                  <a:lnTo>
                                    <a:pt x="1773" y="356"/>
                                  </a:lnTo>
                                  <a:lnTo>
                                    <a:pt x="1774" y="347"/>
                                  </a:lnTo>
                                  <a:lnTo>
                                    <a:pt x="1779" y="342"/>
                                  </a:lnTo>
                                  <a:lnTo>
                                    <a:pt x="1785" y="336"/>
                                  </a:lnTo>
                                  <a:lnTo>
                                    <a:pt x="1794" y="331"/>
                                  </a:lnTo>
                                  <a:lnTo>
                                    <a:pt x="1804" y="325"/>
                                  </a:lnTo>
                                  <a:lnTo>
                                    <a:pt x="1814" y="319"/>
                                  </a:lnTo>
                                  <a:lnTo>
                                    <a:pt x="1824" y="312"/>
                                  </a:lnTo>
                                  <a:lnTo>
                                    <a:pt x="1832" y="303"/>
                                  </a:lnTo>
                                  <a:lnTo>
                                    <a:pt x="1838" y="291"/>
                                  </a:lnTo>
                                  <a:lnTo>
                                    <a:pt x="1843" y="276"/>
                                  </a:lnTo>
                                  <a:lnTo>
                                    <a:pt x="1843" y="256"/>
                                  </a:lnTo>
                                  <a:lnTo>
                                    <a:pt x="1839" y="239"/>
                                  </a:lnTo>
                                  <a:lnTo>
                                    <a:pt x="1832" y="225"/>
                                  </a:lnTo>
                                  <a:lnTo>
                                    <a:pt x="1821" y="214"/>
                                  </a:lnTo>
                                  <a:lnTo>
                                    <a:pt x="1807" y="206"/>
                                  </a:lnTo>
                                  <a:lnTo>
                                    <a:pt x="1792" y="201"/>
                                  </a:lnTo>
                                  <a:lnTo>
                                    <a:pt x="1776" y="198"/>
                                  </a:lnTo>
                                  <a:lnTo>
                                    <a:pt x="1757" y="197"/>
                                  </a:lnTo>
                                  <a:lnTo>
                                    <a:pt x="1739" y="197"/>
                                  </a:lnTo>
                                  <a:lnTo>
                                    <a:pt x="1704" y="203"/>
                                  </a:lnTo>
                                  <a:lnTo>
                                    <a:pt x="1671" y="214"/>
                                  </a:lnTo>
                                  <a:lnTo>
                                    <a:pt x="1640" y="232"/>
                                  </a:lnTo>
                                  <a:lnTo>
                                    <a:pt x="1612" y="253"/>
                                  </a:lnTo>
                                  <a:lnTo>
                                    <a:pt x="1585" y="279"/>
                                  </a:lnTo>
                                  <a:lnTo>
                                    <a:pt x="1561" y="307"/>
                                  </a:lnTo>
                                  <a:lnTo>
                                    <a:pt x="1539" y="339"/>
                                  </a:lnTo>
                                  <a:lnTo>
                                    <a:pt x="1520" y="373"/>
                                  </a:lnTo>
                                  <a:lnTo>
                                    <a:pt x="1503" y="409"/>
                                  </a:lnTo>
                                  <a:lnTo>
                                    <a:pt x="1489" y="445"/>
                                  </a:lnTo>
                                  <a:lnTo>
                                    <a:pt x="1478" y="483"/>
                                  </a:lnTo>
                                  <a:lnTo>
                                    <a:pt x="1469" y="520"/>
                                  </a:lnTo>
                                  <a:lnTo>
                                    <a:pt x="1463" y="555"/>
                                  </a:lnTo>
                                  <a:lnTo>
                                    <a:pt x="1461" y="589"/>
                                  </a:lnTo>
                                  <a:lnTo>
                                    <a:pt x="1462" y="621"/>
                                  </a:lnTo>
                                  <a:lnTo>
                                    <a:pt x="1465" y="644"/>
                                  </a:lnTo>
                                  <a:lnTo>
                                    <a:pt x="1469" y="666"/>
                                  </a:lnTo>
                                  <a:lnTo>
                                    <a:pt x="1476" y="687"/>
                                  </a:lnTo>
                                  <a:lnTo>
                                    <a:pt x="1486" y="706"/>
                                  </a:lnTo>
                                  <a:lnTo>
                                    <a:pt x="1498" y="722"/>
                                  </a:lnTo>
                                  <a:lnTo>
                                    <a:pt x="1511" y="736"/>
                                  </a:lnTo>
                                  <a:lnTo>
                                    <a:pt x="1526" y="746"/>
                                  </a:lnTo>
                                  <a:lnTo>
                                    <a:pt x="1544" y="752"/>
                                  </a:lnTo>
                                  <a:lnTo>
                                    <a:pt x="1565" y="753"/>
                                  </a:lnTo>
                                  <a:lnTo>
                                    <a:pt x="1582" y="748"/>
                                  </a:lnTo>
                                  <a:lnTo>
                                    <a:pt x="1602" y="739"/>
                                  </a:lnTo>
                                  <a:lnTo>
                                    <a:pt x="1622" y="725"/>
                                  </a:lnTo>
                                  <a:lnTo>
                                    <a:pt x="1642" y="706"/>
                                  </a:lnTo>
                                  <a:lnTo>
                                    <a:pt x="1664" y="683"/>
                                  </a:lnTo>
                                  <a:lnTo>
                                    <a:pt x="1682" y="656"/>
                                  </a:lnTo>
                                  <a:lnTo>
                                    <a:pt x="1700" y="626"/>
                                  </a:lnTo>
                                  <a:lnTo>
                                    <a:pt x="1715" y="593"/>
                                  </a:lnTo>
                                  <a:lnTo>
                                    <a:pt x="1728" y="556"/>
                                  </a:lnTo>
                                  <a:lnTo>
                                    <a:pt x="1740" y="524"/>
                                  </a:lnTo>
                                  <a:lnTo>
                                    <a:pt x="1758" y="496"/>
                                  </a:lnTo>
                                  <a:lnTo>
                                    <a:pt x="1779" y="472"/>
                                  </a:lnTo>
                                  <a:lnTo>
                                    <a:pt x="1803" y="451"/>
                                  </a:lnTo>
                                  <a:lnTo>
                                    <a:pt x="1827" y="436"/>
                                  </a:lnTo>
                                  <a:lnTo>
                                    <a:pt x="1852" y="425"/>
                                  </a:lnTo>
                                  <a:lnTo>
                                    <a:pt x="1874" y="421"/>
                                  </a:lnTo>
                                  <a:lnTo>
                                    <a:pt x="1890" y="421"/>
                                  </a:lnTo>
                                  <a:lnTo>
                                    <a:pt x="1903" y="424"/>
                                  </a:lnTo>
                                  <a:lnTo>
                                    <a:pt x="1912" y="431"/>
                                  </a:lnTo>
                                  <a:lnTo>
                                    <a:pt x="1919" y="442"/>
                                  </a:lnTo>
                                  <a:lnTo>
                                    <a:pt x="1923" y="457"/>
                                  </a:lnTo>
                                  <a:lnTo>
                                    <a:pt x="1922" y="474"/>
                                  </a:lnTo>
                                  <a:lnTo>
                                    <a:pt x="1918" y="495"/>
                                  </a:lnTo>
                                  <a:lnTo>
                                    <a:pt x="1914" y="507"/>
                                  </a:lnTo>
                                  <a:lnTo>
                                    <a:pt x="1911" y="523"/>
                                  </a:lnTo>
                                  <a:lnTo>
                                    <a:pt x="1906" y="543"/>
                                  </a:lnTo>
                                  <a:lnTo>
                                    <a:pt x="1900" y="565"/>
                                  </a:lnTo>
                                  <a:lnTo>
                                    <a:pt x="1894" y="590"/>
                                  </a:lnTo>
                                  <a:lnTo>
                                    <a:pt x="1889" y="614"/>
                                  </a:lnTo>
                                  <a:lnTo>
                                    <a:pt x="1883" y="639"/>
                                  </a:lnTo>
                                  <a:lnTo>
                                    <a:pt x="1878" y="660"/>
                                  </a:lnTo>
                                  <a:lnTo>
                                    <a:pt x="1874" y="679"/>
                                  </a:lnTo>
                                  <a:lnTo>
                                    <a:pt x="1872" y="693"/>
                                  </a:lnTo>
                                  <a:lnTo>
                                    <a:pt x="1871" y="702"/>
                                  </a:lnTo>
                                  <a:lnTo>
                                    <a:pt x="1873" y="710"/>
                                  </a:lnTo>
                                  <a:lnTo>
                                    <a:pt x="1877" y="717"/>
                                  </a:lnTo>
                                  <a:lnTo>
                                    <a:pt x="1884" y="722"/>
                                  </a:lnTo>
                                  <a:lnTo>
                                    <a:pt x="1893" y="722"/>
                                  </a:lnTo>
                                  <a:lnTo>
                                    <a:pt x="1907" y="719"/>
                                  </a:lnTo>
                                  <a:lnTo>
                                    <a:pt x="1925" y="710"/>
                                  </a:lnTo>
                                  <a:lnTo>
                                    <a:pt x="1946" y="696"/>
                                  </a:lnTo>
                                  <a:lnTo>
                                    <a:pt x="1971" y="677"/>
                                  </a:lnTo>
                                  <a:lnTo>
                                    <a:pt x="1998" y="653"/>
                                  </a:lnTo>
                                  <a:lnTo>
                                    <a:pt x="2029" y="623"/>
                                  </a:lnTo>
                                  <a:lnTo>
                                    <a:pt x="2060" y="588"/>
                                  </a:lnTo>
                                  <a:lnTo>
                                    <a:pt x="2095" y="547"/>
                                  </a:lnTo>
                                  <a:lnTo>
                                    <a:pt x="2130" y="501"/>
                                  </a:lnTo>
                                  <a:lnTo>
                                    <a:pt x="2130" y="499"/>
                                  </a:lnTo>
                                  <a:lnTo>
                                    <a:pt x="2189" y="272"/>
                                  </a:lnTo>
                                  <a:lnTo>
                                    <a:pt x="2194" y="258"/>
                                  </a:lnTo>
                                  <a:lnTo>
                                    <a:pt x="2196" y="246"/>
                                  </a:lnTo>
                                  <a:lnTo>
                                    <a:pt x="2197" y="237"/>
                                  </a:lnTo>
                                  <a:lnTo>
                                    <a:pt x="2196" y="234"/>
                                  </a:lnTo>
                                  <a:lnTo>
                                    <a:pt x="2195" y="232"/>
                                  </a:lnTo>
                                  <a:lnTo>
                                    <a:pt x="2194" y="230"/>
                                  </a:lnTo>
                                  <a:lnTo>
                                    <a:pt x="2192" y="228"/>
                                  </a:lnTo>
                                  <a:lnTo>
                                    <a:pt x="2189" y="227"/>
                                  </a:lnTo>
                                  <a:lnTo>
                                    <a:pt x="2186" y="227"/>
                                  </a:lnTo>
                                  <a:lnTo>
                                    <a:pt x="2179" y="230"/>
                                  </a:lnTo>
                                  <a:lnTo>
                                    <a:pt x="2171" y="232"/>
                                  </a:lnTo>
                                  <a:lnTo>
                                    <a:pt x="2162" y="234"/>
                                  </a:lnTo>
                                  <a:lnTo>
                                    <a:pt x="2152" y="234"/>
                                  </a:lnTo>
                                  <a:lnTo>
                                    <a:pt x="2144" y="232"/>
                                  </a:lnTo>
                                  <a:lnTo>
                                    <a:pt x="2136" y="227"/>
                                  </a:lnTo>
                                  <a:lnTo>
                                    <a:pt x="2130" y="221"/>
                                  </a:lnTo>
                                  <a:lnTo>
                                    <a:pt x="2128" y="212"/>
                                  </a:lnTo>
                                  <a:lnTo>
                                    <a:pt x="2129" y="200"/>
                                  </a:lnTo>
                                  <a:lnTo>
                                    <a:pt x="2136" y="186"/>
                                  </a:lnTo>
                                  <a:lnTo>
                                    <a:pt x="2148" y="170"/>
                                  </a:lnTo>
                                  <a:lnTo>
                                    <a:pt x="2163" y="151"/>
                                  </a:lnTo>
                                  <a:lnTo>
                                    <a:pt x="2182" y="133"/>
                                  </a:lnTo>
                                  <a:lnTo>
                                    <a:pt x="2204" y="114"/>
                                  </a:lnTo>
                                  <a:lnTo>
                                    <a:pt x="2230" y="98"/>
                                  </a:lnTo>
                                  <a:lnTo>
                                    <a:pt x="2260" y="82"/>
                                  </a:lnTo>
                                  <a:lnTo>
                                    <a:pt x="2290" y="69"/>
                                  </a:lnTo>
                                  <a:lnTo>
                                    <a:pt x="2323" y="60"/>
                                  </a:lnTo>
                                  <a:lnTo>
                                    <a:pt x="2357" y="55"/>
                                  </a:lnTo>
                                  <a:lnTo>
                                    <a:pt x="2371" y="56"/>
                                  </a:lnTo>
                                  <a:lnTo>
                                    <a:pt x="2384" y="60"/>
                                  </a:lnTo>
                                  <a:lnTo>
                                    <a:pt x="2394" y="68"/>
                                  </a:lnTo>
                                  <a:lnTo>
                                    <a:pt x="2401" y="79"/>
                                  </a:lnTo>
                                  <a:lnTo>
                                    <a:pt x="2404" y="94"/>
                                  </a:lnTo>
                                  <a:lnTo>
                                    <a:pt x="2404" y="111"/>
                                  </a:lnTo>
                                  <a:lnTo>
                                    <a:pt x="2400" y="132"/>
                                  </a:lnTo>
                                  <a:lnTo>
                                    <a:pt x="2362" y="279"/>
                                  </a:lnTo>
                                  <a:lnTo>
                                    <a:pt x="2393" y="239"/>
                                  </a:lnTo>
                                  <a:lnTo>
                                    <a:pt x="2424" y="201"/>
                                  </a:lnTo>
                                  <a:lnTo>
                                    <a:pt x="2459" y="166"/>
                                  </a:lnTo>
                                  <a:lnTo>
                                    <a:pt x="2494" y="134"/>
                                  </a:lnTo>
                                  <a:lnTo>
                                    <a:pt x="2528" y="106"/>
                                  </a:lnTo>
                                  <a:lnTo>
                                    <a:pt x="2563" y="81"/>
                                  </a:lnTo>
                                  <a:lnTo>
                                    <a:pt x="2596" y="61"/>
                                  </a:lnTo>
                                  <a:lnTo>
                                    <a:pt x="2628" y="46"/>
                                  </a:lnTo>
                                  <a:lnTo>
                                    <a:pt x="2659" y="35"/>
                                  </a:lnTo>
                                  <a:lnTo>
                                    <a:pt x="2686" y="30"/>
                                  </a:lnTo>
                                  <a:lnTo>
                                    <a:pt x="2703" y="30"/>
                                  </a:lnTo>
                                  <a:lnTo>
                                    <a:pt x="2719" y="34"/>
                                  </a:lnTo>
                                  <a:lnTo>
                                    <a:pt x="2732" y="41"/>
                                  </a:lnTo>
                                  <a:lnTo>
                                    <a:pt x="2742" y="52"/>
                                  </a:lnTo>
                                  <a:lnTo>
                                    <a:pt x="2752" y="65"/>
                                  </a:lnTo>
                                  <a:lnTo>
                                    <a:pt x="2758" y="82"/>
                                  </a:lnTo>
                                  <a:lnTo>
                                    <a:pt x="2761" y="105"/>
                                  </a:lnTo>
                                  <a:lnTo>
                                    <a:pt x="2761" y="126"/>
                                  </a:lnTo>
                                  <a:lnTo>
                                    <a:pt x="2760" y="149"/>
                                  </a:lnTo>
                                  <a:lnTo>
                                    <a:pt x="2756" y="177"/>
                                  </a:lnTo>
                                  <a:lnTo>
                                    <a:pt x="2749" y="207"/>
                                  </a:lnTo>
                                  <a:lnTo>
                                    <a:pt x="2733" y="265"/>
                                  </a:lnTo>
                                  <a:lnTo>
                                    <a:pt x="2765" y="227"/>
                                  </a:lnTo>
                                  <a:lnTo>
                                    <a:pt x="2797" y="190"/>
                                  </a:lnTo>
                                  <a:lnTo>
                                    <a:pt x="2831" y="155"/>
                                  </a:lnTo>
                                  <a:lnTo>
                                    <a:pt x="2866" y="124"/>
                                  </a:lnTo>
                                  <a:lnTo>
                                    <a:pt x="2901" y="94"/>
                                  </a:lnTo>
                                  <a:lnTo>
                                    <a:pt x="2937" y="68"/>
                                  </a:lnTo>
                                  <a:lnTo>
                                    <a:pt x="2971" y="46"/>
                                  </a:lnTo>
                                  <a:lnTo>
                                    <a:pt x="3004" y="27"/>
                                  </a:lnTo>
                                  <a:lnTo>
                                    <a:pt x="3036" y="14"/>
                                  </a:lnTo>
                                  <a:lnTo>
                                    <a:pt x="3065" y="3"/>
                                  </a:lnTo>
                                  <a:lnTo>
                                    <a:pt x="309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19050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605"/>
                            <a:ext cx="2419815" cy="1326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Team" o:spid="_x0000_s1026" alt="Description: Team graphic" style="position:absolute;margin-left:0;margin-top:84.95pt;width:192.25pt;height:113.05pt;z-index:-251644417;mso-wrap-distance-left:0;mso-wrap-distance-right:0;mso-position-horizontal:center;mso-position-horizontal-relative:page;mso-position-vertical-relative:page;mso-width-relative:margin;mso-height-relative:margin" coordsize="2436681,143847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" o:allowincell="f">
                <v:group id="Group 27" o:spid="_x0000_s1027" style="position:absolute;width:2436681;height:1438476" coordsize="2436681,14384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<v:shape id="Freeform 12" o:spid="_x0000_s1028" style="position:absolute;width:906145;height:1159510;visibility:visible;mso-wrap-style:square;v-text-anchor:top" coordsize="1427,1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ay9xAAA&#10;ANsAAAAPAAAAZHJzL2Rvd25yZXYueG1sRI9Ba8JAFITvBf/D8gRvdWMsVaKrSEHwYClVL94e2WcS&#10;zL5Ns0+N/vpuoeBxmJlvmPmyc7W6UhsqzwZGwwQUce5txYWBw379OgUVBNli7ZkM3CnActF7mWNm&#10;/Y2/6bqTQkUIhwwNlCJNpnXIS3IYhr4hjt7Jtw4lyrbQtsVbhLtap0nyrh1WHBdKbOijpPy8uzgD&#10;k7fN1/HTXtLT+LwN+fhHHmuxxgz63WoGSqiTZ/i/vbEG0hT+vsQfo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Y2svcQAAADbAAAADwAAAAAAAAAAAAAAAACXAgAAZHJzL2Rv&#10;d25yZXYueG1sUEsFBgAAAAAEAAQA9QAAAIgDAAAAAA==&#10;" path="m643,0l711,,775,3,834,10,889,18,941,29,988,42,1032,55,1073,70,1111,85,1145,99,1176,115,1206,128,1233,141,1259,152,1281,161,1302,168,1322,171,1341,171,1357,169,1368,164,1379,161,1390,158,1400,158,1410,161,1418,166,1424,175,1427,185,1426,194,1421,207,1416,223,1406,241,1394,260,1380,278,1364,297,1346,313,1326,327,1305,336,1282,340,1258,340,1229,334,1199,324,1165,310,1127,295,1087,276,1045,256,1000,235,1001,244,1001,255,997,267,997,270,994,281,990,296,984,318,977,344,969,376,960,413,949,453,937,496,926,544,913,593,899,645,884,699,870,755,855,811,840,869,824,927,810,984,795,1041,780,1097,765,1152,751,1205,738,1255,727,1304,715,1348,695,1416,672,1476,649,1531,622,1581,594,1624,564,1663,533,1697,502,1728,469,1753,436,1774,403,1792,369,1804,337,1815,304,1822,273,1826,261,1826,251,1824,240,1822,232,1819,226,1812,224,1802,226,1788,236,1776,251,1767,273,1759,290,1751,309,1741,331,1727,354,1709,378,1688,402,1663,424,1634,444,1602,460,1565,475,1526,478,1510,484,1489,491,1462,499,1430,509,1393,519,1352,531,1308,543,1261,556,1211,570,1159,584,1104,598,1049,612,994,628,937,642,879,657,824,671,769,685,714,700,661,712,612,725,565,736,520,748,479,757,442,765,410,773,382,778,361,783,344,785,334,787,330,796,303,810,278,829,256,850,237,873,221,897,208,921,198,863,175,804,152,745,132,684,117,623,105,562,99,500,100,462,105,425,112,389,122,353,135,320,150,290,169,260,191,234,216,212,244,192,275,177,310,164,348,155,389,152,434,154,483,160,529,173,573,190,613,212,650,238,683,268,711,300,736,336,755,372,767,411,773,450,775,469,775,484,779,496,786,504,797,506,810,505,820,500,832,492,844,478,856,460,868,438,877,410,886,376,892,337,897,292,898,248,894,208,883,171,866,137,846,106,820,78,790,54,755,34,714,19,671,7,621,1,569,,539,,539,1,507,5,473,11,439,20,403,32,368,47,331,65,296,86,261,111,227,138,192,170,162,205,131,245,104,289,79,336,57,387,38,444,23,504,11,570,4,643,0xe" filled="f" strokecolor="white [3212]" strokeweight="1.5pt">
                    <v:stroke joinstyle="miter"/>
                    <v:path arrowok="t" o:connecttype="custom" o:connectlocs="529590,6350;655320,34925;746760,73025;813435,102235;861695,107315;889000,100330;906145,117475;892810,153035;854710,198755;798830,215900;715645,187325;635635,154940;631190,178435;615315,238760;588010,345440;552450,479425;514350,624840;476885,765175;441325,899160;377190,1031240;297815,1113155;213995,1152525;159385,1158240;142240,1144270;173355,1116965;224790,1085215;281940,1017270;307340,945515;329565,858520;361950,735965;398780,594995;434975,453390;467360,330200;490855,242570;499745,209550;539750,150495;548005,111125;395605,66675;269875,71120;184150,107315;121920,174625;96520,275590;120650,389255;190500,467360;285750,492125;320040,506095;312420,535940;260350,562610;157480,567690;67310,520700;12065,426085;0,342265;12700,255905;54610,165735;130175,83185;245745,24130;408305,0" o:connectangles="0,0,0,0,0,0,0,0,0,0,0,0,0,0,0,0,0,0,0,0,0,0,0,0,0,0,0,0,0,0,0,0,0,0,0,0,0,0,0,0,0,0,0,0,0,0,0,0,0,0,0,0,0,0,0,0,0"/>
                    <v:textbox inset="0,0,0,0"/>
                  </v:shape>
                  <v:shape id="Freeform 13" o:spid="_x0000_s1029" style="position:absolute;left:144966;top:423746;width:2291715;height:1014730;visibility:visible;mso-wrap-style:square;v-text-anchor:top" coordsize="3609,15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/i2OxQAA&#10;ANsAAAAPAAAAZHJzL2Rvd25yZXYueG1sRI9Pi8IwFMTvwn6H8ARvmlqxSDUtsiC7eBD8A+Lt0Tzb&#10;YvNSmqh1P/1GWNjjMDO/YVZ5bxrxoM7VlhVMJxEI4sLqmksFp+NmvADhPLLGxjIpeJGDPPsYrDDV&#10;9sl7ehx8KQKEXYoKKu/bVEpXVGTQTWxLHLyr7Qz6ILtS6g6fAW4aGUdRIg3WHBYqbOmzouJ2uBsF&#10;i218mu92yU/yVVzmU/tKzsfLVqnRsF8vQXjq/X/4r/2tFcQzeH8JP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P+LY7FAAAA2wAAAA8AAAAAAAAAAAAAAAAAlwIAAGRycy9k&#10;b3ducmV2LnhtbFBLBQYAAAAABAAEAPUAAACJAwAAAAA=&#10;" path="m3091,0l3111,,3127,3,3142,12,3152,23,3159,39,3163,59,3163,76,3160,99,3155,122,3147,149,3137,178,3119,223,3102,273,3083,326,3065,383,3047,441,3032,498,3019,555,3017,573,3016,589,3016,602,3017,614,3019,623,3024,630,3031,635,3040,635,3056,631,3073,623,3094,609,3119,590,3146,565,3176,536,3208,501,3242,461,3277,413,3277,413,3308,373,3338,339,3368,312,3397,291,3425,276,3454,266,3480,261,3508,261,3534,265,3555,274,3573,286,3588,303,3598,323,3606,345,3609,371,3609,409,3603,450,3591,494,3567,557,3536,615,3502,670,3462,721,3417,769,3368,814,3312,857,3253,895,3189,933,3119,968,3045,1003,2966,1034,2882,1066,2793,1097,2699,1126,2681,1132,2658,1138,2626,1145,2589,1155,2547,1164,2499,1175,2447,1186,2390,1199,2329,1212,2264,1227,2197,1241,2128,1256,2055,1271,1980,1288,1905,1304,1828,1321,1751,1337,1673,1354,1595,1370,1519,1387,1442,1403,1368,1420,1295,1436,1226,1452,1157,1466,1092,1481,1031,1494,974,1508,921,1520,872,1532,829,1542,791,1552,759,1560,733,1568,714,1574,703,1579,683,1588,666,1593,653,1597,645,1598,621,1598,599,1592,574,1584,530,1564,488,1542,449,1520,411,1496,372,1472,333,1448,292,1425,249,1401,203,1380,153,1360,97,1342,37,1326,22,1320,10,1311,3,1302,,1291,1,1280,7,1270,16,1262,31,1256,51,1252,55,1252,68,1251,87,1249,114,1247,147,1243,187,1238,234,1234,286,1228,342,1222,405,1215,472,1208,543,1201,618,1192,697,1184,778,1175,862,1165,949,1156,1038,1146,1129,1136,1221,1125,1313,1115,1407,1104,1500,1092,1593,1082,1686,1070,1778,1059,1869,1047,1958,1036,2045,1025,2129,1013,2211,1003,2290,991,2365,980,2437,970,2504,959,2567,950,2625,939,2676,930,2723,921,2809,902,2887,882,2958,864,3021,844,3079,822,3130,801,3176,780,3216,758,3252,735,3283,712,3310,688,3334,663,3354,639,3371,614,3387,588,3401,561,3412,534,3423,507,3434,478,3442,454,3448,432,3449,412,3445,402,3439,393,3431,386,3422,385,3409,389,3394,397,3378,410,3361,429,3341,454,3318,484,3317,485,3279,534,3243,578,3205,617,3169,651,3133,682,3098,706,3065,726,3033,741,3004,750,2977,755,2948,755,2924,750,2902,743,2884,732,2868,717,2855,699,2846,679,2839,655,2835,629,2834,607,2835,584,2839,560,2844,534,2855,478,2870,429,2884,383,2899,342,2913,304,2926,272,2937,244,2945,221,2951,203,2952,190,2951,186,2950,182,2948,180,2947,179,2944,178,2940,178,2930,181,2915,188,2900,200,2881,217,2861,236,2840,258,2819,283,2797,309,2775,337,2754,366,2733,397,2714,426,2698,457,2683,487,2671,515,2662,542,2634,654,2623,682,2609,708,2592,732,2572,750,2550,767,2528,780,2506,788,2484,792,2471,792,2459,788,2449,781,2443,771,2440,755,2441,739,2444,717,2569,238,2573,227,2573,218,2573,214,2570,211,2568,208,2565,207,2560,206,2549,210,2535,218,2520,230,2501,245,2481,265,2461,286,2440,311,2417,337,2396,365,2375,395,2355,424,2336,454,2320,483,2305,512,2295,540,2287,565,2255,682,2245,712,2230,736,2212,760,2192,780,2171,796,2149,808,2128,816,2106,821,2092,820,2081,816,2071,809,2065,799,2062,785,2062,768,2066,747,2084,677,2044,719,2004,754,1965,783,1927,807,1892,825,1860,837,1830,842,1800,841,1774,837,1753,827,1734,814,1721,796,1711,775,1704,752,1677,783,1647,811,1617,833,1584,849,1551,860,1515,866,1482,866,1449,860,1419,848,1389,833,1363,813,1341,788,1321,761,1306,729,1260,771,1210,807,1160,840,1108,866,1054,887,999,901,944,910,902,910,860,905,822,895,786,881,753,862,724,840,698,813,677,782,660,747,649,709,643,668,641,626,645,582,652,540,663,496,678,454,697,412,719,372,745,335,775,299,807,266,843,237,882,211,924,190,969,172,1016,160,1067,153,1102,153,1134,157,1162,165,1187,175,1208,190,1226,206,1240,225,1250,246,1257,267,1261,291,1260,322,1253,355,1241,389,1223,424,1202,458,1176,492,1148,527,1116,560,1082,591,1045,622,1008,650,970,676,931,699,917,706,904,708,890,707,879,702,871,693,868,681,869,669,873,656,884,642,898,627,943,582,981,540,1012,498,1037,461,1056,424,1070,391,1078,360,1083,333,1083,309,1080,287,1072,271,1063,258,1051,250,1037,245,1021,244,995,250,969,263,943,283,919,307,897,338,876,372,858,410,843,450,831,491,824,534,820,577,820,620,825,653,833,681,846,707,862,728,881,747,903,761,928,772,955,779,983,782,1015,782,1057,775,1102,762,1149,741,1195,714,1242,679,1288,635,1289,590,1297,543,1309,496,1327,449,1349,402,1375,357,1406,313,1440,272,1478,233,1519,199,1564,168,1612,142,1662,122,1715,107,1771,100,1807,99,1841,100,1874,106,1904,114,1930,125,1953,140,1972,158,1987,179,1997,204,2003,232,2003,260,1998,286,1990,309,1979,327,1966,343,1952,357,1937,367,1920,376,1905,383,1890,388,1877,390,1865,391,1851,392,1837,391,1821,390,1807,386,1794,382,1784,376,1777,366,1773,356,1774,347,1779,342,1785,336,1794,331,1804,325,1814,319,1824,312,1832,303,1838,291,1843,276,1843,256,1839,239,1832,225,1821,214,1807,206,1792,201,1776,198,1757,197,1739,197,1704,203,1671,214,1640,232,1612,253,1585,279,1561,307,1539,339,1520,373,1503,409,1489,445,1478,483,1469,520,1463,555,1461,589,1462,621,1465,644,1469,666,1476,687,1486,706,1498,722,1511,736,1526,746,1544,752,1565,753,1582,748,1602,739,1622,725,1642,706,1664,683,1682,656,1700,626,1715,593,1728,556,1740,524,1758,496,1779,472,1803,451,1827,436,1852,425,1874,421,1890,421,1903,424,1912,431,1919,442,1923,457,1922,474,1918,495,1914,507,1911,523,1906,543,1900,565,1894,590,1889,614,1883,639,1878,660,1874,679,1872,693,1871,702,1873,710,1877,717,1884,722,1893,722,1907,719,1925,710,1946,696,1971,677,1998,653,2029,623,2060,588,2095,547,2130,501,2130,499,2189,272,2194,258,2196,246,2197,237,2196,234,2195,232,2194,230,2192,228,2189,227,2186,227,2179,230,2171,232,2162,234,2152,234,2144,232,2136,227,2130,221,2128,212,2129,200,2136,186,2148,170,2163,151,2182,133,2204,114,2230,98,2260,82,2290,69,2323,60,2357,55,2371,56,2384,60,2394,68,2401,79,2404,94,2404,111,2400,132,2362,279,2393,239,2424,201,2459,166,2494,134,2528,106,2563,81,2596,61,2628,46,2659,35,2686,30,2703,30,2719,34,2732,41,2742,52,2752,65,2758,82,2761,105,2761,126,2760,149,2756,177,2749,207,2733,265,2765,227,2797,190,2831,155,2866,124,2901,94,2937,68,2971,46,3004,27,3036,14,3065,3,3091,0xe" filled="f" strokecolor="white [3212]" strokeweight="1.5pt">
                    <v:stroke joinstyle="miter"/>
                    <v:path arrowok="t" o:connecttype="custom" o:connectlocs="1998345,94615;1915160,382270;2016760,340360;2209800,165735;2280285,313690;1933575,636905;1553845,753110;1062355,859790;584835,965200;409575,1014730;158115,889635;10160,801370;217170,775970;775335,714375;1403985,636905;1878330,548640;2140585,389890;2178685,245110;2035175,391795;1831340,464820;1822450,272415;1871980,114300;1776095,196215;1656715,449580;1549400,479425;1618615,133350;1483360,288290;1364615,513080;1297940,456565;1092835,505460;901065,538480;634365,572135;412115,450215;512445,168910;767080,120650;746760,312420;558165,445770;670560,269240;631825,158750;520700,393700;671195,492125;873125,226695;1169035,63500;1263650,196215;1166495,248285;1145540,206375;1137920,127635;965200,236855;943610,448310;1068070,416560;1200150,267335;1202690,374650;1210945,456565;1393190,163830;1372870,148590;1399540,72390;1526540,70485;1688465,22225;1750060,112395;1927860,8890" o:connectangles="0,0,0,0,0,0,0,0,0,0,0,0,0,0,0,0,0,0,0,0,0,0,0,0,0,0,0,0,0,0,0,0,0,0,0,0,0,0,0,0,0,0,0,0,0,0,0,0,0,0,0,0,0,0,0,0,0,0,0,0"/>
                    <v:textbox inset="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0" type="#_x0000_t75" style="position:absolute;top:44605;width:2419815;height:1326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4+&#10;TpK9AAAA2wAAAA8AAABkcnMvZG93bnJldi54bWxET01rAjEQvQv+hzBCb5q0BZHVKK1g8dp1weuw&#10;GXeXbiZhM+r6702h0Ns83udsdqPv1Y2G1AW28LowoIjr4DpuLFSnw3wFKgmywz4wWXhQgt12Otlg&#10;4cKdv+lWSqNyCKcCLbQisdA61S15TIsQiTN3CYNHyXBotBvwnsN9r9+MWWqPHeeGFiPtW6p/yqu3&#10;YEo5p8/j10Fip2OsVoaSrqx9mY0fa1BCo/yL/9xHl+e/w+8v+QC9fQI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7j5Okr0AAADbAAAADwAAAAAAAAAAAAAAAACcAgAAZHJzL2Rv&#10;d25yZXYueG1sUEsFBgAAAAAEAAQA9wAAAIYDAAAAAA==&#10;">
                  <v:imagedata r:id="rId11" o:title=""/>
                  <v:path arrowok="t"/>
                </v:shape>
                <w10:wrap type="tight" anchorx="page" anchory="page"/>
              </v:group>
            </w:pict>
          </mc:Fallback>
        </mc:AlternateContent>
      </w:r>
      <w:r>
        <w:t>Most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4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44BDD" w:rsidRDefault="00E44BD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Description: Background Graphic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50,68675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">
                <v:shape id="Rays" o:spid="_x0000_s1027" type="#_x0000_t75" style="position:absolute;width:9201150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s&#10;cLnDAAAA2gAAAA8AAABkcnMvZG93bnJldi54bWxEj81qwzAQhO+FvIPYQC+lkdNAKG6U4ARiSg6G&#10;pH2ArbW13VgrI6n+efsoUOhxmJlvmM1uNK3oyfnGsoLlIgFBXFrdcKXg8+P4/ArCB2SNrWVSMJGH&#10;3Xb2sMFU24HP1F9CJSKEfYoK6hC6VEpf1mTQL2xHHL1v6wyGKF0ltcMhwk0rX5JkLQ02HBdq7OhQ&#10;U3m9/BoFbjjlXHzprJuWTfvzlA9U7DOlHudj9gYi0Bj+w3/td61gBfcr8QbI7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KxwucMAAADaAAAADwAAAAAAAAAAAAAAAACcAgAA&#10;ZHJzL2Rvd25yZXYueG1sUEsFBgAAAAAEAAQA9wAAAIwDAAAAAA==&#10;">
                  <v:imagedata r:id="rId14" o:title=""/>
                  <v:path arrowok="t"/>
                </v:shape>
                <v:shape id="Black border" o:spid="_x0000_s1028" type="#_x0000_t75" style="position:absolute;left:9525;width:9182100;height:6867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8&#10;WBfEAAAA3QAAAA8AAABkcnMvZG93bnJldi54bWxEj9GKwjAURN8X/IdwhX1ZNFUXlWqUKiz4sitW&#10;P+DSXJtic1OaqPXvzYLg4zAzZ5jlurO1uFHrK8cKRsMEBHHhdMWlgtPxZzAH4QOyxtoxKXiQh/Wq&#10;97HEVLs7H+iWh1JECPsUFZgQmlRKXxiy6IeuIY7e2bUWQ5RtKXWL9wi3tRwnyVRarDguGGxoa6i4&#10;5Fer4G9WNl+zfb79LbrajDZ7oiy7KvXZ77IFiEBdeIdf7Z1WMJmPv+H/TXwCcvU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8WBfEAAAA3QAAAA8AAAAAAAAAAAAAAAAAnAIA&#10;AGRycy9kb3ducmV2LnhtbFBLBQYAAAAABAAEAPcAAACNAwAAAAA=&#10;">
                  <v:imagedata r:id="rId15" o:title=""/>
                  <v:path arrowok="t"/>
                </v:shape>
                <v:rect id="Rectangular border" o:spid="_x0000_s1029" style="position:absolute;left:180975;top:161925;width:8834113;height:65402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6e6QxQAA&#10;ANoAAAAPAAAAZHJzL2Rvd25yZXYueG1sRI9Ba8JAFITvhf6H5RV6kbpRUErMKqXa0kMVasXzS/aZ&#10;xGTfhuwmxn/fFYQeh5n5hklWg6lFT60rLSuYjCMQxJnVJecKDr8fL68gnEfWWFsmBVdysFo+PiQY&#10;a3vhH+r3PhcBwi5GBYX3TSylywoy6Ma2IQ7eybYGfZBtLnWLlwA3tZxG0VwaLDksFNjQe0FZte+M&#10;gu48P3bndPtZ7frJaL1Jv5tq6pR6fhreFiA8Df4/fG9/aQUzuF0JN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p7pDFAAAA2gAAAA8AAAAAAAAAAAAAAAAAlwIAAGRycy9k&#10;b3ducmV2LnhtbFBLBQYAAAAABAAEAPUAAACJAwAAAAA=&#10;" filled="f" strokecolor="#de5823 [3207]" strokeweight="6.5pt">
                  <v:textbox>
                    <w:txbxContent>
                      <w:p w:rsidR="00E44BDD" w:rsidRDefault="00E44BDD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 xml:space="preserve"> Spirit</w:t>
      </w:r>
    </w:p>
    <w:p w:rsidR="00E44BDD" w:rsidRDefault="00202C8E">
      <w:pPr>
        <w:pStyle w:val="Name"/>
      </w:pPr>
      <w:sdt>
        <w:sdtPr>
          <w:id w:val="-1756204315"/>
          <w:placeholder>
            <w:docPart w:val="A74150A8119F644CBCAA3A0F1522FD01"/>
          </w:placeholder>
          <w:temporary/>
          <w:showingPlcHdr/>
        </w:sdtPr>
        <w:sdtEndPr/>
        <w:sdtContent>
          <w:r>
            <w:t>[Recipient Name]</w:t>
          </w:r>
        </w:sdtContent>
      </w:sdt>
    </w:p>
    <w:sdt>
      <w:sdtPr>
        <w:id w:val="1430230843"/>
        <w:placeholder>
          <w:docPart w:val="0F5591AC159D5C4CAAE5FE074D4F8D11"/>
        </w:placeholder>
        <w:temporary/>
        <w:showingPlcHdr/>
      </w:sdtPr>
      <w:sdtEndPr/>
      <w:sdtContent>
        <w:p w:rsidR="00E44BDD" w:rsidRDefault="00202C8E">
          <w:r>
            <w:t>is hereby recognized as this season’s Most Team Spirit for phenomenal participation on</w:t>
          </w:r>
        </w:p>
      </w:sdtContent>
    </w:sdt>
    <w:p w:rsidR="00E44BDD" w:rsidRDefault="00202C8E">
      <w:pPr>
        <w:pStyle w:val="Organization"/>
        <w:spacing w:after="0"/>
      </w:pPr>
      <w:sdt>
        <w:sdtPr>
          <w:id w:val="-50456193"/>
          <w:placeholder>
            <w:docPart w:val="7C6E85F7239DC943AB16CB3E92B8C74D"/>
          </w:placeholder>
          <w:temporary/>
          <w:showingPlcHdr/>
        </w:sdtPr>
        <w:sdtEndPr/>
        <w:sdtContent>
          <w:r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05"/>
        <w:gridCol w:w="810"/>
        <w:gridCol w:w="810"/>
        <w:gridCol w:w="7947"/>
      </w:tblGrid>
      <w:tr w:rsidR="00E44BDD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98CD2A666F1CBA48B9A2A2CD1F7539E3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05" w:type="dxa"/>
                <w:vAlign w:val="center"/>
              </w:tcPr>
              <w:p w:rsidR="00E44BDD" w:rsidRDefault="00202C8E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1" name="Group 1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19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15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0" name="Football" descr="Football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597521"/>
                                      <a:ext cx="1123950" cy="700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id="Group 1" o:spid="_x0000_s1026" alt="Description: Award seal graphic" style="width:149pt;height:149pt;mso-position-horizontal-relative:char;mso-position-vertical-relative:line" coordsize="1892300,1892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">
                          <v:group id="Seal" o:spid="_x0000_s1027" alt="Award Seal" style="position:absolute;width:1892300;height:1892300" coordsize="1895475,1901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          <v:shape id="Seal Shape" o:spid="_x0000_s1028" alt="Award seal shape" style="position:absolute;top:9525;width:1892300;height:1892300;visibility:visible;mso-wrap-style:square;v-text-anchor:top" coordsize="3366,3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UPS6wgAA&#10;ANsAAAAPAAAAZHJzL2Rvd25yZXYueG1sRE/JasMwEL0H+g9iCrklcl2y4FoOpRBIQglkac+DNbXd&#10;WiMjKY7791UhkNs83jr5ajCt6Mn5xrKCp2kCgri0uuFKwfm0nixB+ICssbVMCn7Jw6p4GOWYaXvl&#10;A/XHUIkYwj5DBXUIXSalL2sy6Ke2I47cl3UGQ4SuktrhNYabVqZJMpcGG44NNXb0VlP5c7wYBc9p&#10;ujvt3pfV5yLs3XZD8vtj3Ss1fhxeX0AEGsJdfHNvdJw/g/9f4gGy+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ZQ9LrCAAAA2wAAAA8AAAAAAAAAAAAAAAAAlwIAAGRycy9kb3du&#10;cmV2LnhtbFBLBQYAAAAABAAEAPUAAACGAwAAAAA=&#10;" path="m1674,214l1888,,2048,267,2297,107,2386,392,2671,303,2671,605,2974,588,2903,890,3206,944,3063,1211,3330,1353,3134,1585,3366,1781,3117,1941,3277,2190,2992,2297,3099,2564,2796,2600,2832,2903,2529,2849,2493,3152,2208,3027,2101,3294,1870,3116,1674,3348,1496,3116,1264,3294,1140,3027,872,3152,819,2849,534,2903,552,2600,249,2564,356,2297,71,2190,249,1941,,1781,231,1585,18,1353,302,1211,160,944,445,890,374,588,677,605,694,303,979,392,1051,107,1318,267,1460,,1674,214xe" fillcolor="#de5823 [3207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75;height:1895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2&#10;ttXCAAAA2gAAAA8AAABkcnMvZG93bnJldi54bWxEj91qwkAUhO8LvsNyBO/qroJWo6tIULSUFvx5&#10;gEP2mASzZ0N2NfHt3UKhl8PMfMMs152txIMaXzrWMBoqEMSZMyXnGi7n3fsMhA/IBivHpOFJHtar&#10;3tsSE+NaPtLjFHIRIewT1FCEUCdS+qwgi37oauLoXV1jMUTZ5NI02Ea4reRYqam0WHJcKLCmtKDs&#10;drpbDXs6b3++P9Tz63OSB5yrtK19qvWg320WIAJ14T/81z4YDWP4vRJvgFy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4NrbVwgAAANoAAAAPAAAAAAAAAAAAAAAAAJwCAABk&#10;cnMvZG93bnJldi54bWxQSwUGAAAAAAQABAD3AAAAiwMAAAAA&#10;">
                              <v:imagedata r:id="rId18" o:title="Award seal texture" croptop="-2164f" cropleft="19433f" cropright="-949f"/>
                              <v:path arrowok="t"/>
                            </v:shape>
                          </v:group>
                          <v:shape id="Football" o:spid="_x0000_s1030" type="#_x0000_t75" alt="Football icon" style="position:absolute;left:381000;top:597521;width:1123950;height:7004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r&#10;BdrDAAAA2wAAAA8AAABkcnMvZG93bnJldi54bWxET8tqwkAU3Rf6D8MtuNOJoYiNjqFUC6KIrRXa&#10;5SVz8yCZOzEzmvTvOwuhy8N5L9PBNOJGnassK5hOIhDEmdUVFwrOX+/jOQjnkTU2lknBLzlIV48P&#10;S0y07fmTbidfiBDCLkEFpfdtIqXLSjLoJrYlDlxuO4M+wK6QusM+hJtGxlE0kwYrDg0ltvRWUlaf&#10;rkaBjae7/ebwXOeb6Pu4fvn5qPHSKzV6Gl4XIDwN/l98d2+1gjisD1/CD5Cr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asF2sMAAADbAAAADwAAAAAAAAAAAAAAAACcAgAA&#10;ZHJzL2Rvd25yZXYueG1sUEsFBgAAAAAEAAQA9wAAAIwDAAAAAA==&#10;">
                            <v:imagedata r:id="rId19" o:title="Football icon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810" w:type="dxa"/>
          </w:tcPr>
          <w:p w:rsidR="00E44BDD" w:rsidRDefault="00E44BDD">
            <w:pPr>
              <w:spacing w:after="0" w:line="240" w:lineRule="auto"/>
            </w:pPr>
          </w:p>
        </w:tc>
        <w:tc>
          <w:tcPr>
            <w:tcW w:w="810" w:type="dxa"/>
          </w:tcPr>
          <w:p w:rsidR="00E44BDD" w:rsidRDefault="00E44BDD">
            <w:pPr>
              <w:spacing w:after="0" w:line="240" w:lineRule="auto"/>
            </w:pPr>
          </w:p>
        </w:tc>
        <w:tc>
          <w:tcPr>
            <w:tcW w:w="7947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304"/>
              <w:gridCol w:w="5643"/>
            </w:tblGrid>
            <w:tr w:rsidR="00E44BDD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E44BDD" w:rsidRDefault="00202C8E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9B697BE2C7655A46B6CA0D3369FC633D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E44BDD" w:rsidRDefault="00202C8E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E44BDD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E44BDD" w:rsidRDefault="00202C8E">
                  <w:pPr>
                    <w:pStyle w:val="SigHeading"/>
                    <w:spacing w:line="240" w:lineRule="auto"/>
                    <w:jc w:val="center"/>
                  </w:pPr>
                  <w:r>
                    <w:t xml:space="preserve">On This </w:t>
                  </w:r>
                  <w:r>
                    <w:t>Day:</w:t>
                  </w:r>
                </w:p>
              </w:tc>
              <w:sdt>
                <w:sdtPr>
                  <w:id w:val="-115761903"/>
                  <w:placeholder>
                    <w:docPart w:val="5724EB4CF553544B80232277BF022926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E44BDD" w:rsidRDefault="00202C8E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E44BDD" w:rsidRDefault="00E44BDD">
            <w:pPr>
              <w:spacing w:after="0" w:line="240" w:lineRule="auto"/>
            </w:pPr>
          </w:p>
        </w:tc>
      </w:tr>
    </w:tbl>
    <w:p w:rsidR="00E44BDD" w:rsidRDefault="00E44BDD"/>
    <w:sectPr w:rsidR="00E44BDD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C8E" w:rsidRDefault="00202C8E">
      <w:pPr>
        <w:spacing w:after="0" w:line="240" w:lineRule="auto"/>
      </w:pPr>
      <w:r>
        <w:separator/>
      </w:r>
    </w:p>
  </w:endnote>
  <w:endnote w:type="continuationSeparator" w:id="0">
    <w:p w:rsidR="00202C8E" w:rsidRDefault="00202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C8E" w:rsidRDefault="00202C8E">
      <w:pPr>
        <w:spacing w:after="0" w:line="240" w:lineRule="auto"/>
      </w:pPr>
      <w:r>
        <w:separator/>
      </w:r>
    </w:p>
  </w:footnote>
  <w:footnote w:type="continuationSeparator" w:id="0">
    <w:p w:rsidR="00202C8E" w:rsidRDefault="00202C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C8E"/>
    <w:rsid w:val="00202C8E"/>
    <w:rsid w:val="00E4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DE5823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E5823" w:themeColor="accent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DE5823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E5823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el:Downloads:TS10345662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74150A8119F644CBCAA3A0F1522F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03397-BDC2-D949-BC96-9F45002C481F}"/>
      </w:docPartPr>
      <w:docPartBody>
        <w:p w:rsidR="00000000" w:rsidRDefault="00000000">
          <w:pPr>
            <w:pStyle w:val="A74150A8119F644CBCAA3A0F1522FD01"/>
          </w:pPr>
          <w:r>
            <w:t>[Recipient Name]</w:t>
          </w:r>
        </w:p>
      </w:docPartBody>
    </w:docPart>
    <w:docPart>
      <w:docPartPr>
        <w:name w:val="0F5591AC159D5C4CAAE5FE074D4F8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869E1-89F9-8D41-94D8-64C6316061E5}"/>
      </w:docPartPr>
      <w:docPartBody>
        <w:p w:rsidR="00000000" w:rsidRDefault="00000000">
          <w:pPr>
            <w:pStyle w:val="0F5591AC159D5C4CAAE5FE074D4F8D11"/>
          </w:pPr>
          <w:r>
            <w:t>is hereby recognized as this season’s Most Team Spirit for phenomenal participation on</w:t>
          </w:r>
        </w:p>
      </w:docPartBody>
    </w:docPart>
    <w:docPart>
      <w:docPartPr>
        <w:name w:val="7C6E85F7239DC943AB16CB3E92B8C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D5D9B-8538-E644-8763-635367E47F9B}"/>
      </w:docPartPr>
      <w:docPartBody>
        <w:p w:rsidR="00000000" w:rsidRDefault="00000000">
          <w:pPr>
            <w:pStyle w:val="7C6E85F7239DC943AB16CB3E92B8C74D"/>
          </w:pPr>
          <w:r>
            <w:t>[Team Name]</w:t>
          </w:r>
        </w:p>
      </w:docPartBody>
    </w:docPart>
    <w:docPart>
      <w:docPartPr>
        <w:name w:val="98CD2A666F1CBA48B9A2A2CD1F753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4BDDC-E5A0-6846-9D4F-5592C4E3DBD2}"/>
      </w:docPartPr>
      <w:docPartBody>
        <w:p w:rsidR="00000000" w:rsidRDefault="00000000">
          <w:pPr>
            <w:pStyle w:val="98CD2A666F1CBA48B9A2A2CD1F7539E3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9B697BE2C7655A46B6CA0D3369FC6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0EF8D-AD0F-B44E-BC55-0A9BF23B00E8}"/>
      </w:docPartPr>
      <w:docPartBody>
        <w:p w:rsidR="00000000" w:rsidRDefault="00000000">
          <w:pPr>
            <w:pStyle w:val="9B697BE2C7655A46B6CA0D3369FC633D"/>
          </w:pPr>
          <w:r>
            <w:t>[Signatory name(s)]</w:t>
          </w:r>
        </w:p>
      </w:docPartBody>
    </w:docPart>
    <w:docPart>
      <w:docPartPr>
        <w:name w:val="5724EB4CF553544B80232277BF022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0C579-238A-1242-9CAD-96C1CFB17CAE}"/>
      </w:docPartPr>
      <w:docPartBody>
        <w:p w:rsidR="00000000" w:rsidRDefault="00000000">
          <w:pPr>
            <w:pStyle w:val="5724EB4CF553544B80232277BF022926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4150A8119F644CBCAA3A0F1522FD01">
    <w:name w:val="A74150A8119F644CBCAA3A0F1522FD01"/>
  </w:style>
  <w:style w:type="paragraph" w:customStyle="1" w:styleId="0F5591AC159D5C4CAAE5FE074D4F8D11">
    <w:name w:val="0F5591AC159D5C4CAAE5FE074D4F8D11"/>
  </w:style>
  <w:style w:type="paragraph" w:customStyle="1" w:styleId="7C6E85F7239DC943AB16CB3E92B8C74D">
    <w:name w:val="7C6E85F7239DC943AB16CB3E92B8C74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8CD2A666F1CBA48B9A2A2CD1F7539E3">
    <w:name w:val="98CD2A666F1CBA48B9A2A2CD1F7539E3"/>
  </w:style>
  <w:style w:type="paragraph" w:customStyle="1" w:styleId="9B697BE2C7655A46B6CA0D3369FC633D">
    <w:name w:val="9B697BE2C7655A46B6CA0D3369FC633D"/>
  </w:style>
  <w:style w:type="paragraph" w:customStyle="1" w:styleId="5724EB4CF553544B80232277BF022926">
    <w:name w:val="5724EB4CF553544B80232277BF02292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4150A8119F644CBCAA3A0F1522FD01">
    <w:name w:val="A74150A8119F644CBCAA3A0F1522FD01"/>
  </w:style>
  <w:style w:type="paragraph" w:customStyle="1" w:styleId="0F5591AC159D5C4CAAE5FE074D4F8D11">
    <w:name w:val="0F5591AC159D5C4CAAE5FE074D4F8D11"/>
  </w:style>
  <w:style w:type="paragraph" w:customStyle="1" w:styleId="7C6E85F7239DC943AB16CB3E92B8C74D">
    <w:name w:val="7C6E85F7239DC943AB16CB3E92B8C74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8CD2A666F1CBA48B9A2A2CD1F7539E3">
    <w:name w:val="98CD2A666F1CBA48B9A2A2CD1F7539E3"/>
  </w:style>
  <w:style w:type="paragraph" w:customStyle="1" w:styleId="9B697BE2C7655A46B6CA0D3369FC633D">
    <w:name w:val="9B697BE2C7655A46B6CA0D3369FC633D"/>
  </w:style>
  <w:style w:type="paragraph" w:customStyle="1" w:styleId="5724EB4CF553544B80232277BF022926">
    <w:name w:val="5724EB4CF553544B80232277BF0229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A2E28-09BB-4E5C-B8E8-39C253F602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4B80E8-C53E-ED4E-959E-AF30C30E3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TS103456627.dotx</Template>
  <TotalTime>0</TotalTime>
  <Pages>1</Pages>
  <Words>33</Words>
  <Characters>191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Laurel Yan</dc:creator>
  <cp:keywords/>
  <cp:lastModifiedBy>Laurel Yan</cp:lastModifiedBy>
  <cp:revision>1</cp:revision>
  <dcterms:created xsi:type="dcterms:W3CDTF">2014-03-11T06:36:00Z</dcterms:created>
  <dcterms:modified xsi:type="dcterms:W3CDTF">2014-03-11T06:36:00Z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TC034566279991</vt:lpwstr>
  </property>
</Properties>
</file>