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F94" w:rsidRDefault="0044796B" w:rsidP="00FA6F94">
      <w:pPr>
        <w:pStyle w:val="FillerText"/>
      </w:pPr>
      <w:bookmarkStart w:id="0" w:name="_GoBack"/>
      <w:bookmarkEnd w:id="0"/>
      <w:r>
        <w:rPr>
          <w:noProof/>
        </w:rPr>
        <mc:AlternateContent>
          <mc:Choice Requires="wps">
            <w:drawing>
              <wp:anchor distT="0" distB="0" distL="114300" distR="114300" simplePos="0" relativeHeight="251655168" behindDoc="0" locked="0" layoutInCell="1" allowOverlap="1">
                <wp:simplePos x="0" y="0"/>
                <wp:positionH relativeFrom="column">
                  <wp:posOffset>-163830</wp:posOffset>
                </wp:positionH>
                <wp:positionV relativeFrom="paragraph">
                  <wp:posOffset>3688080</wp:posOffset>
                </wp:positionV>
                <wp:extent cx="5600700" cy="904240"/>
                <wp:effectExtent l="1270" t="5080" r="0" b="5080"/>
                <wp:wrapNone/>
                <wp:docPr id="30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90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94" w:rsidRPr="00FA6F94" w:rsidRDefault="00FA6F94" w:rsidP="00FA6F94">
                            <w:pPr>
                              <w:pStyle w:val="Headline"/>
                            </w:pPr>
                            <w:r w:rsidRPr="00FA6F94">
                              <w:t>PROPOSAL TITLE</w:t>
                            </w:r>
                          </w:p>
                          <w:p w:rsidR="00FA6F94" w:rsidRPr="00FA6F94" w:rsidRDefault="00FA6F94" w:rsidP="00FA6F94">
                            <w:pPr>
                              <w:spacing w:line="480" w:lineRule="exact"/>
                              <w:jc w:val="center"/>
                            </w:pPr>
                            <w:r w:rsidRPr="00FA6F94">
                              <w:rPr>
                                <w:color w:val="4F2F18"/>
                                <w:sz w:val="28"/>
                                <w:szCs w:val="28"/>
                              </w:rPr>
                              <w:t>A PROPOSAL TO: CLIENT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62" o:spid="_x0000_s1026" type="#_x0000_t202" style="position:absolute;left:0;text-align:left;margin-left:-12.85pt;margin-top:290.4pt;width:441pt;height:7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" filled="f" stroked="f">
                <v:textbox>
                  <w:txbxContent>
                    <w:p w:rsidR="00FA6F94" w:rsidRPr="00FA6F94" w:rsidRDefault="00FA6F94" w:rsidP="00FA6F94">
                      <w:pPr>
                        <w:pStyle w:val="Headline"/>
                      </w:pPr>
                      <w:r w:rsidRPr="00FA6F94">
                        <w:t>PROPOSAL TITLE</w:t>
                      </w:r>
                    </w:p>
                    <w:p w:rsidR="00FA6F94" w:rsidRPr="00FA6F94" w:rsidRDefault="00FA6F94" w:rsidP="00FA6F94">
                      <w:pPr>
                        <w:spacing w:line="480" w:lineRule="exact"/>
                        <w:jc w:val="center"/>
                      </w:pPr>
                      <w:r w:rsidRPr="00FA6F94">
                        <w:rPr>
                          <w:color w:val="4F2F18"/>
                          <w:sz w:val="28"/>
                          <w:szCs w:val="28"/>
                        </w:rPr>
                        <w:t>A PROPOSAL TO: CLIENT</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52070</wp:posOffset>
                </wp:positionH>
                <wp:positionV relativeFrom="paragraph">
                  <wp:posOffset>4907280</wp:posOffset>
                </wp:positionV>
                <wp:extent cx="2005965" cy="736600"/>
                <wp:effectExtent l="1270" t="5080" r="0" b="0"/>
                <wp:wrapNone/>
                <wp:docPr id="299"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94" w:rsidRPr="00FA6F94" w:rsidRDefault="00FA6F94" w:rsidP="00FA6F94">
                            <w:pPr>
                              <w:pStyle w:val="Logo"/>
                            </w:pPr>
                            <w:r w:rsidRPr="00FA6F94">
                              <w:t>PLACE LOGO HERE,</w:t>
                            </w:r>
                          </w:p>
                          <w:p w:rsidR="00FA6F94" w:rsidRPr="00FA6F94" w:rsidRDefault="00FA6F94" w:rsidP="00FA6F94">
                            <w:pPr>
                              <w:pStyle w:val="Logo"/>
                            </w:pPr>
                            <w:r w:rsidRPr="00FA6F94">
                              <w:t>OTHERWISE DELETE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27" type="#_x0000_t202" style="position:absolute;left:0;text-align:left;margin-left:4.1pt;margin-top:386.4pt;width:157.95pt;height: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" filled="f" stroked="f">
                <v:textbox>
                  <w:txbxContent>
                    <w:p w:rsidR="00FA6F94" w:rsidRPr="00FA6F94" w:rsidRDefault="00FA6F94" w:rsidP="00FA6F94">
                      <w:pPr>
                        <w:pStyle w:val="Logo"/>
                      </w:pPr>
                      <w:r w:rsidRPr="00FA6F94">
                        <w:t>PLACE LOGO HERE,</w:t>
                      </w:r>
                    </w:p>
                    <w:p w:rsidR="00FA6F94" w:rsidRPr="00FA6F94" w:rsidRDefault="00FA6F94" w:rsidP="00FA6F94">
                      <w:pPr>
                        <w:pStyle w:val="Logo"/>
                      </w:pPr>
                      <w:r w:rsidRPr="00FA6F94">
                        <w:t>OTHERWISE DELETE BOX</w:t>
                      </w:r>
                    </w:p>
                  </w:txbxContent>
                </v:textbox>
              </v:shape>
            </w:pict>
          </mc:Fallback>
        </mc:AlternateContent>
      </w:r>
      <w:r>
        <w:rPr>
          <w:noProof/>
        </w:rPr>
        <w:drawing>
          <wp:anchor distT="0" distB="0" distL="114300" distR="114300" simplePos="0" relativeHeight="251675648" behindDoc="1" locked="0" layoutInCell="1" allowOverlap="1">
            <wp:simplePos x="0" y="0"/>
            <wp:positionH relativeFrom="column">
              <wp:posOffset>-1142365</wp:posOffset>
            </wp:positionH>
            <wp:positionV relativeFrom="paragraph">
              <wp:posOffset>-924560</wp:posOffset>
            </wp:positionV>
            <wp:extent cx="7772400" cy="10058400"/>
            <wp:effectExtent l="0" t="0" r="0" b="0"/>
            <wp:wrapNone/>
            <wp:docPr id="298" name="Picture 293" descr="Traditional_Elegance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Traditional_Elegance_Cov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2338070</wp:posOffset>
                </wp:positionH>
                <wp:positionV relativeFrom="paragraph">
                  <wp:posOffset>4856480</wp:posOffset>
                </wp:positionV>
                <wp:extent cx="2933700" cy="1079500"/>
                <wp:effectExtent l="1270" t="5080" r="0" b="0"/>
                <wp:wrapNone/>
                <wp:docPr id="293"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94" w:rsidRPr="00FA6F94" w:rsidRDefault="00FA6F94" w:rsidP="00FA6F94">
                            <w:pPr>
                              <w:widowControl w:val="0"/>
                              <w:autoSpaceDE w:val="0"/>
                              <w:autoSpaceDN w:val="0"/>
                              <w:adjustRightInd w:val="0"/>
                              <w:spacing w:line="288" w:lineRule="auto"/>
                              <w:jc w:val="right"/>
                              <w:textAlignment w:val="center"/>
                              <w:rPr>
                                <w:b/>
                                <w:color w:val="4F2F18"/>
                                <w:sz w:val="20"/>
                                <w:szCs w:val="20"/>
                              </w:rPr>
                            </w:pPr>
                            <w:r w:rsidRPr="00FA6F94">
                              <w:rPr>
                                <w:b/>
                                <w:color w:val="4F2F18"/>
                              </w:rPr>
                              <w:t>Company Name Here</w:t>
                            </w:r>
                          </w:p>
                          <w:p w:rsidR="00FA6F94" w:rsidRPr="00FA6F94" w:rsidRDefault="00FA6F94" w:rsidP="00FA6F94">
                            <w:pPr>
                              <w:widowControl w:val="0"/>
                              <w:autoSpaceDE w:val="0"/>
                              <w:autoSpaceDN w:val="0"/>
                              <w:adjustRightInd w:val="0"/>
                              <w:spacing w:line="288" w:lineRule="auto"/>
                              <w:jc w:val="right"/>
                              <w:textAlignment w:val="center"/>
                              <w:rPr>
                                <w:b/>
                                <w:color w:val="4F2F18"/>
                                <w:sz w:val="20"/>
                                <w:szCs w:val="20"/>
                              </w:rPr>
                            </w:pPr>
                            <w:r w:rsidRPr="00FA6F94">
                              <w:rPr>
                                <w:b/>
                                <w:color w:val="4F2F18"/>
                                <w:sz w:val="20"/>
                                <w:szCs w:val="20"/>
                              </w:rPr>
                              <w:t>5555 Street Address, City, State 55555</w:t>
                            </w:r>
                          </w:p>
                          <w:p w:rsidR="00FA6F94" w:rsidRPr="00FA6F94" w:rsidRDefault="00FA6F94" w:rsidP="00FA6F94">
                            <w:pPr>
                              <w:widowControl w:val="0"/>
                              <w:autoSpaceDE w:val="0"/>
                              <w:autoSpaceDN w:val="0"/>
                              <w:adjustRightInd w:val="0"/>
                              <w:spacing w:line="288" w:lineRule="auto"/>
                              <w:jc w:val="right"/>
                              <w:textAlignment w:val="center"/>
                              <w:rPr>
                                <w:b/>
                                <w:color w:val="4F2F18"/>
                                <w:sz w:val="20"/>
                                <w:szCs w:val="20"/>
                              </w:rPr>
                            </w:pPr>
                            <w:r w:rsidRPr="00FA6F94">
                              <w:rPr>
                                <w:b/>
                                <w:color w:val="4F2F18"/>
                                <w:sz w:val="20"/>
                                <w:szCs w:val="20"/>
                              </w:rPr>
                              <w:t>Phone: 555.555.5555  |  Fax: 555.555.5555</w:t>
                            </w:r>
                          </w:p>
                          <w:p w:rsidR="00FA6F94" w:rsidRPr="00FA6F94" w:rsidRDefault="00FA6F94" w:rsidP="00FA6F94">
                            <w:pPr>
                              <w:jc w:val="right"/>
                              <w:rPr>
                                <w:b/>
                              </w:rPr>
                            </w:pPr>
                            <w:r w:rsidRPr="00FA6F94">
                              <w:rPr>
                                <w:b/>
                                <w:color w:val="4F2F18"/>
                                <w:sz w:val="20"/>
                                <w:szCs w:val="20"/>
                              </w:rPr>
                              <w:t>email@address.com  |  www.webaddress.com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28" type="#_x0000_t202" style="position:absolute;left:0;text-align:left;margin-left:184.1pt;margin-top:382.4pt;width:231pt;height: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Q/NboCAADF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" filled="f" stroked="f">
                <v:textbox>
                  <w:txbxContent>
                    <w:p w:rsidR="00FA6F94" w:rsidRPr="00FA6F94" w:rsidRDefault="00FA6F94" w:rsidP="00FA6F94">
                      <w:pPr>
                        <w:widowControl w:val="0"/>
                        <w:autoSpaceDE w:val="0"/>
                        <w:autoSpaceDN w:val="0"/>
                        <w:adjustRightInd w:val="0"/>
                        <w:spacing w:line="288" w:lineRule="auto"/>
                        <w:jc w:val="right"/>
                        <w:textAlignment w:val="center"/>
                        <w:rPr>
                          <w:b/>
                          <w:color w:val="4F2F18"/>
                          <w:sz w:val="20"/>
                          <w:szCs w:val="20"/>
                        </w:rPr>
                      </w:pPr>
                      <w:r w:rsidRPr="00FA6F94">
                        <w:rPr>
                          <w:b/>
                          <w:color w:val="4F2F18"/>
                        </w:rPr>
                        <w:t>Company Name Here</w:t>
                      </w:r>
                    </w:p>
                    <w:p w:rsidR="00FA6F94" w:rsidRPr="00FA6F94" w:rsidRDefault="00FA6F94" w:rsidP="00FA6F94">
                      <w:pPr>
                        <w:widowControl w:val="0"/>
                        <w:autoSpaceDE w:val="0"/>
                        <w:autoSpaceDN w:val="0"/>
                        <w:adjustRightInd w:val="0"/>
                        <w:spacing w:line="288" w:lineRule="auto"/>
                        <w:jc w:val="right"/>
                        <w:textAlignment w:val="center"/>
                        <w:rPr>
                          <w:b/>
                          <w:color w:val="4F2F18"/>
                          <w:sz w:val="20"/>
                          <w:szCs w:val="20"/>
                        </w:rPr>
                      </w:pPr>
                      <w:r w:rsidRPr="00FA6F94">
                        <w:rPr>
                          <w:b/>
                          <w:color w:val="4F2F18"/>
                          <w:sz w:val="20"/>
                          <w:szCs w:val="20"/>
                        </w:rPr>
                        <w:t>5555 Street Address, City, State 55555</w:t>
                      </w:r>
                    </w:p>
                    <w:p w:rsidR="00FA6F94" w:rsidRPr="00FA6F94" w:rsidRDefault="00FA6F94" w:rsidP="00FA6F94">
                      <w:pPr>
                        <w:widowControl w:val="0"/>
                        <w:autoSpaceDE w:val="0"/>
                        <w:autoSpaceDN w:val="0"/>
                        <w:adjustRightInd w:val="0"/>
                        <w:spacing w:line="288" w:lineRule="auto"/>
                        <w:jc w:val="right"/>
                        <w:textAlignment w:val="center"/>
                        <w:rPr>
                          <w:b/>
                          <w:color w:val="4F2F18"/>
                          <w:sz w:val="20"/>
                          <w:szCs w:val="20"/>
                        </w:rPr>
                      </w:pPr>
                      <w:r w:rsidRPr="00FA6F94">
                        <w:rPr>
                          <w:b/>
                          <w:color w:val="4F2F18"/>
                          <w:sz w:val="20"/>
                          <w:szCs w:val="20"/>
                        </w:rPr>
                        <w:t>Phone: 555.555.5555  |  Fax: 555.555.5555</w:t>
                      </w:r>
                    </w:p>
                    <w:p w:rsidR="00FA6F94" w:rsidRPr="00FA6F94" w:rsidRDefault="00FA6F94" w:rsidP="00FA6F94">
                      <w:pPr>
                        <w:jc w:val="right"/>
                        <w:rPr>
                          <w:b/>
                        </w:rPr>
                      </w:pPr>
                      <w:r w:rsidRPr="00FA6F94">
                        <w:rPr>
                          <w:b/>
                          <w:color w:val="4F2F18"/>
                          <w:sz w:val="20"/>
                          <w:szCs w:val="20"/>
                        </w:rPr>
                        <w:t>email@address.com  |  www.webaddress.com</w:t>
                      </w: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2223770</wp:posOffset>
                </wp:positionH>
                <wp:positionV relativeFrom="paragraph">
                  <wp:posOffset>2633980</wp:posOffset>
                </wp:positionV>
                <wp:extent cx="3060065" cy="358140"/>
                <wp:effectExtent l="1270" t="5080" r="0" b="5080"/>
                <wp:wrapNone/>
                <wp:docPr id="292"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94" w:rsidRPr="001F7817" w:rsidRDefault="00FA6F94" w:rsidP="00FA6F94">
                            <w:pPr>
                              <w:pStyle w:val="MonthDayYear1"/>
                              <w:rPr>
                                <w:rFonts w:ascii="Times" w:hAnsi="Times"/>
                              </w:rPr>
                            </w:pPr>
                            <w:r w:rsidRPr="00FA6F94">
                              <w:t>MONTH</w:t>
                            </w:r>
                            <w:r w:rsidRPr="001F7817">
                              <w:rPr>
                                <w:rFonts w:ascii="Times" w:hAnsi="Times"/>
                              </w:rPr>
                              <w:t xml:space="preserve"> DAY YEAR</w:t>
                            </w:r>
                          </w:p>
                          <w:p w:rsidR="00FA6F94" w:rsidRPr="003D464E" w:rsidRDefault="00FA6F94" w:rsidP="00FA6F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29" type="#_x0000_t202" style="position:absolute;left:0;text-align:left;margin-left:175.1pt;margin-top:207.4pt;width:240.95pt;height:28.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" filled="f" stroked="f">
                <v:textbox>
                  <w:txbxContent>
                    <w:p w:rsidR="00FA6F94" w:rsidRPr="001F7817" w:rsidRDefault="00FA6F94" w:rsidP="00FA6F94">
                      <w:pPr>
                        <w:pStyle w:val="MonthDayYear1"/>
                        <w:rPr>
                          <w:rFonts w:ascii="Times" w:hAnsi="Times"/>
                        </w:rPr>
                      </w:pPr>
                      <w:r w:rsidRPr="00FA6F94">
                        <w:t>MONTH</w:t>
                      </w:r>
                      <w:r w:rsidRPr="001F7817">
                        <w:rPr>
                          <w:rFonts w:ascii="Times" w:hAnsi="Times"/>
                        </w:rPr>
                        <w:t xml:space="preserve"> DAY YEAR</w:t>
                      </w:r>
                    </w:p>
                    <w:p w:rsidR="00FA6F94" w:rsidRPr="003D464E" w:rsidRDefault="00FA6F94" w:rsidP="00FA6F94"/>
                  </w:txbxContent>
                </v:textbox>
              </v:shape>
            </w:pict>
          </mc:Fallback>
        </mc:AlternateContent>
      </w:r>
      <w:r w:rsidR="00FA6F94">
        <w:softHyphen/>
      </w:r>
      <w:r w:rsidR="00FA6F94">
        <w:br w:type="page"/>
      </w:r>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1131570</wp:posOffset>
                </wp:positionH>
                <wp:positionV relativeFrom="paragraph">
                  <wp:posOffset>226060</wp:posOffset>
                </wp:positionV>
                <wp:extent cx="2019300" cy="2075180"/>
                <wp:effectExtent l="1270" t="0" r="0" b="0"/>
                <wp:wrapNone/>
                <wp:docPr id="291"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075180"/>
                        </a:xfrm>
                        <a:prstGeom prst="rect">
                          <a:avLst/>
                        </a:prstGeom>
                        <a:solidFill>
                          <a:srgbClr val="969696"/>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A6F94" w:rsidRPr="00085AE4" w:rsidRDefault="00FA6F94" w:rsidP="00FA6F94">
                            <w:pPr>
                              <w:jc w:val="center"/>
                              <w:rPr>
                                <w:rFonts w:ascii="Arial" w:hAnsi="Arial"/>
                                <w:color w:val="333333"/>
                                <w:sz w:val="20"/>
                              </w:rPr>
                            </w:pPr>
                          </w:p>
                          <w:p w:rsidR="00FA6F94" w:rsidRPr="00085AE4" w:rsidRDefault="00FA6F94" w:rsidP="00FA6F94">
                            <w:pPr>
                              <w:rPr>
                                <w:rFonts w:ascii="Arial" w:hAnsi="Arial"/>
                                <w:color w:val="333333"/>
                                <w:sz w:val="20"/>
                              </w:rPr>
                            </w:pPr>
                          </w:p>
                          <w:p w:rsidR="00FA6F94" w:rsidRPr="00FA6F94" w:rsidRDefault="00FA6F94" w:rsidP="00BC2657">
                            <w:pPr>
                              <w:pStyle w:val="PhotoBox"/>
                              <w:rPr>
                                <w:sz w:val="22"/>
                              </w:rPr>
                            </w:pPr>
                            <w:r w:rsidRPr="00FA6F94">
                              <w:rPr>
                                <w:sz w:val="22"/>
                              </w:rPr>
                              <w:t>Place Photo Here,</w:t>
                            </w:r>
                          </w:p>
                          <w:p w:rsidR="00FA6F94" w:rsidRPr="00FA6F94" w:rsidRDefault="00FA6F94" w:rsidP="00BC2657">
                            <w:pPr>
                              <w:pStyle w:val="PhotoBox"/>
                              <w:rPr>
                                <w:sz w:val="22"/>
                              </w:rPr>
                            </w:pPr>
                            <w:r w:rsidRPr="00FA6F94">
                              <w:rPr>
                                <w:sz w:val="22"/>
                              </w:rPr>
                              <w:t>Otherwise Delete Box</w:t>
                            </w:r>
                          </w:p>
                          <w:p w:rsidR="00FA6F94" w:rsidRPr="00085AE4" w:rsidRDefault="00FA6F94" w:rsidP="00FA6F94">
                            <w:pPr>
                              <w:jc w:val="center"/>
                              <w:rPr>
                                <w:rFonts w:ascii="Arial" w:hAnsi="Arial"/>
                                <w:color w:val="33333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030" type="#_x0000_t202" style="position:absolute;left:0;text-align:left;margin-left:89.1pt;margin-top:17.8pt;width:159pt;height:16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" fillcolor="#969696" stroked="f" strokecolor="white">
                <v:textbox inset="0,0,0,0">
                  <w:txbxContent>
                    <w:p w:rsidR="00FA6F94" w:rsidRPr="00085AE4" w:rsidRDefault="00FA6F94" w:rsidP="00FA6F94">
                      <w:pPr>
                        <w:jc w:val="center"/>
                        <w:rPr>
                          <w:rFonts w:ascii="Arial" w:hAnsi="Arial"/>
                          <w:color w:val="333333"/>
                          <w:sz w:val="20"/>
                        </w:rPr>
                      </w:pPr>
                    </w:p>
                    <w:p w:rsidR="00FA6F94" w:rsidRPr="00085AE4" w:rsidRDefault="00FA6F94" w:rsidP="00FA6F94">
                      <w:pPr>
                        <w:rPr>
                          <w:rFonts w:ascii="Arial" w:hAnsi="Arial"/>
                          <w:color w:val="333333"/>
                          <w:sz w:val="20"/>
                        </w:rPr>
                      </w:pPr>
                    </w:p>
                    <w:p w:rsidR="00FA6F94" w:rsidRPr="00FA6F94" w:rsidRDefault="00FA6F94" w:rsidP="00BC2657">
                      <w:pPr>
                        <w:pStyle w:val="PhotoBox"/>
                        <w:rPr>
                          <w:sz w:val="22"/>
                        </w:rPr>
                      </w:pPr>
                      <w:r w:rsidRPr="00FA6F94">
                        <w:rPr>
                          <w:sz w:val="22"/>
                        </w:rPr>
                        <w:t>Place Photo Here,</w:t>
                      </w:r>
                    </w:p>
                    <w:p w:rsidR="00FA6F94" w:rsidRPr="00FA6F94" w:rsidRDefault="00FA6F94" w:rsidP="00BC2657">
                      <w:pPr>
                        <w:pStyle w:val="PhotoBox"/>
                        <w:rPr>
                          <w:sz w:val="22"/>
                        </w:rPr>
                      </w:pPr>
                      <w:r w:rsidRPr="00FA6F94">
                        <w:rPr>
                          <w:sz w:val="22"/>
                        </w:rPr>
                        <w:t>Otherwise Delete Box</w:t>
                      </w:r>
                    </w:p>
                    <w:p w:rsidR="00FA6F94" w:rsidRPr="00085AE4" w:rsidRDefault="00FA6F94" w:rsidP="00FA6F94">
                      <w:pPr>
                        <w:jc w:val="center"/>
                        <w:rPr>
                          <w:rFonts w:ascii="Arial" w:hAnsi="Arial"/>
                          <w:color w:val="333333"/>
                        </w:rP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3786505</wp:posOffset>
                </wp:positionH>
                <wp:positionV relativeFrom="paragraph">
                  <wp:posOffset>7294880</wp:posOffset>
                </wp:positionV>
                <wp:extent cx="2158365" cy="622300"/>
                <wp:effectExtent l="1905" t="5080" r="0" b="0"/>
                <wp:wrapNone/>
                <wp:docPr id="290"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94" w:rsidRPr="003D464E" w:rsidRDefault="00FA6F94" w:rsidP="00FA6F94">
                            <w:pPr>
                              <w:pStyle w:val="Logo"/>
                              <w:jc w:val="right"/>
                            </w:pPr>
                            <w:r w:rsidRPr="003D464E">
                              <w:t>PLACE LOGO OR</w:t>
                            </w:r>
                          </w:p>
                          <w:p w:rsidR="00FA6F94" w:rsidRPr="003D464E" w:rsidRDefault="00FA6F94" w:rsidP="00FA6F94">
                            <w:pPr>
                              <w:pStyle w:val="Logo"/>
                              <w:jc w:val="right"/>
                            </w:pPr>
                            <w:r w:rsidRPr="003D464E">
                              <w:t>COMPANY NAME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31" type="#_x0000_t202" style="position:absolute;left:0;text-align:left;margin-left:298.15pt;margin-top:574.4pt;width:169.95pt;height:4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" filled="f" stroked="f">
                <v:textbox>
                  <w:txbxContent>
                    <w:p w:rsidR="00FA6F94" w:rsidRPr="003D464E" w:rsidRDefault="00FA6F94" w:rsidP="00FA6F94">
                      <w:pPr>
                        <w:pStyle w:val="Logo"/>
                        <w:jc w:val="right"/>
                      </w:pPr>
                      <w:r w:rsidRPr="003D464E">
                        <w:t>PLACE LOGO OR</w:t>
                      </w:r>
                    </w:p>
                    <w:p w:rsidR="00FA6F94" w:rsidRPr="003D464E" w:rsidRDefault="00FA6F94" w:rsidP="00FA6F94">
                      <w:pPr>
                        <w:pStyle w:val="Logo"/>
                        <w:jc w:val="right"/>
                      </w:pPr>
                      <w:r w:rsidRPr="003D464E">
                        <w:t>COMPANY NAME HERE</w:t>
                      </w: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-455930</wp:posOffset>
                </wp:positionH>
                <wp:positionV relativeFrom="paragraph">
                  <wp:posOffset>2519680</wp:posOffset>
                </wp:positionV>
                <wp:extent cx="6400800" cy="4800600"/>
                <wp:effectExtent l="1270" t="5080" r="0" b="0"/>
                <wp:wrapNone/>
                <wp:docPr id="289"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94" w:rsidRPr="003D464E" w:rsidRDefault="00FA6F94" w:rsidP="00FA6F94">
                            <w:pPr>
                              <w:widowControl w:val="0"/>
                              <w:autoSpaceDE w:val="0"/>
                              <w:autoSpaceDN w:val="0"/>
                              <w:adjustRightInd w:val="0"/>
                              <w:spacing w:line="288" w:lineRule="auto"/>
                              <w:jc w:val="center"/>
                              <w:textAlignment w:val="center"/>
                              <w:rPr>
                                <w:rFonts w:ascii="Times-Bold" w:hAnsi="Times-Bold"/>
                                <w:b/>
                                <w:color w:val="4F2F18"/>
                                <w:sz w:val="20"/>
                                <w:szCs w:val="20"/>
                              </w:rPr>
                            </w:pPr>
                          </w:p>
                          <w:p w:rsidR="00FA6F94" w:rsidRPr="00FA6F94" w:rsidRDefault="00FA6F94" w:rsidP="00FA6F94">
                            <w:pPr>
                              <w:pStyle w:val="Headline"/>
                            </w:pPr>
                            <w:r w:rsidRPr="00FA6F94">
                              <w:t>INSERT HEADLINE HERE</w:t>
                            </w:r>
                          </w:p>
                          <w:p w:rsidR="00FA6F94" w:rsidRPr="003D464E" w:rsidRDefault="00FA6F94" w:rsidP="00FA6F94">
                            <w:pPr>
                              <w:widowControl w:val="0"/>
                              <w:autoSpaceDE w:val="0"/>
                              <w:autoSpaceDN w:val="0"/>
                              <w:adjustRightInd w:val="0"/>
                              <w:spacing w:line="288" w:lineRule="auto"/>
                              <w:jc w:val="center"/>
                              <w:textAlignment w:val="center"/>
                              <w:rPr>
                                <w:rFonts w:ascii="Times-Bold" w:hAnsi="Times-Bold"/>
                                <w:b/>
                                <w:color w:val="4F2F18"/>
                                <w:sz w:val="20"/>
                                <w:szCs w:val="20"/>
                              </w:rPr>
                            </w:pPr>
                          </w:p>
                          <w:p w:rsidR="00FA6F94" w:rsidRPr="00FA6F94" w:rsidRDefault="00FA6F94" w:rsidP="00FA6F94">
                            <w:pPr>
                              <w:pStyle w:val="SUBHEAD"/>
                            </w:pPr>
                            <w:r w:rsidRPr="00FA6F94">
                              <w:t xml:space="preserve">SUBHEAD. SUBHEAD. SUBHEAD. </w:t>
                            </w:r>
                          </w:p>
                          <w:p w:rsidR="00FA6F94" w:rsidRPr="00FA6F94" w:rsidRDefault="00FA6F94" w:rsidP="00FA6F94">
                            <w:pPr>
                              <w:pStyle w:val="FillerText"/>
                            </w:pPr>
                            <w:r w:rsidRPr="00FA6F94">
                              <w:t xml:space="preserve">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w:t>
                            </w:r>
                          </w:p>
                          <w:p w:rsidR="00FA6F94" w:rsidRPr="00FA6F94" w:rsidRDefault="00FA6F94" w:rsidP="00FA6F94">
                            <w:pPr>
                              <w:pStyle w:val="FillerText"/>
                            </w:pPr>
                          </w:p>
                          <w:p w:rsidR="00FA6F94" w:rsidRPr="00FA6F94" w:rsidRDefault="00FA6F94" w:rsidP="00FA6F94">
                            <w:pPr>
                              <w:pStyle w:val="FillerText"/>
                            </w:pPr>
                            <w:r w:rsidRPr="00FA6F94">
                              <w:t xml:space="preserve">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32" type="#_x0000_t202" style="position:absolute;left:0;text-align:left;margin-left:-35.85pt;margin-top:198.4pt;width:7in;height:37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" filled="f" stroked="f">
                <v:textbox>
                  <w:txbxContent>
                    <w:p w:rsidR="00FA6F94" w:rsidRPr="003D464E" w:rsidRDefault="00FA6F94" w:rsidP="00FA6F94">
                      <w:pPr>
                        <w:widowControl w:val="0"/>
                        <w:autoSpaceDE w:val="0"/>
                        <w:autoSpaceDN w:val="0"/>
                        <w:adjustRightInd w:val="0"/>
                        <w:spacing w:line="288" w:lineRule="auto"/>
                        <w:jc w:val="center"/>
                        <w:textAlignment w:val="center"/>
                        <w:rPr>
                          <w:rFonts w:ascii="Times-Bold" w:hAnsi="Times-Bold"/>
                          <w:b/>
                          <w:color w:val="4F2F18"/>
                          <w:sz w:val="20"/>
                          <w:szCs w:val="20"/>
                        </w:rPr>
                      </w:pPr>
                    </w:p>
                    <w:p w:rsidR="00FA6F94" w:rsidRPr="00FA6F94" w:rsidRDefault="00FA6F94" w:rsidP="00FA6F94">
                      <w:pPr>
                        <w:pStyle w:val="Headline"/>
                      </w:pPr>
                      <w:r w:rsidRPr="00FA6F94">
                        <w:t>INSERT HEADLINE HERE</w:t>
                      </w:r>
                    </w:p>
                    <w:p w:rsidR="00FA6F94" w:rsidRPr="003D464E" w:rsidRDefault="00FA6F94" w:rsidP="00FA6F94">
                      <w:pPr>
                        <w:widowControl w:val="0"/>
                        <w:autoSpaceDE w:val="0"/>
                        <w:autoSpaceDN w:val="0"/>
                        <w:adjustRightInd w:val="0"/>
                        <w:spacing w:line="288" w:lineRule="auto"/>
                        <w:jc w:val="center"/>
                        <w:textAlignment w:val="center"/>
                        <w:rPr>
                          <w:rFonts w:ascii="Times-Bold" w:hAnsi="Times-Bold"/>
                          <w:b/>
                          <w:color w:val="4F2F18"/>
                          <w:sz w:val="20"/>
                          <w:szCs w:val="20"/>
                        </w:rPr>
                      </w:pPr>
                    </w:p>
                    <w:p w:rsidR="00FA6F94" w:rsidRPr="00FA6F94" w:rsidRDefault="00FA6F94" w:rsidP="00FA6F94">
                      <w:pPr>
                        <w:pStyle w:val="SUBHEAD"/>
                      </w:pPr>
                      <w:r w:rsidRPr="00FA6F94">
                        <w:t xml:space="preserve">SUBHEAD. SUBHEAD. SUBHEAD. </w:t>
                      </w:r>
                    </w:p>
                    <w:p w:rsidR="00FA6F94" w:rsidRPr="00FA6F94" w:rsidRDefault="00FA6F94" w:rsidP="00FA6F94">
                      <w:pPr>
                        <w:pStyle w:val="FillerText"/>
                      </w:pPr>
                      <w:r w:rsidRPr="00FA6F94">
                        <w:t xml:space="preserve">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w:t>
                      </w:r>
                    </w:p>
                    <w:p w:rsidR="00FA6F94" w:rsidRPr="00FA6F94" w:rsidRDefault="00FA6F94" w:rsidP="00FA6F94">
                      <w:pPr>
                        <w:pStyle w:val="FillerText"/>
                      </w:pPr>
                    </w:p>
                    <w:p w:rsidR="00FA6F94" w:rsidRPr="00FA6F94" w:rsidRDefault="00FA6F94" w:rsidP="00FA6F94">
                      <w:pPr>
                        <w:pStyle w:val="FillerText"/>
                      </w:pPr>
                      <w:r w:rsidRPr="00FA6F94">
                        <w:t xml:space="preserve">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2211070</wp:posOffset>
                </wp:positionH>
                <wp:positionV relativeFrom="paragraph">
                  <wp:posOffset>-45720</wp:posOffset>
                </wp:positionV>
                <wp:extent cx="3834765" cy="342900"/>
                <wp:effectExtent l="1270" t="5080" r="0" b="0"/>
                <wp:wrapNone/>
                <wp:docPr id="28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76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94" w:rsidRPr="00FA6F94" w:rsidRDefault="00FA6F94" w:rsidP="00FA6F94">
                            <w:pPr>
                              <w:pStyle w:val="MonthDayYear2"/>
                            </w:pPr>
                            <w:r w:rsidRPr="00FA6F94">
                              <w:t>Month Day Year</w:t>
                            </w:r>
                          </w:p>
                          <w:p w:rsidR="00FA6F94" w:rsidRPr="003D464E" w:rsidRDefault="00FA6F94" w:rsidP="00FA6F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33" type="#_x0000_t202" style="position:absolute;left:0;text-align:left;margin-left:174.1pt;margin-top:-3.55pt;width:301.95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" filled="f" stroked="f">
                <v:textbox>
                  <w:txbxContent>
                    <w:p w:rsidR="00FA6F94" w:rsidRPr="00FA6F94" w:rsidRDefault="00FA6F94" w:rsidP="00FA6F94">
                      <w:pPr>
                        <w:pStyle w:val="MonthDayYear2"/>
                      </w:pPr>
                      <w:r w:rsidRPr="00FA6F94">
                        <w:t>Month Day Year</w:t>
                      </w:r>
                    </w:p>
                    <w:p w:rsidR="00FA6F94" w:rsidRPr="003D464E" w:rsidRDefault="00FA6F94" w:rsidP="00FA6F94"/>
                  </w:txbxContent>
                </v:textbox>
              </v:shape>
            </w:pict>
          </mc:Fallback>
        </mc:AlternateContent>
      </w:r>
      <w:r>
        <w:rPr>
          <w:noProof/>
        </w:rPr>
        <w:drawing>
          <wp:anchor distT="0" distB="0" distL="114300" distR="114300" simplePos="0" relativeHeight="251676672" behindDoc="1" locked="0" layoutInCell="1" allowOverlap="1">
            <wp:simplePos x="0" y="0"/>
            <wp:positionH relativeFrom="column">
              <wp:posOffset>-1155065</wp:posOffset>
            </wp:positionH>
            <wp:positionV relativeFrom="paragraph">
              <wp:posOffset>-911860</wp:posOffset>
            </wp:positionV>
            <wp:extent cx="7772400" cy="10058400"/>
            <wp:effectExtent l="0" t="0" r="0" b="0"/>
            <wp:wrapNone/>
            <wp:docPr id="294" name="Picture 294" descr="Traditional_Elegance_Fill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Traditional_Elegance_Fille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-897890</wp:posOffset>
                </wp:positionH>
                <wp:positionV relativeFrom="paragraph">
                  <wp:posOffset>226060</wp:posOffset>
                </wp:positionV>
                <wp:extent cx="2029460" cy="2075180"/>
                <wp:effectExtent l="3810" t="0" r="0" b="0"/>
                <wp:wrapNone/>
                <wp:docPr id="31"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2075180"/>
                        </a:xfrm>
                        <a:prstGeom prst="rect">
                          <a:avLst/>
                        </a:prstGeom>
                        <a:solidFill>
                          <a:srgbClr val="969696"/>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A6F94" w:rsidRPr="00085AE4" w:rsidRDefault="00FA6F94" w:rsidP="00FA6F94">
                            <w:pPr>
                              <w:jc w:val="center"/>
                              <w:rPr>
                                <w:rFonts w:ascii="Arial" w:hAnsi="Arial"/>
                                <w:color w:val="333333"/>
                                <w:sz w:val="20"/>
                              </w:rPr>
                            </w:pPr>
                          </w:p>
                          <w:p w:rsidR="00FA6F94" w:rsidRPr="00FA6F94" w:rsidRDefault="00FA6F94" w:rsidP="00FA6F94">
                            <w:pPr>
                              <w:rPr>
                                <w:color w:val="333333"/>
                                <w:sz w:val="20"/>
                              </w:rPr>
                            </w:pPr>
                          </w:p>
                          <w:p w:rsidR="00FA6F94" w:rsidRPr="00FA6F94" w:rsidRDefault="00FA6F94" w:rsidP="00BC2657">
                            <w:pPr>
                              <w:pStyle w:val="PhotoBox"/>
                              <w:rPr>
                                <w:sz w:val="22"/>
                              </w:rPr>
                            </w:pPr>
                            <w:r w:rsidRPr="00FA6F94">
                              <w:rPr>
                                <w:sz w:val="22"/>
                              </w:rPr>
                              <w:t>Place Photo Here,</w:t>
                            </w:r>
                          </w:p>
                          <w:p w:rsidR="00FA6F94" w:rsidRPr="00FA6F94" w:rsidRDefault="00FA6F94" w:rsidP="00BC2657">
                            <w:pPr>
                              <w:pStyle w:val="PhotoBox"/>
                              <w:rPr>
                                <w:sz w:val="22"/>
                              </w:rPr>
                            </w:pPr>
                            <w:r w:rsidRPr="00FA6F94">
                              <w:rPr>
                                <w:sz w:val="22"/>
                              </w:rPr>
                              <w:t>Otherwise Delete Box</w:t>
                            </w:r>
                          </w:p>
                          <w:p w:rsidR="00FA6F94" w:rsidRPr="00085AE4" w:rsidRDefault="00FA6F94" w:rsidP="00BC2657">
                            <w:pPr>
                              <w:pStyle w:val="PhotoBox"/>
                              <w:rPr>
                                <w:rFonts w:ascii="Arial" w:hAnsi="Arial"/>
                                <w:color w:val="33333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34" type="#_x0000_t202" style="position:absolute;left:0;text-align:left;margin-left:-70.65pt;margin-top:17.8pt;width:159.8pt;height:16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" fillcolor="#969696" stroked="f" strokecolor="white">
                <v:textbox inset="0,0,0,0">
                  <w:txbxContent>
                    <w:p w:rsidR="00FA6F94" w:rsidRPr="00085AE4" w:rsidRDefault="00FA6F94" w:rsidP="00FA6F94">
                      <w:pPr>
                        <w:jc w:val="center"/>
                        <w:rPr>
                          <w:rFonts w:ascii="Arial" w:hAnsi="Arial"/>
                          <w:color w:val="333333"/>
                          <w:sz w:val="20"/>
                        </w:rPr>
                      </w:pPr>
                    </w:p>
                    <w:p w:rsidR="00FA6F94" w:rsidRPr="00FA6F94" w:rsidRDefault="00FA6F94" w:rsidP="00FA6F94">
                      <w:pPr>
                        <w:rPr>
                          <w:color w:val="333333"/>
                          <w:sz w:val="20"/>
                        </w:rPr>
                      </w:pPr>
                    </w:p>
                    <w:p w:rsidR="00FA6F94" w:rsidRPr="00FA6F94" w:rsidRDefault="00FA6F94" w:rsidP="00BC2657">
                      <w:pPr>
                        <w:pStyle w:val="PhotoBox"/>
                        <w:rPr>
                          <w:sz w:val="22"/>
                        </w:rPr>
                      </w:pPr>
                      <w:r w:rsidRPr="00FA6F94">
                        <w:rPr>
                          <w:sz w:val="22"/>
                        </w:rPr>
                        <w:t>Place Photo Here,</w:t>
                      </w:r>
                    </w:p>
                    <w:p w:rsidR="00FA6F94" w:rsidRPr="00FA6F94" w:rsidRDefault="00FA6F94" w:rsidP="00BC2657">
                      <w:pPr>
                        <w:pStyle w:val="PhotoBox"/>
                        <w:rPr>
                          <w:sz w:val="22"/>
                        </w:rPr>
                      </w:pPr>
                      <w:r w:rsidRPr="00FA6F94">
                        <w:rPr>
                          <w:sz w:val="22"/>
                        </w:rPr>
                        <w:t>Otherwise Delete Box</w:t>
                      </w:r>
                    </w:p>
                    <w:p w:rsidR="00FA6F94" w:rsidRPr="00085AE4" w:rsidRDefault="00FA6F94" w:rsidP="00BC2657">
                      <w:pPr>
                        <w:pStyle w:val="PhotoBox"/>
                        <w:rPr>
                          <w:rFonts w:ascii="Arial" w:hAnsi="Arial"/>
                          <w:color w:val="333333"/>
                        </w:rPr>
                      </w:pP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3150870</wp:posOffset>
                </wp:positionH>
                <wp:positionV relativeFrom="paragraph">
                  <wp:posOffset>226060</wp:posOffset>
                </wp:positionV>
                <wp:extent cx="3215005" cy="2075180"/>
                <wp:effectExtent l="1270" t="0" r="0" b="0"/>
                <wp:wrapNone/>
                <wp:docPr id="30"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2075180"/>
                        </a:xfrm>
                        <a:prstGeom prst="rect">
                          <a:avLst/>
                        </a:prstGeom>
                        <a:solidFill>
                          <a:srgbClr val="969696"/>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A6F94" w:rsidRPr="00085AE4" w:rsidRDefault="00FA6F94" w:rsidP="00FA6F94">
                            <w:pPr>
                              <w:jc w:val="center"/>
                              <w:rPr>
                                <w:rFonts w:ascii="Arial" w:hAnsi="Arial"/>
                                <w:color w:val="333333"/>
                                <w:sz w:val="20"/>
                              </w:rPr>
                            </w:pPr>
                          </w:p>
                          <w:p w:rsidR="00FA6F94" w:rsidRPr="00FA6F94" w:rsidRDefault="00FA6F94" w:rsidP="00FA6F94">
                            <w:pPr>
                              <w:rPr>
                                <w:color w:val="333333"/>
                                <w:sz w:val="20"/>
                              </w:rPr>
                            </w:pPr>
                          </w:p>
                          <w:p w:rsidR="00FA6F94" w:rsidRPr="00FA6F94" w:rsidRDefault="00FA6F94" w:rsidP="00BC2657">
                            <w:pPr>
                              <w:pStyle w:val="PhotoBox"/>
                              <w:rPr>
                                <w:sz w:val="22"/>
                              </w:rPr>
                            </w:pPr>
                            <w:r w:rsidRPr="00FA6F94">
                              <w:rPr>
                                <w:sz w:val="22"/>
                              </w:rPr>
                              <w:t>Place Photo Here,</w:t>
                            </w:r>
                          </w:p>
                          <w:p w:rsidR="00FA6F94" w:rsidRPr="00FA6F94" w:rsidRDefault="00FA6F94" w:rsidP="00BC2657">
                            <w:pPr>
                              <w:pStyle w:val="PhotoBox"/>
                              <w:rPr>
                                <w:sz w:val="22"/>
                              </w:rPr>
                            </w:pPr>
                            <w:r w:rsidRPr="00FA6F94">
                              <w:rPr>
                                <w:sz w:val="22"/>
                              </w:rPr>
                              <w:t>Otherwise Delete Box</w:t>
                            </w:r>
                          </w:p>
                          <w:p w:rsidR="00FA6F94" w:rsidRPr="00085AE4" w:rsidRDefault="00FA6F94" w:rsidP="00BC2657">
                            <w:pPr>
                              <w:pStyle w:val="PhotoBox"/>
                              <w:rPr>
                                <w:rFonts w:ascii="Arial" w:hAnsi="Arial"/>
                                <w:color w:val="33333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35" type="#_x0000_t202" style="position:absolute;left:0;text-align:left;margin-left:248.1pt;margin-top:17.8pt;width:253.15pt;height:16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" fillcolor="#969696" stroked="f" strokecolor="white">
                <v:textbox inset="0,0,0,0">
                  <w:txbxContent>
                    <w:p w:rsidR="00FA6F94" w:rsidRPr="00085AE4" w:rsidRDefault="00FA6F94" w:rsidP="00FA6F94">
                      <w:pPr>
                        <w:jc w:val="center"/>
                        <w:rPr>
                          <w:rFonts w:ascii="Arial" w:hAnsi="Arial"/>
                          <w:color w:val="333333"/>
                          <w:sz w:val="20"/>
                        </w:rPr>
                      </w:pPr>
                    </w:p>
                    <w:p w:rsidR="00FA6F94" w:rsidRPr="00FA6F94" w:rsidRDefault="00FA6F94" w:rsidP="00FA6F94">
                      <w:pPr>
                        <w:rPr>
                          <w:color w:val="333333"/>
                          <w:sz w:val="20"/>
                        </w:rPr>
                      </w:pPr>
                    </w:p>
                    <w:p w:rsidR="00FA6F94" w:rsidRPr="00FA6F94" w:rsidRDefault="00FA6F94" w:rsidP="00BC2657">
                      <w:pPr>
                        <w:pStyle w:val="PhotoBox"/>
                        <w:rPr>
                          <w:sz w:val="22"/>
                        </w:rPr>
                      </w:pPr>
                      <w:r w:rsidRPr="00FA6F94">
                        <w:rPr>
                          <w:sz w:val="22"/>
                        </w:rPr>
                        <w:t>Place Photo Here,</w:t>
                      </w:r>
                    </w:p>
                    <w:p w:rsidR="00FA6F94" w:rsidRPr="00FA6F94" w:rsidRDefault="00FA6F94" w:rsidP="00BC2657">
                      <w:pPr>
                        <w:pStyle w:val="PhotoBox"/>
                        <w:rPr>
                          <w:sz w:val="22"/>
                        </w:rPr>
                      </w:pPr>
                      <w:r w:rsidRPr="00FA6F94">
                        <w:rPr>
                          <w:sz w:val="22"/>
                        </w:rPr>
                        <w:t>Otherwise Delete Box</w:t>
                      </w:r>
                    </w:p>
                    <w:p w:rsidR="00FA6F94" w:rsidRPr="00085AE4" w:rsidRDefault="00FA6F94" w:rsidP="00BC2657">
                      <w:pPr>
                        <w:pStyle w:val="PhotoBox"/>
                        <w:rPr>
                          <w:rFonts w:ascii="Arial" w:hAnsi="Arial"/>
                          <w:color w:val="333333"/>
                        </w:rPr>
                      </w:pPr>
                    </w:p>
                  </w:txbxContent>
                </v:textbox>
              </v:shape>
            </w:pict>
          </mc:Fallback>
        </mc:AlternateContent>
      </w:r>
      <w:r w:rsidR="00FA6F94">
        <w:br w:type="page"/>
      </w: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1753870</wp:posOffset>
                </wp:positionH>
                <wp:positionV relativeFrom="paragraph">
                  <wp:posOffset>7320280</wp:posOffset>
                </wp:positionV>
                <wp:extent cx="2120265" cy="685800"/>
                <wp:effectExtent l="1270" t="5080" r="0" b="0"/>
                <wp:wrapNone/>
                <wp:docPr id="29"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94" w:rsidRPr="00694880" w:rsidRDefault="00FA6F94" w:rsidP="00694880">
                            <w:pPr>
                              <w:pStyle w:val="Logo"/>
                              <w:jc w:val="center"/>
                            </w:pPr>
                            <w:r w:rsidRPr="00694880">
                              <w:t>PLACE LOGO OR</w:t>
                            </w:r>
                          </w:p>
                          <w:p w:rsidR="00FA6F94" w:rsidRPr="00694880" w:rsidRDefault="00FA6F94" w:rsidP="00694880">
                            <w:pPr>
                              <w:pStyle w:val="Logo"/>
                              <w:jc w:val="center"/>
                            </w:pPr>
                            <w:r w:rsidRPr="00694880">
                              <w:t>COMPANY NAME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36" type="#_x0000_t202" style="position:absolute;left:0;text-align:left;margin-left:138.1pt;margin-top:576.4pt;width:166.9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" filled="f" stroked="f">
                <v:textbox>
                  <w:txbxContent>
                    <w:p w:rsidR="00FA6F94" w:rsidRPr="00694880" w:rsidRDefault="00FA6F94" w:rsidP="00694880">
                      <w:pPr>
                        <w:pStyle w:val="Logo"/>
                        <w:jc w:val="center"/>
                      </w:pPr>
                      <w:r w:rsidRPr="00694880">
                        <w:t>PLACE LOGO OR</w:t>
                      </w:r>
                    </w:p>
                    <w:p w:rsidR="00FA6F94" w:rsidRPr="00694880" w:rsidRDefault="00FA6F94" w:rsidP="00694880">
                      <w:pPr>
                        <w:pStyle w:val="Logo"/>
                        <w:jc w:val="center"/>
                      </w:pPr>
                      <w:r w:rsidRPr="00694880">
                        <w:t>COMPANY NAME HERE</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1182370</wp:posOffset>
                </wp:positionH>
                <wp:positionV relativeFrom="paragraph">
                  <wp:posOffset>4348480</wp:posOffset>
                </wp:positionV>
                <wp:extent cx="3200400" cy="2057400"/>
                <wp:effectExtent l="1270" t="5080" r="0" b="0"/>
                <wp:wrapNone/>
                <wp:docPr id="2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057400"/>
                        </a:xfrm>
                        <a:prstGeom prst="rect">
                          <a:avLst/>
                        </a:prstGeom>
                        <a:solidFill>
                          <a:srgbClr val="969696"/>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A6F94" w:rsidRPr="00085AE4" w:rsidRDefault="00FA6F94" w:rsidP="00FA6F94">
                            <w:pPr>
                              <w:jc w:val="center"/>
                              <w:rPr>
                                <w:rFonts w:ascii="Arial" w:hAnsi="Arial"/>
                                <w:color w:val="333333"/>
                                <w:sz w:val="20"/>
                              </w:rPr>
                            </w:pPr>
                          </w:p>
                          <w:p w:rsidR="00FA6F94" w:rsidRPr="00085AE4" w:rsidRDefault="00FA6F94" w:rsidP="00694880">
                            <w:pPr>
                              <w:pStyle w:val="PhotoBox"/>
                            </w:pPr>
                          </w:p>
                          <w:p w:rsidR="00FA6F94" w:rsidRPr="001F7817" w:rsidRDefault="00FA6F94" w:rsidP="00694880">
                            <w:pPr>
                              <w:pStyle w:val="PhotoBox"/>
                              <w:rPr>
                                <w:rFonts w:ascii="Times" w:hAnsi="Times"/>
                                <w:sz w:val="22"/>
                              </w:rPr>
                            </w:pPr>
                            <w:r w:rsidRPr="001F7817">
                              <w:rPr>
                                <w:rFonts w:ascii="Times" w:hAnsi="Times"/>
                                <w:sz w:val="22"/>
                              </w:rPr>
                              <w:t>Place Photo Here,</w:t>
                            </w:r>
                          </w:p>
                          <w:p w:rsidR="00FA6F94" w:rsidRPr="001F7817" w:rsidRDefault="00FA6F94" w:rsidP="00694880">
                            <w:pPr>
                              <w:pStyle w:val="PhotoBox"/>
                              <w:rPr>
                                <w:rFonts w:ascii="Times" w:hAnsi="Times"/>
                                <w:sz w:val="22"/>
                              </w:rPr>
                            </w:pPr>
                            <w:r w:rsidRPr="001F7817">
                              <w:rPr>
                                <w:rFonts w:ascii="Times" w:hAnsi="Times"/>
                                <w:sz w:val="22"/>
                              </w:rPr>
                              <w:t xml:space="preserve">Otherwise </w:t>
                            </w:r>
                            <w:r w:rsidRPr="00FA6F94">
                              <w:rPr>
                                <w:sz w:val="22"/>
                              </w:rPr>
                              <w:t>Delete</w:t>
                            </w:r>
                            <w:r w:rsidRPr="001F7817">
                              <w:rPr>
                                <w:rFonts w:ascii="Times" w:hAnsi="Times"/>
                                <w:sz w:val="22"/>
                              </w:rPr>
                              <w:t xml:space="preserve"> Box</w:t>
                            </w:r>
                          </w:p>
                          <w:p w:rsidR="00FA6F94" w:rsidRPr="00085AE4" w:rsidRDefault="00FA6F94" w:rsidP="00FA6F94">
                            <w:pPr>
                              <w:rPr>
                                <w:rFonts w:ascii="Arial" w:hAnsi="Arial"/>
                                <w:color w:val="33333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37" type="#_x0000_t202" style="position:absolute;left:0;text-align:left;margin-left:93.1pt;margin-top:342.4pt;width:252pt;height:1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" fillcolor="#969696" stroked="f" strokecolor="white">
                <v:textbox inset="0,0,0,0">
                  <w:txbxContent>
                    <w:p w:rsidR="00FA6F94" w:rsidRPr="00085AE4" w:rsidRDefault="00FA6F94" w:rsidP="00FA6F94">
                      <w:pPr>
                        <w:jc w:val="center"/>
                        <w:rPr>
                          <w:rFonts w:ascii="Arial" w:hAnsi="Arial"/>
                          <w:color w:val="333333"/>
                          <w:sz w:val="20"/>
                        </w:rPr>
                      </w:pPr>
                    </w:p>
                    <w:p w:rsidR="00FA6F94" w:rsidRPr="00085AE4" w:rsidRDefault="00FA6F94" w:rsidP="00694880">
                      <w:pPr>
                        <w:pStyle w:val="PhotoBox"/>
                      </w:pPr>
                    </w:p>
                    <w:p w:rsidR="00FA6F94" w:rsidRPr="001F7817" w:rsidRDefault="00FA6F94" w:rsidP="00694880">
                      <w:pPr>
                        <w:pStyle w:val="PhotoBox"/>
                        <w:rPr>
                          <w:rFonts w:ascii="Times" w:hAnsi="Times"/>
                          <w:sz w:val="22"/>
                        </w:rPr>
                      </w:pPr>
                      <w:r w:rsidRPr="001F7817">
                        <w:rPr>
                          <w:rFonts w:ascii="Times" w:hAnsi="Times"/>
                          <w:sz w:val="22"/>
                        </w:rPr>
                        <w:t>Place Photo Here,</w:t>
                      </w:r>
                    </w:p>
                    <w:p w:rsidR="00FA6F94" w:rsidRPr="001F7817" w:rsidRDefault="00FA6F94" w:rsidP="00694880">
                      <w:pPr>
                        <w:pStyle w:val="PhotoBox"/>
                        <w:rPr>
                          <w:rFonts w:ascii="Times" w:hAnsi="Times"/>
                          <w:sz w:val="22"/>
                        </w:rPr>
                      </w:pPr>
                      <w:r w:rsidRPr="001F7817">
                        <w:rPr>
                          <w:rFonts w:ascii="Times" w:hAnsi="Times"/>
                          <w:sz w:val="22"/>
                        </w:rPr>
                        <w:t xml:space="preserve">Otherwise </w:t>
                      </w:r>
                      <w:r w:rsidRPr="00FA6F94">
                        <w:rPr>
                          <w:sz w:val="22"/>
                        </w:rPr>
                        <w:t>Delete</w:t>
                      </w:r>
                      <w:r w:rsidRPr="001F7817">
                        <w:rPr>
                          <w:rFonts w:ascii="Times" w:hAnsi="Times"/>
                          <w:sz w:val="22"/>
                        </w:rPr>
                        <w:t xml:space="preserve"> Box</w:t>
                      </w:r>
                    </w:p>
                    <w:p w:rsidR="00FA6F94" w:rsidRPr="00085AE4" w:rsidRDefault="00FA6F94" w:rsidP="00FA6F94">
                      <w:pPr>
                        <w:rPr>
                          <w:rFonts w:ascii="Arial" w:hAnsi="Arial"/>
                          <w:color w:val="333333"/>
                        </w:rPr>
                      </w:pPr>
                    </w:p>
                  </w:txbxContent>
                </v:textbox>
              </v:shape>
            </w:pict>
          </mc:Fallback>
        </mc:AlternateContent>
      </w:r>
      <w:r>
        <w:rPr>
          <w:noProof/>
        </w:rPr>
        <w:drawing>
          <wp:anchor distT="0" distB="0" distL="114300" distR="114300" simplePos="0" relativeHeight="251677696" behindDoc="1" locked="0" layoutInCell="1" allowOverlap="1">
            <wp:simplePos x="0" y="0"/>
            <wp:positionH relativeFrom="column">
              <wp:posOffset>-1155065</wp:posOffset>
            </wp:positionH>
            <wp:positionV relativeFrom="paragraph">
              <wp:posOffset>-911860</wp:posOffset>
            </wp:positionV>
            <wp:extent cx="7772400" cy="10058400"/>
            <wp:effectExtent l="0" t="0" r="0" b="0"/>
            <wp:wrapNone/>
            <wp:docPr id="295" name="Picture 295" descr="Traditional_Elegance_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Traditional_Elegance_Divi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simplePos x="0" y="0"/>
                <wp:positionH relativeFrom="column">
                  <wp:posOffset>1944370</wp:posOffset>
                </wp:positionH>
                <wp:positionV relativeFrom="paragraph">
                  <wp:posOffset>170180</wp:posOffset>
                </wp:positionV>
                <wp:extent cx="2577465" cy="342900"/>
                <wp:effectExtent l="1270" t="5080" r="0" b="0"/>
                <wp:wrapNone/>
                <wp:docPr id="27"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746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94" w:rsidRPr="00FA6F94" w:rsidRDefault="00FA6F94" w:rsidP="00FA6F94">
                            <w:pPr>
                              <w:pStyle w:val="MonthDayYear1"/>
                            </w:pPr>
                            <w:r w:rsidRPr="00FA6F94">
                              <w:t>Month Day Year</w:t>
                            </w:r>
                          </w:p>
                          <w:p w:rsidR="00FA6F94" w:rsidRPr="00FA6F94" w:rsidRDefault="00FA6F94" w:rsidP="00FA6F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38" type="#_x0000_t202" style="position:absolute;left:0;text-align:left;margin-left:153.1pt;margin-top:13.4pt;width:202.9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" filled="f" stroked="f">
                <v:textbox>
                  <w:txbxContent>
                    <w:p w:rsidR="00FA6F94" w:rsidRPr="00FA6F94" w:rsidRDefault="00FA6F94" w:rsidP="00FA6F94">
                      <w:pPr>
                        <w:pStyle w:val="MonthDayYear1"/>
                      </w:pPr>
                      <w:r w:rsidRPr="00FA6F94">
                        <w:t>Month Day Year</w:t>
                      </w:r>
                    </w:p>
                    <w:p w:rsidR="00FA6F94" w:rsidRPr="00FA6F94" w:rsidRDefault="00FA6F94" w:rsidP="00FA6F94"/>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979170</wp:posOffset>
                </wp:positionH>
                <wp:positionV relativeFrom="paragraph">
                  <wp:posOffset>1348740</wp:posOffset>
                </wp:positionV>
                <wp:extent cx="3543300" cy="2656840"/>
                <wp:effectExtent l="1270" t="2540" r="0" b="0"/>
                <wp:wrapNone/>
                <wp:docPr id="2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65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94" w:rsidRPr="001F7817" w:rsidRDefault="00FA6F94" w:rsidP="00FA6F94">
                            <w:pPr>
                              <w:pStyle w:val="SUBHEAD"/>
                            </w:pPr>
                            <w:r w:rsidRPr="001F7817">
                              <w:t>SUBHEAD. SUBHEAD. SUBHEAD.</w:t>
                            </w:r>
                          </w:p>
                          <w:p w:rsidR="00FA6F94" w:rsidRPr="00FA6F94" w:rsidRDefault="00FA6F94" w:rsidP="00FA6F94">
                            <w:pPr>
                              <w:pStyle w:val="FillerText"/>
                            </w:pPr>
                            <w:r w:rsidRPr="00FA6F94">
                              <w:t>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w:t>
                            </w:r>
                          </w:p>
                          <w:p w:rsidR="00FA6F94" w:rsidRPr="00FA6F94" w:rsidRDefault="00FA6F94" w:rsidP="00FA6F94">
                            <w:pPr>
                              <w:pStyle w:val="FillerText"/>
                            </w:pPr>
                          </w:p>
                          <w:p w:rsidR="00FA6F94" w:rsidRPr="00FA6F94" w:rsidRDefault="00FA6F94" w:rsidP="00FA6F94">
                            <w:pPr>
                              <w:pStyle w:val="FillerText"/>
                            </w:pPr>
                            <w:r w:rsidRPr="00FA6F94">
                              <w:t xml:space="preserve">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w:t>
                            </w:r>
                          </w:p>
                          <w:p w:rsidR="00FA6F94" w:rsidRPr="00FA6F94" w:rsidRDefault="00FA6F94" w:rsidP="00FA6F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39" type="#_x0000_t202" style="position:absolute;left:0;text-align:left;margin-left:77.1pt;margin-top:106.2pt;width:279pt;height:20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" filled="f" stroked="f">
                <v:textbox>
                  <w:txbxContent>
                    <w:p w:rsidR="00FA6F94" w:rsidRPr="001F7817" w:rsidRDefault="00FA6F94" w:rsidP="00FA6F94">
                      <w:pPr>
                        <w:pStyle w:val="SUBHEAD"/>
                      </w:pPr>
                      <w:r w:rsidRPr="001F7817">
                        <w:t>SUBHEAD. SUBHEAD. SUBHEAD.</w:t>
                      </w:r>
                    </w:p>
                    <w:p w:rsidR="00FA6F94" w:rsidRPr="00FA6F94" w:rsidRDefault="00FA6F94" w:rsidP="00FA6F94">
                      <w:pPr>
                        <w:pStyle w:val="FillerText"/>
                      </w:pPr>
                      <w:r w:rsidRPr="00FA6F94">
                        <w:t>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w:t>
                      </w:r>
                    </w:p>
                    <w:p w:rsidR="00FA6F94" w:rsidRPr="00FA6F94" w:rsidRDefault="00FA6F94" w:rsidP="00FA6F94">
                      <w:pPr>
                        <w:pStyle w:val="FillerText"/>
                      </w:pPr>
                    </w:p>
                    <w:p w:rsidR="00FA6F94" w:rsidRPr="00FA6F94" w:rsidRDefault="00FA6F94" w:rsidP="00FA6F94">
                      <w:pPr>
                        <w:pStyle w:val="FillerText"/>
                      </w:pPr>
                      <w:r w:rsidRPr="00FA6F94">
                        <w:t xml:space="preserve">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w:t>
                      </w:r>
                    </w:p>
                    <w:p w:rsidR="00FA6F94" w:rsidRPr="00FA6F94" w:rsidRDefault="00FA6F94" w:rsidP="00FA6F94"/>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1068070</wp:posOffset>
                </wp:positionH>
                <wp:positionV relativeFrom="paragraph">
                  <wp:posOffset>805180</wp:posOffset>
                </wp:positionV>
                <wp:extent cx="3314700" cy="457200"/>
                <wp:effectExtent l="1270" t="5080" r="0" b="0"/>
                <wp:wrapNone/>
                <wp:docPr id="25"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94" w:rsidRPr="00694880" w:rsidRDefault="00FA6F94" w:rsidP="00FA6F94">
                            <w:pPr>
                              <w:pStyle w:val="Headline"/>
                            </w:pPr>
                            <w:r w:rsidRPr="00694880">
                              <w:t>INSERT HEADLINE HERE</w:t>
                            </w:r>
                          </w:p>
                          <w:p w:rsidR="00FA6F94" w:rsidRPr="003D464E" w:rsidRDefault="00FA6F94" w:rsidP="00FA6F9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40" type="#_x0000_t202" style="position:absolute;left:0;text-align:left;margin-left:84.1pt;margin-top:63.4pt;width:261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jthbgCAADE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" filled="f" stroked="f">
                <v:textbox>
                  <w:txbxContent>
                    <w:p w:rsidR="00FA6F94" w:rsidRPr="00694880" w:rsidRDefault="00FA6F94" w:rsidP="00FA6F94">
                      <w:pPr>
                        <w:pStyle w:val="Headline"/>
                      </w:pPr>
                      <w:r w:rsidRPr="00694880">
                        <w:t>INSERT HEADLINE HERE</w:t>
                      </w:r>
                    </w:p>
                    <w:p w:rsidR="00FA6F94" w:rsidRPr="003D464E" w:rsidRDefault="00FA6F94" w:rsidP="00FA6F94">
                      <w:pPr>
                        <w:jc w:val="cente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1118870</wp:posOffset>
                </wp:positionH>
                <wp:positionV relativeFrom="paragraph">
                  <wp:posOffset>6520180</wp:posOffset>
                </wp:positionV>
                <wp:extent cx="3314700" cy="571500"/>
                <wp:effectExtent l="1270" t="5080" r="0" b="0"/>
                <wp:wrapNone/>
                <wp:docPr id="2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94" w:rsidRPr="00694880" w:rsidRDefault="00FA6F94" w:rsidP="00694880">
                            <w:pPr>
                              <w:pStyle w:val="FillerText"/>
                            </w:pPr>
                            <w:r w:rsidRPr="00694880">
                              <w:t>Type your photo description here. Type your photo description here. Type your photo description here.</w:t>
                            </w:r>
                          </w:p>
                          <w:p w:rsidR="00FA6F94" w:rsidRPr="001F7817" w:rsidRDefault="00FA6F94" w:rsidP="00FA6F94">
                            <w:pPr>
                              <w:jc w:val="center"/>
                              <w:rPr>
                                <w:rFonts w:ascii="Times" w:hAnsi="Tim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41" type="#_x0000_t202" style="position:absolute;left:0;text-align:left;margin-left:88.1pt;margin-top:513.4pt;width:261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dCboCAADE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" filled="f" stroked="f">
                <v:textbox>
                  <w:txbxContent>
                    <w:p w:rsidR="00FA6F94" w:rsidRPr="00694880" w:rsidRDefault="00FA6F94" w:rsidP="00694880">
                      <w:pPr>
                        <w:pStyle w:val="FillerText"/>
                      </w:pPr>
                      <w:r w:rsidRPr="00694880">
                        <w:t>Type your photo description here. Type your photo description here. Type your photo description here.</w:t>
                      </w:r>
                    </w:p>
                    <w:p w:rsidR="00FA6F94" w:rsidRPr="001F7817" w:rsidRDefault="00FA6F94" w:rsidP="00FA6F94">
                      <w:pPr>
                        <w:jc w:val="center"/>
                        <w:rPr>
                          <w:rFonts w:ascii="Times" w:hAnsi="Times"/>
                        </w:rPr>
                      </w:pPr>
                    </w:p>
                  </w:txbxContent>
                </v:textbox>
              </v:shape>
            </w:pict>
          </mc:Fallback>
        </mc:AlternateContent>
      </w:r>
      <w:r w:rsidR="00FA6F94">
        <w:br w:type="page"/>
      </w:r>
      <w:r>
        <w:rPr>
          <w:noProof/>
        </w:rPr>
        <w:lastRenderedPageBreak/>
        <mc:AlternateContent>
          <mc:Choice Requires="wps">
            <w:drawing>
              <wp:anchor distT="0" distB="0" distL="114300" distR="114300" simplePos="0" relativeHeight="251671552" behindDoc="0" locked="0" layoutInCell="1" allowOverlap="1">
                <wp:simplePos x="0" y="0"/>
                <wp:positionH relativeFrom="column">
                  <wp:posOffset>2769870</wp:posOffset>
                </wp:positionH>
                <wp:positionV relativeFrom="paragraph">
                  <wp:posOffset>1135380</wp:posOffset>
                </wp:positionV>
                <wp:extent cx="3313430" cy="6057900"/>
                <wp:effectExtent l="1270" t="5080" r="0" b="0"/>
                <wp:wrapNone/>
                <wp:docPr id="2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605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94" w:rsidRPr="00694880" w:rsidRDefault="00FA6F94" w:rsidP="00694880">
                            <w:pPr>
                              <w:pStyle w:val="FillerText"/>
                            </w:pPr>
                            <w:r w:rsidRPr="00694880">
                              <w:t xml:space="preserve">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w:t>
                            </w:r>
                          </w:p>
                          <w:p w:rsidR="00FA6F94" w:rsidRPr="001F7817" w:rsidRDefault="00FA6F94" w:rsidP="00FA6F94">
                            <w:pPr>
                              <w:widowControl w:val="0"/>
                              <w:autoSpaceDE w:val="0"/>
                              <w:autoSpaceDN w:val="0"/>
                              <w:adjustRightInd w:val="0"/>
                              <w:spacing w:line="288" w:lineRule="auto"/>
                              <w:jc w:val="distribute"/>
                              <w:textAlignment w:val="center"/>
                              <w:rPr>
                                <w:rFonts w:ascii="Times" w:hAnsi="Times"/>
                                <w:b/>
                                <w:color w:val="4F2F18"/>
                                <w:sz w:val="20"/>
                                <w:szCs w:val="20"/>
                              </w:rPr>
                            </w:pPr>
                          </w:p>
                          <w:p w:rsidR="00FA6F94" w:rsidRPr="001F7817" w:rsidRDefault="00FA6F94" w:rsidP="00FA6F94">
                            <w:pPr>
                              <w:pStyle w:val="SUBHEAD"/>
                            </w:pPr>
                            <w:r w:rsidRPr="001F7817">
                              <w:t xml:space="preserve">SUBHEAD. SUBHEAD. SUBHEAD. </w:t>
                            </w:r>
                          </w:p>
                          <w:p w:rsidR="00FA6F94" w:rsidRPr="00694880" w:rsidRDefault="00FA6F94" w:rsidP="00694880">
                            <w:pPr>
                              <w:pStyle w:val="FillerText"/>
                            </w:pPr>
                            <w:r w:rsidRPr="00694880">
                              <w:t>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w:t>
                            </w:r>
                          </w:p>
                          <w:p w:rsidR="00FA6F94" w:rsidRPr="00694880" w:rsidRDefault="00FA6F94" w:rsidP="00694880">
                            <w:pPr>
                              <w:pStyle w:val="FillerText"/>
                            </w:pPr>
                            <w:r w:rsidRPr="00694880">
                              <w:t xml:space="preserve">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w:t>
                            </w:r>
                          </w:p>
                          <w:p w:rsidR="00FA6F94" w:rsidRPr="001F7817" w:rsidRDefault="00FA6F94" w:rsidP="00FA6F94">
                            <w:pPr>
                              <w:widowControl w:val="0"/>
                              <w:autoSpaceDE w:val="0"/>
                              <w:autoSpaceDN w:val="0"/>
                              <w:adjustRightInd w:val="0"/>
                              <w:spacing w:line="288" w:lineRule="auto"/>
                              <w:jc w:val="distribute"/>
                              <w:textAlignment w:val="center"/>
                              <w:rPr>
                                <w:rFonts w:ascii="Times" w:hAnsi="Times"/>
                                <w:b/>
                                <w:color w:val="4F2F18"/>
                                <w:sz w:val="20"/>
                                <w:szCs w:val="20"/>
                              </w:rPr>
                            </w:pPr>
                            <w:r w:rsidRPr="001F7817">
                              <w:rPr>
                                <w:rFonts w:ascii="Times" w:hAnsi="Times"/>
                                <w:b/>
                                <w:color w:val="4F2F18"/>
                                <w:sz w:val="20"/>
                                <w:szCs w:val="20"/>
                              </w:rPr>
                              <w:t xml:space="preserve">  </w:t>
                            </w:r>
                          </w:p>
                          <w:p w:rsidR="00FA6F94" w:rsidRPr="003D464E" w:rsidRDefault="00FA6F94" w:rsidP="00FA6F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42" type="#_x0000_t202" style="position:absolute;left:0;text-align:left;margin-left:218.1pt;margin-top:89.4pt;width:260.9pt;height:47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" filled="f" stroked="f">
                <v:textbox>
                  <w:txbxContent>
                    <w:p w:rsidR="00FA6F94" w:rsidRPr="00694880" w:rsidRDefault="00FA6F94" w:rsidP="00694880">
                      <w:pPr>
                        <w:pStyle w:val="FillerText"/>
                      </w:pPr>
                      <w:r w:rsidRPr="00694880">
                        <w:t xml:space="preserve">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w:t>
                      </w:r>
                    </w:p>
                    <w:p w:rsidR="00FA6F94" w:rsidRPr="001F7817" w:rsidRDefault="00FA6F94" w:rsidP="00FA6F94">
                      <w:pPr>
                        <w:widowControl w:val="0"/>
                        <w:autoSpaceDE w:val="0"/>
                        <w:autoSpaceDN w:val="0"/>
                        <w:adjustRightInd w:val="0"/>
                        <w:spacing w:line="288" w:lineRule="auto"/>
                        <w:jc w:val="distribute"/>
                        <w:textAlignment w:val="center"/>
                        <w:rPr>
                          <w:rFonts w:ascii="Times" w:hAnsi="Times"/>
                          <w:b/>
                          <w:color w:val="4F2F18"/>
                          <w:sz w:val="20"/>
                          <w:szCs w:val="20"/>
                        </w:rPr>
                      </w:pPr>
                    </w:p>
                    <w:p w:rsidR="00FA6F94" w:rsidRPr="001F7817" w:rsidRDefault="00FA6F94" w:rsidP="00FA6F94">
                      <w:pPr>
                        <w:pStyle w:val="SUBHEAD"/>
                      </w:pPr>
                      <w:r w:rsidRPr="001F7817">
                        <w:t xml:space="preserve">SUBHEAD. SUBHEAD. SUBHEAD. </w:t>
                      </w:r>
                    </w:p>
                    <w:p w:rsidR="00FA6F94" w:rsidRPr="00694880" w:rsidRDefault="00FA6F94" w:rsidP="00694880">
                      <w:pPr>
                        <w:pStyle w:val="FillerText"/>
                      </w:pPr>
                      <w:r w:rsidRPr="00694880">
                        <w:t>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w:t>
                      </w:r>
                    </w:p>
                    <w:p w:rsidR="00FA6F94" w:rsidRPr="00694880" w:rsidRDefault="00FA6F94" w:rsidP="00694880">
                      <w:pPr>
                        <w:pStyle w:val="FillerText"/>
                      </w:pPr>
                      <w:r w:rsidRPr="00694880">
                        <w:t xml:space="preserve">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w:t>
                      </w:r>
                    </w:p>
                    <w:p w:rsidR="00FA6F94" w:rsidRPr="001F7817" w:rsidRDefault="00FA6F94" w:rsidP="00FA6F94">
                      <w:pPr>
                        <w:widowControl w:val="0"/>
                        <w:autoSpaceDE w:val="0"/>
                        <w:autoSpaceDN w:val="0"/>
                        <w:adjustRightInd w:val="0"/>
                        <w:spacing w:line="288" w:lineRule="auto"/>
                        <w:jc w:val="distribute"/>
                        <w:textAlignment w:val="center"/>
                        <w:rPr>
                          <w:rFonts w:ascii="Times" w:hAnsi="Times"/>
                          <w:b/>
                          <w:color w:val="4F2F18"/>
                          <w:sz w:val="20"/>
                          <w:szCs w:val="20"/>
                        </w:rPr>
                      </w:pPr>
                      <w:r w:rsidRPr="001F7817">
                        <w:rPr>
                          <w:rFonts w:ascii="Times" w:hAnsi="Times"/>
                          <w:b/>
                          <w:color w:val="4F2F18"/>
                          <w:sz w:val="20"/>
                          <w:szCs w:val="20"/>
                        </w:rPr>
                        <w:t xml:space="preserve">  </w:t>
                      </w:r>
                    </w:p>
                    <w:p w:rsidR="00FA6F94" w:rsidRPr="003D464E" w:rsidRDefault="00FA6F94" w:rsidP="00FA6F94"/>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-824230</wp:posOffset>
                </wp:positionH>
                <wp:positionV relativeFrom="paragraph">
                  <wp:posOffset>297180</wp:posOffset>
                </wp:positionV>
                <wp:extent cx="7112000" cy="622300"/>
                <wp:effectExtent l="1270" t="5080" r="0" b="0"/>
                <wp:wrapNone/>
                <wp:docPr id="22"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94" w:rsidRPr="003D464E" w:rsidRDefault="00FA6F94" w:rsidP="00FA6F94">
                            <w:pPr>
                              <w:widowControl w:val="0"/>
                              <w:autoSpaceDE w:val="0"/>
                              <w:autoSpaceDN w:val="0"/>
                              <w:adjustRightInd w:val="0"/>
                              <w:spacing w:line="288" w:lineRule="auto"/>
                              <w:jc w:val="right"/>
                              <w:textAlignment w:val="center"/>
                              <w:rPr>
                                <w:rFonts w:ascii="Times-Bold" w:hAnsi="Times-Bold"/>
                                <w:b/>
                                <w:color w:val="4F2F18"/>
                                <w:sz w:val="20"/>
                                <w:szCs w:val="20"/>
                              </w:rPr>
                            </w:pPr>
                          </w:p>
                          <w:p w:rsidR="00FA6F94" w:rsidRPr="001F7817" w:rsidRDefault="00FA6F94" w:rsidP="00FA6F94">
                            <w:pPr>
                              <w:widowControl w:val="0"/>
                              <w:autoSpaceDE w:val="0"/>
                              <w:autoSpaceDN w:val="0"/>
                              <w:adjustRightInd w:val="0"/>
                              <w:spacing w:line="288" w:lineRule="auto"/>
                              <w:jc w:val="center"/>
                              <w:textAlignment w:val="center"/>
                              <w:rPr>
                                <w:rFonts w:ascii="Times" w:hAnsi="Times"/>
                                <w:b/>
                                <w:color w:val="4F2F18"/>
                                <w:sz w:val="36"/>
                                <w:szCs w:val="36"/>
                              </w:rPr>
                            </w:pPr>
                            <w:r w:rsidRPr="001F7817">
                              <w:rPr>
                                <w:rFonts w:ascii="Times" w:hAnsi="Times"/>
                                <w:b/>
                                <w:color w:val="4F2F18"/>
                                <w:sz w:val="36"/>
                                <w:szCs w:val="36"/>
                              </w:rPr>
                              <w:t xml:space="preserve">INSERT </w:t>
                            </w:r>
                            <w:r w:rsidRPr="00FA6F94">
                              <w:rPr>
                                <w:b/>
                                <w:color w:val="4F2F18"/>
                                <w:sz w:val="36"/>
                                <w:szCs w:val="36"/>
                              </w:rPr>
                              <w:t>HEADLINE</w:t>
                            </w:r>
                            <w:r w:rsidRPr="001F7817">
                              <w:rPr>
                                <w:rFonts w:ascii="Times" w:hAnsi="Times"/>
                                <w:b/>
                                <w:color w:val="4F2F18"/>
                                <w:sz w:val="36"/>
                                <w:szCs w:val="36"/>
                              </w:rPr>
                              <w:t xml:space="preserve"> HERE</w:t>
                            </w:r>
                          </w:p>
                          <w:p w:rsidR="00FA6F94" w:rsidRPr="003D464E" w:rsidRDefault="00FA6F94" w:rsidP="00FA6F94">
                            <w:pPr>
                              <w:widowControl w:val="0"/>
                              <w:autoSpaceDE w:val="0"/>
                              <w:autoSpaceDN w:val="0"/>
                              <w:adjustRightInd w:val="0"/>
                              <w:spacing w:line="288" w:lineRule="auto"/>
                              <w:jc w:val="center"/>
                              <w:textAlignment w:val="center"/>
                              <w:rPr>
                                <w:rFonts w:ascii="Times-Bold" w:hAnsi="Times-Bold"/>
                                <w:b/>
                                <w:color w:val="4F2F18"/>
                                <w:sz w:val="36"/>
                                <w:szCs w:val="36"/>
                              </w:rPr>
                            </w:pPr>
                          </w:p>
                          <w:p w:rsidR="00FA6F94" w:rsidRPr="003D464E" w:rsidRDefault="00FA6F94" w:rsidP="00FA6F94">
                            <w:pPr>
                              <w:widowControl w:val="0"/>
                              <w:autoSpaceDE w:val="0"/>
                              <w:autoSpaceDN w:val="0"/>
                              <w:adjustRightInd w:val="0"/>
                              <w:spacing w:line="288" w:lineRule="auto"/>
                              <w:jc w:val="right"/>
                              <w:textAlignment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43" type="#_x0000_t202" style="position:absolute;left:0;text-align:left;margin-left:-64.85pt;margin-top:23.4pt;width:560pt;height:4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" filled="f" stroked="f">
                <v:textbox>
                  <w:txbxContent>
                    <w:p w:rsidR="00FA6F94" w:rsidRPr="003D464E" w:rsidRDefault="00FA6F94" w:rsidP="00FA6F94">
                      <w:pPr>
                        <w:widowControl w:val="0"/>
                        <w:autoSpaceDE w:val="0"/>
                        <w:autoSpaceDN w:val="0"/>
                        <w:adjustRightInd w:val="0"/>
                        <w:spacing w:line="288" w:lineRule="auto"/>
                        <w:jc w:val="right"/>
                        <w:textAlignment w:val="center"/>
                        <w:rPr>
                          <w:rFonts w:ascii="Times-Bold" w:hAnsi="Times-Bold"/>
                          <w:b/>
                          <w:color w:val="4F2F18"/>
                          <w:sz w:val="20"/>
                          <w:szCs w:val="20"/>
                        </w:rPr>
                      </w:pPr>
                    </w:p>
                    <w:p w:rsidR="00FA6F94" w:rsidRPr="001F7817" w:rsidRDefault="00FA6F94" w:rsidP="00FA6F94">
                      <w:pPr>
                        <w:widowControl w:val="0"/>
                        <w:autoSpaceDE w:val="0"/>
                        <w:autoSpaceDN w:val="0"/>
                        <w:adjustRightInd w:val="0"/>
                        <w:spacing w:line="288" w:lineRule="auto"/>
                        <w:jc w:val="center"/>
                        <w:textAlignment w:val="center"/>
                        <w:rPr>
                          <w:rFonts w:ascii="Times" w:hAnsi="Times"/>
                          <w:b/>
                          <w:color w:val="4F2F18"/>
                          <w:sz w:val="36"/>
                          <w:szCs w:val="36"/>
                        </w:rPr>
                      </w:pPr>
                      <w:r w:rsidRPr="001F7817">
                        <w:rPr>
                          <w:rFonts w:ascii="Times" w:hAnsi="Times"/>
                          <w:b/>
                          <w:color w:val="4F2F18"/>
                          <w:sz w:val="36"/>
                          <w:szCs w:val="36"/>
                        </w:rPr>
                        <w:t xml:space="preserve">INSERT </w:t>
                      </w:r>
                      <w:r w:rsidRPr="00FA6F94">
                        <w:rPr>
                          <w:b/>
                          <w:color w:val="4F2F18"/>
                          <w:sz w:val="36"/>
                          <w:szCs w:val="36"/>
                        </w:rPr>
                        <w:t>HEADLINE</w:t>
                      </w:r>
                      <w:r w:rsidRPr="001F7817">
                        <w:rPr>
                          <w:rFonts w:ascii="Times" w:hAnsi="Times"/>
                          <w:b/>
                          <w:color w:val="4F2F18"/>
                          <w:sz w:val="36"/>
                          <w:szCs w:val="36"/>
                        </w:rPr>
                        <w:t xml:space="preserve"> HERE</w:t>
                      </w:r>
                    </w:p>
                    <w:p w:rsidR="00FA6F94" w:rsidRPr="003D464E" w:rsidRDefault="00FA6F94" w:rsidP="00FA6F94">
                      <w:pPr>
                        <w:widowControl w:val="0"/>
                        <w:autoSpaceDE w:val="0"/>
                        <w:autoSpaceDN w:val="0"/>
                        <w:adjustRightInd w:val="0"/>
                        <w:spacing w:line="288" w:lineRule="auto"/>
                        <w:jc w:val="center"/>
                        <w:textAlignment w:val="center"/>
                        <w:rPr>
                          <w:rFonts w:ascii="Times-Bold" w:hAnsi="Times-Bold"/>
                          <w:b/>
                          <w:color w:val="4F2F18"/>
                          <w:sz w:val="36"/>
                          <w:szCs w:val="36"/>
                        </w:rPr>
                      </w:pPr>
                    </w:p>
                    <w:p w:rsidR="00FA6F94" w:rsidRPr="003D464E" w:rsidRDefault="00FA6F94" w:rsidP="00FA6F94">
                      <w:pPr>
                        <w:widowControl w:val="0"/>
                        <w:autoSpaceDE w:val="0"/>
                        <w:autoSpaceDN w:val="0"/>
                        <w:adjustRightInd w:val="0"/>
                        <w:spacing w:line="288" w:lineRule="auto"/>
                        <w:jc w:val="right"/>
                        <w:textAlignment w:val="cente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2668270</wp:posOffset>
                </wp:positionH>
                <wp:positionV relativeFrom="paragraph">
                  <wp:posOffset>-45720</wp:posOffset>
                </wp:positionV>
                <wp:extent cx="3326765" cy="342900"/>
                <wp:effectExtent l="1270" t="5080" r="0" b="0"/>
                <wp:wrapNone/>
                <wp:docPr id="21"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76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94" w:rsidRPr="003D464E" w:rsidRDefault="00FA6F94" w:rsidP="00FA6F94">
                            <w:pPr>
                              <w:pStyle w:val="MonthDayYear2"/>
                            </w:pPr>
                            <w:r w:rsidRPr="003D464E">
                              <w:t>Month Day Year</w:t>
                            </w:r>
                          </w:p>
                          <w:p w:rsidR="00FA6F94" w:rsidRPr="00BC2657" w:rsidRDefault="00FA6F94" w:rsidP="00FA6F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44" type="#_x0000_t202" style="position:absolute;left:0;text-align:left;margin-left:210.1pt;margin-top:-3.55pt;width:261.9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" filled="f" stroked="f">
                <v:textbox>
                  <w:txbxContent>
                    <w:p w:rsidR="00FA6F94" w:rsidRPr="003D464E" w:rsidRDefault="00FA6F94" w:rsidP="00FA6F94">
                      <w:pPr>
                        <w:pStyle w:val="MonthDayYear2"/>
                      </w:pPr>
                      <w:r w:rsidRPr="003D464E">
                        <w:t>Month Day Year</w:t>
                      </w:r>
                    </w:p>
                    <w:p w:rsidR="00FA6F94" w:rsidRPr="00BC2657" w:rsidRDefault="00FA6F94" w:rsidP="00FA6F94"/>
                  </w:txbxContent>
                </v:textbox>
              </v:shape>
            </w:pict>
          </mc:Fallback>
        </mc:AlternateContent>
      </w:r>
      <w:r>
        <w:rPr>
          <w:noProof/>
        </w:rPr>
        <w:drawing>
          <wp:anchor distT="0" distB="0" distL="114300" distR="114300" simplePos="0" relativeHeight="251678720" behindDoc="1" locked="0" layoutInCell="1" allowOverlap="1">
            <wp:simplePos x="0" y="0"/>
            <wp:positionH relativeFrom="column">
              <wp:posOffset>-1155065</wp:posOffset>
            </wp:positionH>
            <wp:positionV relativeFrom="paragraph">
              <wp:posOffset>-924560</wp:posOffset>
            </wp:positionV>
            <wp:extent cx="7772400" cy="10058400"/>
            <wp:effectExtent l="0" t="0" r="0" b="0"/>
            <wp:wrapNone/>
            <wp:docPr id="296" name="Picture 296" descr="Traditional_Elegance_Fil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Traditional_Elegance_Fille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simplePos x="0" y="0"/>
                <wp:positionH relativeFrom="column">
                  <wp:posOffset>3811270</wp:posOffset>
                </wp:positionH>
                <wp:positionV relativeFrom="paragraph">
                  <wp:posOffset>7282180</wp:posOffset>
                </wp:positionV>
                <wp:extent cx="2158365" cy="622300"/>
                <wp:effectExtent l="1270" t="5080" r="0" b="0"/>
                <wp:wrapNone/>
                <wp:docPr id="20"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94" w:rsidRPr="003D464E" w:rsidRDefault="00FA6F94" w:rsidP="00FA6F94">
                            <w:pPr>
                              <w:pStyle w:val="Logo"/>
                              <w:jc w:val="right"/>
                            </w:pPr>
                            <w:r w:rsidRPr="003D464E">
                              <w:t>PLACE LOGO OR</w:t>
                            </w:r>
                          </w:p>
                          <w:p w:rsidR="00FA6F94" w:rsidRPr="003D464E" w:rsidRDefault="00FA6F94" w:rsidP="00FA6F94">
                            <w:pPr>
                              <w:pStyle w:val="Logo"/>
                              <w:jc w:val="right"/>
                            </w:pPr>
                            <w:r w:rsidRPr="003D464E">
                              <w:t>COMPANY NAME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45" type="#_x0000_t202" style="position:absolute;left:0;text-align:left;margin-left:300.1pt;margin-top:573.4pt;width:169.95pt;height: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" filled="f" stroked="f">
                <v:textbox>
                  <w:txbxContent>
                    <w:p w:rsidR="00FA6F94" w:rsidRPr="003D464E" w:rsidRDefault="00FA6F94" w:rsidP="00FA6F94">
                      <w:pPr>
                        <w:pStyle w:val="Logo"/>
                        <w:jc w:val="right"/>
                      </w:pPr>
                      <w:r w:rsidRPr="003D464E">
                        <w:t>PLACE LOGO OR</w:t>
                      </w:r>
                    </w:p>
                    <w:p w:rsidR="00FA6F94" w:rsidRPr="003D464E" w:rsidRDefault="00FA6F94" w:rsidP="00FA6F94">
                      <w:pPr>
                        <w:pStyle w:val="Logo"/>
                        <w:jc w:val="right"/>
                      </w:pPr>
                      <w:r w:rsidRPr="003D464E">
                        <w:t>COMPANY NAME HERE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-468630</wp:posOffset>
                </wp:positionH>
                <wp:positionV relativeFrom="paragraph">
                  <wp:posOffset>1122680</wp:posOffset>
                </wp:positionV>
                <wp:extent cx="2983865" cy="6070600"/>
                <wp:effectExtent l="1270" t="5080" r="0" b="0"/>
                <wp:wrapNone/>
                <wp:docPr id="19"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607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94" w:rsidRPr="00694880" w:rsidRDefault="00FA6F94" w:rsidP="00694880">
                            <w:pPr>
                              <w:pStyle w:val="SUBHEAD"/>
                            </w:pPr>
                            <w:r w:rsidRPr="00694880">
                              <w:t xml:space="preserve">SUBHEAD. SUBHEAD. SUBHEAD. </w:t>
                            </w:r>
                          </w:p>
                          <w:p w:rsidR="00FA6F94" w:rsidRPr="001F7817" w:rsidRDefault="00FA6F94" w:rsidP="00694880">
                            <w:pPr>
                              <w:pStyle w:val="FillerText"/>
                            </w:pPr>
                            <w:r w:rsidRPr="001F7817">
                              <w:t xml:space="preserve">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w:t>
                            </w:r>
                          </w:p>
                          <w:p w:rsidR="00FA6F94" w:rsidRPr="003D464E" w:rsidRDefault="00FA6F94" w:rsidP="00694880">
                            <w:pPr>
                              <w:pStyle w:val="Filler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46" type="#_x0000_t202" style="position:absolute;left:0;text-align:left;margin-left:-36.85pt;margin-top:88.4pt;width:234.95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" filled="f" stroked="f">
                <v:textbox>
                  <w:txbxContent>
                    <w:p w:rsidR="00FA6F94" w:rsidRPr="00694880" w:rsidRDefault="00FA6F94" w:rsidP="00694880">
                      <w:pPr>
                        <w:pStyle w:val="SUBHEAD"/>
                      </w:pPr>
                      <w:r w:rsidRPr="00694880">
                        <w:t xml:space="preserve">SUBHEAD. SUBHEAD. SUBHEAD. </w:t>
                      </w:r>
                    </w:p>
                    <w:p w:rsidR="00FA6F94" w:rsidRPr="001F7817" w:rsidRDefault="00FA6F94" w:rsidP="00694880">
                      <w:pPr>
                        <w:pStyle w:val="FillerText"/>
                      </w:pPr>
                      <w:r w:rsidRPr="001F7817">
                        <w:t xml:space="preserve">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Continue proposal text here. </w:t>
                      </w:r>
                    </w:p>
                    <w:p w:rsidR="00FA6F94" w:rsidRPr="003D464E" w:rsidRDefault="00FA6F94" w:rsidP="00694880">
                      <w:pPr>
                        <w:pStyle w:val="FillerText"/>
                      </w:pP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4686300</wp:posOffset>
                </wp:positionH>
                <wp:positionV relativeFrom="paragraph">
                  <wp:posOffset>7063740</wp:posOffset>
                </wp:positionV>
                <wp:extent cx="2820035" cy="368300"/>
                <wp:effectExtent l="0" t="2540" r="0" b="0"/>
                <wp:wrapNone/>
                <wp:docPr id="1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03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94" w:rsidRPr="003A3BEF" w:rsidRDefault="00FA6F94" w:rsidP="00FA6F94">
                            <w:pPr>
                              <w:rPr>
                                <w:color w:val="FFF4DB"/>
                              </w:rPr>
                            </w:pPr>
                            <w:r w:rsidRPr="003A3BEF">
                              <w:rPr>
                                <w:color w:val="FFF4DB"/>
                              </w:rPr>
                              <w:t>“Type your callout text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47" type="#_x0000_t202" style="position:absolute;left:0;text-align:left;margin-left:369pt;margin-top:556.2pt;width:222.05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" filled="f" stroked="f">
                <v:textbox>
                  <w:txbxContent>
                    <w:p w:rsidR="00FA6F94" w:rsidRPr="003A3BEF" w:rsidRDefault="00FA6F94" w:rsidP="00FA6F94">
                      <w:pPr>
                        <w:rPr>
                          <w:color w:val="FFF4DB"/>
                        </w:rPr>
                      </w:pPr>
                      <w:r w:rsidRPr="003A3BEF">
                        <w:rPr>
                          <w:color w:val="FFF4DB"/>
                        </w:rPr>
                        <w:t>“Type your callout text here.”</w:t>
                      </w:r>
                    </w:p>
                  </w:txbxContent>
                </v:textbox>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2337435</wp:posOffset>
                </wp:positionH>
                <wp:positionV relativeFrom="paragraph">
                  <wp:posOffset>-9119870</wp:posOffset>
                </wp:positionV>
                <wp:extent cx="2193290" cy="1000760"/>
                <wp:effectExtent l="635" t="0" r="3175" b="3810"/>
                <wp:wrapNone/>
                <wp:docPr id="1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100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6F94" w:rsidRPr="00390176" w:rsidRDefault="00FA6F94" w:rsidP="00FA6F94">
                            <w:pPr>
                              <w:pStyle w:val="BodyText2"/>
                              <w:spacing w:line="160" w:lineRule="exact"/>
                              <w:ind w:left="720" w:hanging="720"/>
                              <w:rPr>
                                <w:color w:val="6C6361"/>
                                <w:sz w:val="16"/>
                              </w:rPr>
                            </w:pPr>
                          </w:p>
                          <w:p w:rsidR="00FA6F94" w:rsidRPr="00390176" w:rsidRDefault="00FA6F94" w:rsidP="00FA6F94">
                            <w:pPr>
                              <w:pStyle w:val="BodyText2"/>
                              <w:spacing w:line="160" w:lineRule="exact"/>
                              <w:ind w:left="720" w:hanging="720"/>
                              <w:jc w:val="left"/>
                              <w:rPr>
                                <w:color w:val="6C6361"/>
                                <w:sz w:val="16"/>
                              </w:rPr>
                            </w:pPr>
                          </w:p>
                          <w:p w:rsidR="00FA6F94" w:rsidRPr="00390176" w:rsidRDefault="00FA6F94" w:rsidP="00FA6F94">
                            <w:pPr>
                              <w:pStyle w:val="BodyText2"/>
                              <w:spacing w:line="160" w:lineRule="exact"/>
                              <w:ind w:left="720" w:hanging="720"/>
                              <w:jc w:val="left"/>
                              <w:rPr>
                                <w:color w:val="6C6361"/>
                                <w:sz w:val="16"/>
                              </w:rPr>
                            </w:pPr>
                          </w:p>
                          <w:p w:rsidR="00FA6F94" w:rsidRPr="006819EA" w:rsidRDefault="00FA6F94" w:rsidP="00FA6F94">
                            <w:pPr>
                              <w:pStyle w:val="BodyText2"/>
                              <w:spacing w:line="240" w:lineRule="exact"/>
                              <w:ind w:left="720" w:hanging="720"/>
                              <w:jc w:val="left"/>
                              <w:rPr>
                                <w:b w:val="0"/>
                                <w:color w:val="auto"/>
                                <w:sz w:val="20"/>
                              </w:rPr>
                            </w:pPr>
                            <w:r w:rsidRPr="006819EA">
                              <w:rPr>
                                <w:b w:val="0"/>
                                <w:color w:val="auto"/>
                                <w:sz w:val="20"/>
                              </w:rPr>
                              <w:t xml:space="preserve">Place logo </w:t>
                            </w:r>
                          </w:p>
                          <w:p w:rsidR="00FA6F94" w:rsidRPr="006819EA" w:rsidRDefault="00FA6F94" w:rsidP="00FA6F94">
                            <w:pPr>
                              <w:pStyle w:val="BodyText2"/>
                              <w:spacing w:line="240" w:lineRule="exact"/>
                              <w:ind w:left="720" w:hanging="720"/>
                              <w:jc w:val="left"/>
                              <w:rPr>
                                <w:b w:val="0"/>
                                <w:color w:val="auto"/>
                                <w:sz w:val="20"/>
                              </w:rPr>
                            </w:pPr>
                            <w:r w:rsidRPr="006819EA">
                              <w:rPr>
                                <w:b w:val="0"/>
                                <w:color w:val="auto"/>
                                <w:sz w:val="20"/>
                              </w:rPr>
                              <w:t>or logotype here,</w:t>
                            </w:r>
                          </w:p>
                          <w:p w:rsidR="00FA6F94" w:rsidRPr="006819EA" w:rsidRDefault="00FA6F94" w:rsidP="00FA6F94">
                            <w:pPr>
                              <w:pStyle w:val="BodyText2"/>
                              <w:spacing w:line="240" w:lineRule="exact"/>
                              <w:ind w:left="720" w:hanging="720"/>
                              <w:jc w:val="left"/>
                              <w:rPr>
                                <w:b w:val="0"/>
                                <w:color w:val="auto"/>
                                <w:sz w:val="20"/>
                              </w:rPr>
                            </w:pPr>
                            <w:r w:rsidRPr="006819EA">
                              <w:rPr>
                                <w:b w:val="0"/>
                                <w:color w:val="auto"/>
                                <w:sz w:val="20"/>
                              </w:rPr>
                              <w:t>otherwise</w:t>
                            </w:r>
                          </w:p>
                          <w:p w:rsidR="00FA6F94" w:rsidRPr="006819EA" w:rsidRDefault="00FA6F94" w:rsidP="00FA6F94">
                            <w:pPr>
                              <w:pStyle w:val="BodyText2"/>
                              <w:spacing w:line="240" w:lineRule="exact"/>
                              <w:ind w:left="720" w:hanging="720"/>
                              <w:jc w:val="left"/>
                              <w:rPr>
                                <w:b w:val="0"/>
                                <w:color w:val="auto"/>
                                <w:sz w:val="20"/>
                              </w:rPr>
                            </w:pPr>
                            <w:r w:rsidRPr="006819EA">
                              <w:rPr>
                                <w:b w:val="0"/>
                                <w:color w:val="auto"/>
                                <w:sz w:val="20"/>
                              </w:rPr>
                              <w:t>delete this.</w:t>
                            </w:r>
                          </w:p>
                          <w:p w:rsidR="00FA6F94" w:rsidRPr="00390176" w:rsidRDefault="00FA6F94" w:rsidP="00FA6F94">
                            <w:pPr>
                              <w:rPr>
                                <w:color w:val="6C636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8" type="#_x0000_t202" style="position:absolute;left:0;text-align:left;margin-left:184.05pt;margin-top:-718.05pt;width:172.7pt;height:78.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" filled="f" stroked="f" strokeweight=".25pt">
                <v:textbox>
                  <w:txbxContent>
                    <w:p w:rsidR="00FA6F94" w:rsidRPr="00390176" w:rsidRDefault="00FA6F94" w:rsidP="00FA6F94">
                      <w:pPr>
                        <w:pStyle w:val="BodyText2"/>
                        <w:spacing w:line="160" w:lineRule="exact"/>
                        <w:ind w:left="720" w:hanging="720"/>
                        <w:rPr>
                          <w:color w:val="6C6361"/>
                          <w:sz w:val="16"/>
                        </w:rPr>
                      </w:pPr>
                    </w:p>
                    <w:p w:rsidR="00FA6F94" w:rsidRPr="00390176" w:rsidRDefault="00FA6F94" w:rsidP="00FA6F94">
                      <w:pPr>
                        <w:pStyle w:val="BodyText2"/>
                        <w:spacing w:line="160" w:lineRule="exact"/>
                        <w:ind w:left="720" w:hanging="720"/>
                        <w:jc w:val="left"/>
                        <w:rPr>
                          <w:color w:val="6C6361"/>
                          <w:sz w:val="16"/>
                        </w:rPr>
                      </w:pPr>
                    </w:p>
                    <w:p w:rsidR="00FA6F94" w:rsidRPr="00390176" w:rsidRDefault="00FA6F94" w:rsidP="00FA6F94">
                      <w:pPr>
                        <w:pStyle w:val="BodyText2"/>
                        <w:spacing w:line="160" w:lineRule="exact"/>
                        <w:ind w:left="720" w:hanging="720"/>
                        <w:jc w:val="left"/>
                        <w:rPr>
                          <w:color w:val="6C6361"/>
                          <w:sz w:val="16"/>
                        </w:rPr>
                      </w:pPr>
                    </w:p>
                    <w:p w:rsidR="00FA6F94" w:rsidRPr="006819EA" w:rsidRDefault="00FA6F94" w:rsidP="00FA6F94">
                      <w:pPr>
                        <w:pStyle w:val="BodyText2"/>
                        <w:spacing w:line="240" w:lineRule="exact"/>
                        <w:ind w:left="720" w:hanging="720"/>
                        <w:jc w:val="left"/>
                        <w:rPr>
                          <w:b w:val="0"/>
                          <w:color w:val="auto"/>
                          <w:sz w:val="20"/>
                        </w:rPr>
                      </w:pPr>
                      <w:r w:rsidRPr="006819EA">
                        <w:rPr>
                          <w:b w:val="0"/>
                          <w:color w:val="auto"/>
                          <w:sz w:val="20"/>
                        </w:rPr>
                        <w:t xml:space="preserve">Place logo </w:t>
                      </w:r>
                    </w:p>
                    <w:p w:rsidR="00FA6F94" w:rsidRPr="006819EA" w:rsidRDefault="00FA6F94" w:rsidP="00FA6F94">
                      <w:pPr>
                        <w:pStyle w:val="BodyText2"/>
                        <w:spacing w:line="240" w:lineRule="exact"/>
                        <w:ind w:left="720" w:hanging="720"/>
                        <w:jc w:val="left"/>
                        <w:rPr>
                          <w:b w:val="0"/>
                          <w:color w:val="auto"/>
                          <w:sz w:val="20"/>
                        </w:rPr>
                      </w:pPr>
                      <w:r w:rsidRPr="006819EA">
                        <w:rPr>
                          <w:b w:val="0"/>
                          <w:color w:val="auto"/>
                          <w:sz w:val="20"/>
                        </w:rPr>
                        <w:t>or logotype here,</w:t>
                      </w:r>
                    </w:p>
                    <w:p w:rsidR="00FA6F94" w:rsidRPr="006819EA" w:rsidRDefault="00FA6F94" w:rsidP="00FA6F94">
                      <w:pPr>
                        <w:pStyle w:val="BodyText2"/>
                        <w:spacing w:line="240" w:lineRule="exact"/>
                        <w:ind w:left="720" w:hanging="720"/>
                        <w:jc w:val="left"/>
                        <w:rPr>
                          <w:b w:val="0"/>
                          <w:color w:val="auto"/>
                          <w:sz w:val="20"/>
                        </w:rPr>
                      </w:pPr>
                      <w:r w:rsidRPr="006819EA">
                        <w:rPr>
                          <w:b w:val="0"/>
                          <w:color w:val="auto"/>
                          <w:sz w:val="20"/>
                        </w:rPr>
                        <w:t>otherwise</w:t>
                      </w:r>
                    </w:p>
                    <w:p w:rsidR="00FA6F94" w:rsidRPr="006819EA" w:rsidRDefault="00FA6F94" w:rsidP="00FA6F94">
                      <w:pPr>
                        <w:pStyle w:val="BodyText2"/>
                        <w:spacing w:line="240" w:lineRule="exact"/>
                        <w:ind w:left="720" w:hanging="720"/>
                        <w:jc w:val="left"/>
                        <w:rPr>
                          <w:b w:val="0"/>
                          <w:color w:val="auto"/>
                          <w:sz w:val="20"/>
                        </w:rPr>
                      </w:pPr>
                      <w:r w:rsidRPr="006819EA">
                        <w:rPr>
                          <w:b w:val="0"/>
                          <w:color w:val="auto"/>
                          <w:sz w:val="20"/>
                        </w:rPr>
                        <w:t>delete this.</w:t>
                      </w:r>
                    </w:p>
                    <w:p w:rsidR="00FA6F94" w:rsidRPr="00390176" w:rsidRDefault="00FA6F94" w:rsidP="00FA6F94">
                      <w:pPr>
                        <w:rPr>
                          <w:color w:val="6C6361"/>
                        </w:rPr>
                      </w:pPr>
                    </w:p>
                  </w:txbxContent>
                </v:textbox>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4521835</wp:posOffset>
                </wp:positionH>
                <wp:positionV relativeFrom="paragraph">
                  <wp:posOffset>-2617470</wp:posOffset>
                </wp:positionV>
                <wp:extent cx="2146300" cy="1334770"/>
                <wp:effectExtent l="635" t="0" r="0" b="0"/>
                <wp:wrapNone/>
                <wp:docPr id="1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334770"/>
                        </a:xfrm>
                        <a:prstGeom prst="rect">
                          <a:avLst/>
                        </a:prstGeom>
                        <a:solidFill>
                          <a:srgbClr val="C0C0C0"/>
                        </a:solidFill>
                        <a:ln>
                          <a:noFill/>
                        </a:ln>
                        <a:extLst>
                          <a:ext uri="{91240B29-F687-4f45-9708-019B960494DF}">
                            <a14:hiddenLine xmlns:a14="http://schemas.microsoft.com/office/drawing/2010/main" w="50800">
                              <a:solidFill>
                                <a:srgbClr val="FFFFFF"/>
                              </a:solidFill>
                              <a:miter lim="800000"/>
                              <a:headEnd/>
                              <a:tailEnd/>
                            </a14:hiddenLine>
                          </a:ext>
                        </a:extLst>
                      </wps:spPr>
                      <wps:txbx>
                        <w:txbxContent>
                          <w:p w:rsidR="00FA6F94" w:rsidRPr="00827E81" w:rsidRDefault="00FA6F94">
                            <w:pPr>
                              <w:rPr>
                                <w:color w:val="333333"/>
                                <w:sz w:val="20"/>
                              </w:rPr>
                            </w:pPr>
                          </w:p>
                          <w:p w:rsidR="00FA6F94" w:rsidRPr="00827E81" w:rsidRDefault="00FA6F94">
                            <w:pPr>
                              <w:rPr>
                                <w:color w:val="333333"/>
                                <w:sz w:val="20"/>
                              </w:rPr>
                            </w:pPr>
                          </w:p>
                          <w:p w:rsidR="00FA6F94" w:rsidRPr="00827E81" w:rsidRDefault="00FA6F94">
                            <w:pPr>
                              <w:rPr>
                                <w:color w:val="333333"/>
                                <w:sz w:val="20"/>
                              </w:rPr>
                            </w:pPr>
                          </w:p>
                          <w:p w:rsidR="00FA6F94" w:rsidRPr="00827E81" w:rsidRDefault="00FA6F94" w:rsidP="00FA6F94">
                            <w:pPr>
                              <w:jc w:val="center"/>
                              <w:rPr>
                                <w:color w:val="333333"/>
                                <w:sz w:val="20"/>
                              </w:rPr>
                            </w:pPr>
                          </w:p>
                          <w:p w:rsidR="00FA6F94" w:rsidRPr="009366A9" w:rsidRDefault="00FA6F94" w:rsidP="00FA6F94">
                            <w:pPr>
                              <w:tabs>
                                <w:tab w:val="left" w:pos="-180"/>
                              </w:tabs>
                            </w:pPr>
                            <w:r w:rsidRPr="00827E81">
                              <w:rPr>
                                <w:color w:val="333333"/>
                                <w:sz w:val="20"/>
                              </w:rPr>
                              <w:t xml:space="preserve">   </w:t>
                            </w:r>
                            <w:r w:rsidRPr="009366A9">
                              <w:rPr>
                                <w:sz w:val="20"/>
                              </w:rPr>
                              <w:t xml:space="preserve"> Delete text and place photo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9" type="#_x0000_t202" style="position:absolute;left:0;text-align:left;margin-left:356.05pt;margin-top:-206.05pt;width:169pt;height:105.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" fillcolor="silver" stroked="f" strokecolor="white" strokeweight="4pt">
                <v:textbox>
                  <w:txbxContent>
                    <w:p w:rsidR="00FA6F94" w:rsidRPr="00827E81" w:rsidRDefault="00FA6F94">
                      <w:pPr>
                        <w:rPr>
                          <w:color w:val="333333"/>
                          <w:sz w:val="20"/>
                        </w:rPr>
                      </w:pPr>
                    </w:p>
                    <w:p w:rsidR="00FA6F94" w:rsidRPr="00827E81" w:rsidRDefault="00FA6F94">
                      <w:pPr>
                        <w:rPr>
                          <w:color w:val="333333"/>
                          <w:sz w:val="20"/>
                        </w:rPr>
                      </w:pPr>
                    </w:p>
                    <w:p w:rsidR="00FA6F94" w:rsidRPr="00827E81" w:rsidRDefault="00FA6F94">
                      <w:pPr>
                        <w:rPr>
                          <w:color w:val="333333"/>
                          <w:sz w:val="20"/>
                        </w:rPr>
                      </w:pPr>
                    </w:p>
                    <w:p w:rsidR="00FA6F94" w:rsidRPr="00827E81" w:rsidRDefault="00FA6F94" w:rsidP="00FA6F94">
                      <w:pPr>
                        <w:jc w:val="center"/>
                        <w:rPr>
                          <w:color w:val="333333"/>
                          <w:sz w:val="20"/>
                        </w:rPr>
                      </w:pPr>
                    </w:p>
                    <w:p w:rsidR="00FA6F94" w:rsidRPr="009366A9" w:rsidRDefault="00FA6F94" w:rsidP="00FA6F94">
                      <w:pPr>
                        <w:tabs>
                          <w:tab w:val="left" w:pos="-180"/>
                        </w:tabs>
                      </w:pPr>
                      <w:r w:rsidRPr="00827E81">
                        <w:rPr>
                          <w:color w:val="333333"/>
                          <w:sz w:val="20"/>
                        </w:rPr>
                        <w:t xml:space="preserve">   </w:t>
                      </w:r>
                      <w:r w:rsidRPr="009366A9">
                        <w:rPr>
                          <w:sz w:val="20"/>
                        </w:rPr>
                        <w:t xml:space="preserve"> Delete text and place photo here.</w:t>
                      </w:r>
                    </w:p>
                  </w:txbxContent>
                </v:textbox>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2291080</wp:posOffset>
                </wp:positionH>
                <wp:positionV relativeFrom="paragraph">
                  <wp:posOffset>-2620645</wp:posOffset>
                </wp:positionV>
                <wp:extent cx="2146300" cy="1334770"/>
                <wp:effectExtent l="5080" t="0" r="0" b="3175"/>
                <wp:wrapNone/>
                <wp:docPr id="1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334770"/>
                        </a:xfrm>
                        <a:prstGeom prst="rect">
                          <a:avLst/>
                        </a:prstGeom>
                        <a:solidFill>
                          <a:srgbClr val="C0C0C0"/>
                        </a:solidFill>
                        <a:ln>
                          <a:noFill/>
                        </a:ln>
                        <a:extLst>
                          <a:ext uri="{91240B29-F687-4f45-9708-019B960494DF}">
                            <a14:hiddenLine xmlns:a14="http://schemas.microsoft.com/office/drawing/2010/main" w="50800">
                              <a:solidFill>
                                <a:srgbClr val="FFFFFF"/>
                              </a:solidFill>
                              <a:miter lim="800000"/>
                              <a:headEnd/>
                              <a:tailEnd/>
                            </a14:hiddenLine>
                          </a:ext>
                        </a:extLst>
                      </wps:spPr>
                      <wps:txbx>
                        <w:txbxContent>
                          <w:p w:rsidR="00FA6F94" w:rsidRPr="00827E81" w:rsidRDefault="00FA6F94">
                            <w:pPr>
                              <w:rPr>
                                <w:color w:val="333333"/>
                                <w:sz w:val="20"/>
                              </w:rPr>
                            </w:pPr>
                          </w:p>
                          <w:p w:rsidR="00FA6F94" w:rsidRPr="00827E81" w:rsidRDefault="00FA6F94">
                            <w:pPr>
                              <w:rPr>
                                <w:color w:val="333333"/>
                                <w:sz w:val="20"/>
                              </w:rPr>
                            </w:pPr>
                          </w:p>
                          <w:p w:rsidR="00FA6F94" w:rsidRPr="00827E81" w:rsidRDefault="00FA6F94">
                            <w:pPr>
                              <w:rPr>
                                <w:color w:val="333333"/>
                                <w:sz w:val="20"/>
                              </w:rPr>
                            </w:pPr>
                          </w:p>
                          <w:p w:rsidR="00FA6F94" w:rsidRPr="00827E81" w:rsidRDefault="00FA6F94" w:rsidP="00FA6F94">
                            <w:pPr>
                              <w:jc w:val="center"/>
                              <w:rPr>
                                <w:color w:val="333333"/>
                                <w:sz w:val="20"/>
                              </w:rPr>
                            </w:pPr>
                          </w:p>
                          <w:p w:rsidR="00FA6F94" w:rsidRPr="009366A9" w:rsidRDefault="00FA6F94" w:rsidP="00FA6F94">
                            <w:pPr>
                              <w:tabs>
                                <w:tab w:val="left" w:pos="-180"/>
                              </w:tabs>
                            </w:pPr>
                            <w:r w:rsidRPr="00827E81">
                              <w:rPr>
                                <w:color w:val="333333"/>
                                <w:sz w:val="20"/>
                              </w:rPr>
                              <w:t xml:space="preserve">    </w:t>
                            </w:r>
                            <w:r w:rsidRPr="009366A9">
                              <w:rPr>
                                <w:sz w:val="20"/>
                              </w:rPr>
                              <w:t>Delete text and place photo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0" type="#_x0000_t202" style="position:absolute;left:0;text-align:left;margin-left:180.4pt;margin-top:-206.3pt;width:169pt;height:105.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" fillcolor="silver" stroked="f" strokecolor="white" strokeweight="4pt">
                <v:textbox>
                  <w:txbxContent>
                    <w:p w:rsidR="00FA6F94" w:rsidRPr="00827E81" w:rsidRDefault="00FA6F94">
                      <w:pPr>
                        <w:rPr>
                          <w:color w:val="333333"/>
                          <w:sz w:val="20"/>
                        </w:rPr>
                      </w:pPr>
                    </w:p>
                    <w:p w:rsidR="00FA6F94" w:rsidRPr="00827E81" w:rsidRDefault="00FA6F94">
                      <w:pPr>
                        <w:rPr>
                          <w:color w:val="333333"/>
                          <w:sz w:val="20"/>
                        </w:rPr>
                      </w:pPr>
                    </w:p>
                    <w:p w:rsidR="00FA6F94" w:rsidRPr="00827E81" w:rsidRDefault="00FA6F94">
                      <w:pPr>
                        <w:rPr>
                          <w:color w:val="333333"/>
                          <w:sz w:val="20"/>
                        </w:rPr>
                      </w:pPr>
                    </w:p>
                    <w:p w:rsidR="00FA6F94" w:rsidRPr="00827E81" w:rsidRDefault="00FA6F94" w:rsidP="00FA6F94">
                      <w:pPr>
                        <w:jc w:val="center"/>
                        <w:rPr>
                          <w:color w:val="333333"/>
                          <w:sz w:val="20"/>
                        </w:rPr>
                      </w:pPr>
                    </w:p>
                    <w:p w:rsidR="00FA6F94" w:rsidRPr="009366A9" w:rsidRDefault="00FA6F94" w:rsidP="00FA6F94">
                      <w:pPr>
                        <w:tabs>
                          <w:tab w:val="left" w:pos="-180"/>
                        </w:tabs>
                      </w:pPr>
                      <w:r w:rsidRPr="00827E81">
                        <w:rPr>
                          <w:color w:val="333333"/>
                          <w:sz w:val="20"/>
                        </w:rPr>
                        <w:t xml:space="preserve">    </w:t>
                      </w:r>
                      <w:r w:rsidRPr="009366A9">
                        <w:rPr>
                          <w:sz w:val="20"/>
                        </w:rPr>
                        <w:t>Delete text and place photo here.</w:t>
                      </w:r>
                    </w:p>
                  </w:txbxContent>
                </v:textbox>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203835</wp:posOffset>
                </wp:positionH>
                <wp:positionV relativeFrom="paragraph">
                  <wp:posOffset>-1739900</wp:posOffset>
                </wp:positionV>
                <wp:extent cx="1828800" cy="994410"/>
                <wp:effectExtent l="635" t="0" r="0" b="0"/>
                <wp:wrapNone/>
                <wp:docPr id="1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9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94" w:rsidRPr="00781D04" w:rsidRDefault="00FA6F94" w:rsidP="00FA6F94">
                            <w:pPr>
                              <w:jc w:val="center"/>
                              <w:rPr>
                                <w:color w:val="EBE8DB"/>
                                <w:sz w:val="44"/>
                              </w:rPr>
                            </w:pPr>
                            <w:r w:rsidRPr="00781D04">
                              <w:rPr>
                                <w:color w:val="EBE8DB"/>
                                <w:sz w:val="44"/>
                              </w:rPr>
                              <w:t>company</w:t>
                            </w:r>
                          </w:p>
                          <w:p w:rsidR="00FA6F94" w:rsidRPr="00781D04" w:rsidRDefault="00FA6F94" w:rsidP="00FA6F94">
                            <w:pPr>
                              <w:jc w:val="center"/>
                              <w:rPr>
                                <w:color w:val="EBE8DB"/>
                                <w:sz w:val="44"/>
                              </w:rPr>
                            </w:pPr>
                            <w:r w:rsidRPr="00781D04">
                              <w:rPr>
                                <w:color w:val="EBE8DB"/>
                                <w:sz w:val="44"/>
                              </w:rPr>
                              <w:t>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1" type="#_x0000_t202" style="position:absolute;left:0;text-align:left;margin-left:16.05pt;margin-top:-136.95pt;width:2in;height:78.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" filled="f" stroked="f">
                <v:textbox>
                  <w:txbxContent>
                    <w:p w:rsidR="00FA6F94" w:rsidRPr="00781D04" w:rsidRDefault="00FA6F94" w:rsidP="00FA6F94">
                      <w:pPr>
                        <w:jc w:val="center"/>
                        <w:rPr>
                          <w:color w:val="EBE8DB"/>
                          <w:sz w:val="44"/>
                        </w:rPr>
                      </w:pPr>
                      <w:r w:rsidRPr="00781D04">
                        <w:rPr>
                          <w:color w:val="EBE8DB"/>
                          <w:sz w:val="44"/>
                        </w:rPr>
                        <w:t>company</w:t>
                      </w:r>
                    </w:p>
                    <w:p w:rsidR="00FA6F94" w:rsidRPr="00781D04" w:rsidRDefault="00FA6F94" w:rsidP="00FA6F94">
                      <w:pPr>
                        <w:jc w:val="center"/>
                        <w:rPr>
                          <w:color w:val="EBE8DB"/>
                          <w:sz w:val="44"/>
                        </w:rPr>
                      </w:pPr>
                      <w:r w:rsidRPr="00781D04">
                        <w:rPr>
                          <w:color w:val="EBE8DB"/>
                          <w:sz w:val="44"/>
                        </w:rPr>
                        <w:t>name</w:t>
                      </w:r>
                    </w:p>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1969135</wp:posOffset>
                </wp:positionH>
                <wp:positionV relativeFrom="paragraph">
                  <wp:posOffset>-7833360</wp:posOffset>
                </wp:positionV>
                <wp:extent cx="4762500" cy="4114800"/>
                <wp:effectExtent l="635" t="2540" r="0" b="0"/>
                <wp:wrapNone/>
                <wp:docPr id="1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74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0BE" w:firstRow="1" w:lastRow="0" w:firstColumn="1" w:lastColumn="0" w:noHBand="0" w:noVBand="0"/>
                            </w:tblPr>
                            <w:tblGrid>
                              <w:gridCol w:w="1078"/>
                              <w:gridCol w:w="1126"/>
                              <w:gridCol w:w="1057"/>
                              <w:gridCol w:w="1126"/>
                              <w:gridCol w:w="1068"/>
                              <w:gridCol w:w="976"/>
                              <w:gridCol w:w="1057"/>
                            </w:tblGrid>
                            <w:tr w:rsidR="00FA6F94" w:rsidRPr="00FA6F94" w:rsidTr="00FA6F94">
                              <w:trPr>
                                <w:cantSplit/>
                                <w:trHeight w:hRule="exact" w:val="864"/>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b/>
                                      <w:color w:val="375076"/>
                                      <w:sz w:val="34"/>
                                      <w:lang w:bidi="x-none"/>
                                    </w:rPr>
                                  </w:pPr>
                                  <w:r w:rsidRPr="00FA6F94">
                                    <w:rPr>
                                      <w:rFonts w:ascii="Times" w:hAnsi="Times"/>
                                      <w:b/>
                                      <w:color w:val="375076"/>
                                      <w:sz w:val="34"/>
                                      <w:lang w:bidi="x-none"/>
                                    </w:rPr>
                                    <w:t>S</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lang w:bidi="x-none"/>
                                    </w:rPr>
                                  </w:pPr>
                                  <w:r w:rsidRPr="00FA6F94">
                                    <w:rPr>
                                      <w:rFonts w:ascii="Times" w:hAnsi="Times"/>
                                      <w:b/>
                                      <w:color w:val="375076"/>
                                      <w:sz w:val="34"/>
                                      <w:lang w:bidi="x-none"/>
                                    </w:rPr>
                                    <w:t>M</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lang w:bidi="x-none"/>
                                    </w:rPr>
                                  </w:pPr>
                                  <w:r w:rsidRPr="00FA6F94">
                                    <w:rPr>
                                      <w:rFonts w:ascii="Times" w:hAnsi="Times"/>
                                      <w:b/>
                                      <w:color w:val="375076"/>
                                      <w:sz w:val="34"/>
                                      <w:lang w:bidi="x-none"/>
                                    </w:rPr>
                                    <w:t>T</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lang w:bidi="x-none"/>
                                    </w:rPr>
                                  </w:pPr>
                                  <w:r w:rsidRPr="00FA6F94">
                                    <w:rPr>
                                      <w:rFonts w:ascii="Times" w:hAnsi="Times"/>
                                      <w:b/>
                                      <w:color w:val="375076"/>
                                      <w:sz w:val="34"/>
                                      <w:lang w:bidi="x-none"/>
                                    </w:rPr>
                                    <w:t>W</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lang w:bidi="x-none"/>
                                    </w:rPr>
                                  </w:pPr>
                                  <w:r w:rsidRPr="00FA6F94">
                                    <w:rPr>
                                      <w:rFonts w:ascii="Times" w:hAnsi="Times"/>
                                      <w:b/>
                                      <w:color w:val="375076"/>
                                      <w:sz w:val="34"/>
                                      <w:lang w:bidi="x-none"/>
                                    </w:rPr>
                                    <w:t>T</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lang w:bidi="x-none"/>
                                    </w:rPr>
                                  </w:pPr>
                                  <w:r w:rsidRPr="00FA6F94">
                                    <w:rPr>
                                      <w:rFonts w:ascii="Times" w:hAnsi="Times"/>
                                      <w:b/>
                                      <w:color w:val="375076"/>
                                      <w:sz w:val="34"/>
                                      <w:lang w:bidi="x-none"/>
                                    </w:rPr>
                                    <w:t>F</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lang w:bidi="x-none"/>
                                    </w:rPr>
                                  </w:pPr>
                                  <w:r w:rsidRPr="00FA6F94">
                                    <w:rPr>
                                      <w:rFonts w:ascii="Times" w:hAnsi="Times"/>
                                      <w:b/>
                                      <w:color w:val="375076"/>
                                      <w:sz w:val="34"/>
                                      <w:lang w:bidi="x-none"/>
                                    </w:rPr>
                                    <w:t>S</w:t>
                                  </w: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color w:val="B3AA7E"/>
                                      <w:sz w:val="34"/>
                                      <w:lang w:bidi="x-none"/>
                                    </w:rPr>
                                  </w:pPr>
                                  <w:r w:rsidRPr="00FA6F94">
                                    <w:rPr>
                                      <w:color w:val="B3AA7E"/>
                                      <w:sz w:val="34"/>
                                      <w:lang w:bidi="x-none"/>
                                    </w:rPr>
                                    <w:t>1</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color w:val="B3AA7E"/>
                                      <w:sz w:val="34"/>
                                      <w:lang w:bidi="x-none"/>
                                    </w:rPr>
                                    <w:t>2</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3</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4</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5</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6</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7</w:t>
                                  </w: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color w:val="B3AA7E"/>
                                      <w:sz w:val="34"/>
                                      <w:lang w:bidi="x-none"/>
                                    </w:rPr>
                                  </w:pPr>
                                  <w:r w:rsidRPr="00FA6F94">
                                    <w:rPr>
                                      <w:rFonts w:ascii="Times" w:hAnsi="Times"/>
                                      <w:color w:val="B3AA7E"/>
                                      <w:sz w:val="34"/>
                                      <w:lang w:bidi="x-none"/>
                                    </w:rPr>
                                    <w:t>8</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9</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10</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11</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12</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13</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14</w:t>
                                  </w: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color w:val="B3AA7E"/>
                                      <w:sz w:val="34"/>
                                      <w:lang w:bidi="x-none"/>
                                    </w:rPr>
                                  </w:pPr>
                                  <w:r w:rsidRPr="00FA6F94">
                                    <w:rPr>
                                      <w:rFonts w:ascii="Times" w:hAnsi="Times"/>
                                      <w:color w:val="B3AA7E"/>
                                      <w:sz w:val="34"/>
                                      <w:lang w:bidi="x-none"/>
                                    </w:rPr>
                                    <w:t>15</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16</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17</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18</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19</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20</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21</w:t>
                                  </w: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color w:val="B3AA7E"/>
                                      <w:sz w:val="34"/>
                                      <w:lang w:bidi="x-none"/>
                                    </w:rPr>
                                  </w:pPr>
                                  <w:r w:rsidRPr="00FA6F94">
                                    <w:rPr>
                                      <w:rFonts w:ascii="Times" w:hAnsi="Times"/>
                                      <w:color w:val="B3AA7E"/>
                                      <w:sz w:val="34"/>
                                      <w:lang w:bidi="x-none"/>
                                    </w:rPr>
                                    <w:t>22</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23</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24</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25</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26</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27</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28</w:t>
                                  </w: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color w:val="B3AA7E"/>
                                      <w:sz w:val="34"/>
                                      <w:lang w:bidi="x-none"/>
                                    </w:rPr>
                                  </w:pPr>
                                  <w:r w:rsidRPr="00FA6F94">
                                    <w:rPr>
                                      <w:rFonts w:ascii="Times" w:hAnsi="Times"/>
                                      <w:color w:val="B3AA7E"/>
                                      <w:sz w:val="34"/>
                                      <w:lang w:bidi="x-none"/>
                                    </w:rPr>
                                    <w:t>29</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30</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rFonts w:ascii="Times" w:hAnsi="Times"/>
                                      <w:color w:val="B3AA7E"/>
                                      <w:sz w:val="34"/>
                                      <w:lang w:bidi="x-none"/>
                                    </w:rPr>
                                  </w:pP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rFonts w:ascii="Times" w:hAnsi="Times"/>
                                      <w:color w:val="B3AA7E"/>
                                      <w:sz w:val="34"/>
                                      <w:lang w:bidi="x-none"/>
                                    </w:rPr>
                                  </w:pP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rFonts w:ascii="Times" w:hAnsi="Times"/>
                                      <w:color w:val="B3AA7E"/>
                                      <w:sz w:val="34"/>
                                      <w:lang w:bidi="x-none"/>
                                    </w:rPr>
                                  </w:pP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rFonts w:ascii="Times" w:hAnsi="Times"/>
                                      <w:color w:val="B3AA7E"/>
                                      <w:sz w:val="34"/>
                                      <w:lang w:bidi="x-none"/>
                                    </w:rPr>
                                  </w:pP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rFonts w:ascii="Times" w:hAnsi="Times"/>
                                      <w:color w:val="B3AA7E"/>
                                      <w:sz w:val="34"/>
                                      <w:lang w:bidi="x-none"/>
                                    </w:rPr>
                                  </w:pP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p>
                              </w:tc>
                            </w:tr>
                          </w:tbl>
                          <w:p w:rsidR="00FA6F94" w:rsidRDefault="00FA6F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52" type="#_x0000_t202" style="position:absolute;left:0;text-align:left;margin-left:155.05pt;margin-top:-616.75pt;width:375pt;height:3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" filled="f" stroked="f">
                <v:textbox>
                  <w:txbxContent>
                    <w:tbl>
                      <w:tblPr>
                        <w:tblOverlap w:val="never"/>
                        <w:tblW w:w="74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0BE" w:firstRow="1" w:lastRow="0" w:firstColumn="1" w:lastColumn="0" w:noHBand="0" w:noVBand="0"/>
                      </w:tblPr>
                      <w:tblGrid>
                        <w:gridCol w:w="1078"/>
                        <w:gridCol w:w="1126"/>
                        <w:gridCol w:w="1057"/>
                        <w:gridCol w:w="1126"/>
                        <w:gridCol w:w="1068"/>
                        <w:gridCol w:w="976"/>
                        <w:gridCol w:w="1057"/>
                      </w:tblGrid>
                      <w:tr w:rsidR="00FA6F94" w:rsidRPr="00FA6F94" w:rsidTr="00FA6F94">
                        <w:trPr>
                          <w:cantSplit/>
                          <w:trHeight w:hRule="exact" w:val="864"/>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b/>
                                <w:color w:val="375076"/>
                                <w:sz w:val="34"/>
                                <w:lang w:bidi="x-none"/>
                              </w:rPr>
                            </w:pPr>
                            <w:r w:rsidRPr="00FA6F94">
                              <w:rPr>
                                <w:rFonts w:ascii="Times" w:hAnsi="Times"/>
                                <w:b/>
                                <w:color w:val="375076"/>
                                <w:sz w:val="34"/>
                                <w:lang w:bidi="x-none"/>
                              </w:rPr>
                              <w:t>S</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lang w:bidi="x-none"/>
                              </w:rPr>
                            </w:pPr>
                            <w:r w:rsidRPr="00FA6F94">
                              <w:rPr>
                                <w:rFonts w:ascii="Times" w:hAnsi="Times"/>
                                <w:b/>
                                <w:color w:val="375076"/>
                                <w:sz w:val="34"/>
                                <w:lang w:bidi="x-none"/>
                              </w:rPr>
                              <w:t>M</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lang w:bidi="x-none"/>
                              </w:rPr>
                            </w:pPr>
                            <w:r w:rsidRPr="00FA6F94">
                              <w:rPr>
                                <w:rFonts w:ascii="Times" w:hAnsi="Times"/>
                                <w:b/>
                                <w:color w:val="375076"/>
                                <w:sz w:val="34"/>
                                <w:lang w:bidi="x-none"/>
                              </w:rPr>
                              <w:t>T</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lang w:bidi="x-none"/>
                              </w:rPr>
                            </w:pPr>
                            <w:r w:rsidRPr="00FA6F94">
                              <w:rPr>
                                <w:rFonts w:ascii="Times" w:hAnsi="Times"/>
                                <w:b/>
                                <w:color w:val="375076"/>
                                <w:sz w:val="34"/>
                                <w:lang w:bidi="x-none"/>
                              </w:rPr>
                              <w:t>W</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lang w:bidi="x-none"/>
                              </w:rPr>
                            </w:pPr>
                            <w:r w:rsidRPr="00FA6F94">
                              <w:rPr>
                                <w:rFonts w:ascii="Times" w:hAnsi="Times"/>
                                <w:b/>
                                <w:color w:val="375076"/>
                                <w:sz w:val="34"/>
                                <w:lang w:bidi="x-none"/>
                              </w:rPr>
                              <w:t>T</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lang w:bidi="x-none"/>
                              </w:rPr>
                            </w:pPr>
                            <w:r w:rsidRPr="00FA6F94">
                              <w:rPr>
                                <w:rFonts w:ascii="Times" w:hAnsi="Times"/>
                                <w:b/>
                                <w:color w:val="375076"/>
                                <w:sz w:val="34"/>
                                <w:lang w:bidi="x-none"/>
                              </w:rPr>
                              <w:t>F</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lang w:bidi="x-none"/>
                              </w:rPr>
                            </w:pPr>
                            <w:r w:rsidRPr="00FA6F94">
                              <w:rPr>
                                <w:rFonts w:ascii="Times" w:hAnsi="Times"/>
                                <w:b/>
                                <w:color w:val="375076"/>
                                <w:sz w:val="34"/>
                                <w:lang w:bidi="x-none"/>
                              </w:rPr>
                              <w:t>S</w:t>
                            </w: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color w:val="B3AA7E"/>
                                <w:sz w:val="34"/>
                                <w:lang w:bidi="x-none"/>
                              </w:rPr>
                            </w:pPr>
                            <w:r w:rsidRPr="00FA6F94">
                              <w:rPr>
                                <w:color w:val="B3AA7E"/>
                                <w:sz w:val="34"/>
                                <w:lang w:bidi="x-none"/>
                              </w:rPr>
                              <w:t>1</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color w:val="B3AA7E"/>
                                <w:sz w:val="34"/>
                                <w:lang w:bidi="x-none"/>
                              </w:rPr>
                              <w:t>2</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3</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4</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5</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6</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7</w:t>
                            </w: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color w:val="B3AA7E"/>
                                <w:sz w:val="34"/>
                                <w:lang w:bidi="x-none"/>
                              </w:rPr>
                            </w:pPr>
                            <w:r w:rsidRPr="00FA6F94">
                              <w:rPr>
                                <w:rFonts w:ascii="Times" w:hAnsi="Times"/>
                                <w:color w:val="B3AA7E"/>
                                <w:sz w:val="34"/>
                                <w:lang w:bidi="x-none"/>
                              </w:rPr>
                              <w:t>8</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9</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10</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11</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12</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13</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14</w:t>
                            </w: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color w:val="B3AA7E"/>
                                <w:sz w:val="34"/>
                                <w:lang w:bidi="x-none"/>
                              </w:rPr>
                            </w:pPr>
                            <w:r w:rsidRPr="00FA6F94">
                              <w:rPr>
                                <w:rFonts w:ascii="Times" w:hAnsi="Times"/>
                                <w:color w:val="B3AA7E"/>
                                <w:sz w:val="34"/>
                                <w:lang w:bidi="x-none"/>
                              </w:rPr>
                              <w:t>15</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16</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17</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18</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19</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20</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21</w:t>
                            </w: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color w:val="B3AA7E"/>
                                <w:sz w:val="34"/>
                                <w:lang w:bidi="x-none"/>
                              </w:rPr>
                            </w:pPr>
                            <w:r w:rsidRPr="00FA6F94">
                              <w:rPr>
                                <w:rFonts w:ascii="Times" w:hAnsi="Times"/>
                                <w:color w:val="B3AA7E"/>
                                <w:sz w:val="34"/>
                                <w:lang w:bidi="x-none"/>
                              </w:rPr>
                              <w:t>22</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23</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24</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25</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26</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27</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28</w:t>
                            </w: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color w:val="B3AA7E"/>
                                <w:sz w:val="34"/>
                                <w:lang w:bidi="x-none"/>
                              </w:rPr>
                            </w:pPr>
                            <w:r w:rsidRPr="00FA6F94">
                              <w:rPr>
                                <w:rFonts w:ascii="Times" w:hAnsi="Times"/>
                                <w:color w:val="B3AA7E"/>
                                <w:sz w:val="34"/>
                                <w:lang w:bidi="x-none"/>
                              </w:rPr>
                              <w:t>29</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30</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rFonts w:ascii="Times" w:hAnsi="Times"/>
                                <w:color w:val="B3AA7E"/>
                                <w:sz w:val="34"/>
                                <w:lang w:bidi="x-none"/>
                              </w:rPr>
                            </w:pP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rFonts w:ascii="Times" w:hAnsi="Times"/>
                                <w:color w:val="B3AA7E"/>
                                <w:sz w:val="34"/>
                                <w:lang w:bidi="x-none"/>
                              </w:rPr>
                            </w:pP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rFonts w:ascii="Times" w:hAnsi="Times"/>
                                <w:color w:val="B3AA7E"/>
                                <w:sz w:val="34"/>
                                <w:lang w:bidi="x-none"/>
                              </w:rPr>
                            </w:pP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rFonts w:ascii="Times" w:hAnsi="Times"/>
                                <w:color w:val="B3AA7E"/>
                                <w:sz w:val="34"/>
                                <w:lang w:bidi="x-none"/>
                              </w:rPr>
                            </w:pP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rFonts w:ascii="Times" w:hAnsi="Times"/>
                                <w:color w:val="B3AA7E"/>
                                <w:sz w:val="34"/>
                                <w:lang w:bidi="x-none"/>
                              </w:rPr>
                            </w:pP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p>
                        </w:tc>
                      </w:tr>
                    </w:tbl>
                    <w:p w:rsidR="00FA6F94" w:rsidRDefault="00FA6F94"/>
                  </w:txbxContent>
                </v:textbox>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2273935</wp:posOffset>
                </wp:positionH>
                <wp:positionV relativeFrom="paragraph">
                  <wp:posOffset>-3616960</wp:posOffset>
                </wp:positionV>
                <wp:extent cx="1600200" cy="571500"/>
                <wp:effectExtent l="635" t="2540" r="0" b="0"/>
                <wp:wrapNone/>
                <wp:docPr id="1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94" w:rsidRPr="00D2326C" w:rsidRDefault="00FA6F94" w:rsidP="00FA6F94">
                            <w:pPr>
                              <w:rPr>
                                <w:rFonts w:ascii="Times" w:hAnsi="Times"/>
                                <w:b/>
                                <w:color w:val="282D74"/>
                                <w:sz w:val="50"/>
                              </w:rPr>
                            </w:pPr>
                            <w:r w:rsidRPr="00D2326C">
                              <w:rPr>
                                <w:rFonts w:ascii="Times" w:hAnsi="Times"/>
                                <w:b/>
                                <w:color w:val="282D74"/>
                                <w:sz w:val="50"/>
                              </w:rPr>
                              <w:t>2008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3" type="#_x0000_t202" style="position:absolute;left:0;text-align:left;margin-left:179.05pt;margin-top:-284.75pt;width:126pt;height: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" filled="f" stroked="f">
                <v:textbox>
                  <w:txbxContent>
                    <w:p w:rsidR="00FA6F94" w:rsidRPr="00D2326C" w:rsidRDefault="00FA6F94" w:rsidP="00FA6F94">
                      <w:pPr>
                        <w:rPr>
                          <w:rFonts w:ascii="Times" w:hAnsi="Times"/>
                          <w:b/>
                          <w:color w:val="282D74"/>
                          <w:sz w:val="50"/>
                        </w:rPr>
                      </w:pPr>
                      <w:r w:rsidRPr="00D2326C">
                        <w:rPr>
                          <w:rFonts w:ascii="Times" w:hAnsi="Times"/>
                          <w:b/>
                          <w:color w:val="282D74"/>
                          <w:sz w:val="50"/>
                        </w:rPr>
                        <w:t>2008</w:t>
                      </w:r>
                    </w:p>
                  </w:txbxContent>
                </v:textbox>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5194935</wp:posOffset>
                </wp:positionH>
                <wp:positionV relativeFrom="paragraph">
                  <wp:posOffset>-8442960</wp:posOffset>
                </wp:positionV>
                <wp:extent cx="1600200" cy="571500"/>
                <wp:effectExtent l="635" t="2540" r="0" b="0"/>
                <wp:wrapNone/>
                <wp:docPr id="1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94" w:rsidRPr="00D2326C" w:rsidRDefault="00FA6F94" w:rsidP="00FA6F94">
                            <w:pPr>
                              <w:jc w:val="right"/>
                              <w:rPr>
                                <w:rFonts w:ascii="Times" w:hAnsi="Times"/>
                                <w:b/>
                                <w:color w:val="282D74"/>
                                <w:sz w:val="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4" type="#_x0000_t202" style="position:absolute;left:0;text-align:left;margin-left:409.05pt;margin-top:-664.75pt;width:126pt;height: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" filled="f" stroked="f">
                <v:textbox>
                  <w:txbxContent>
                    <w:p w:rsidR="00FA6F94" w:rsidRPr="00D2326C" w:rsidRDefault="00FA6F94" w:rsidP="00FA6F94">
                      <w:pPr>
                        <w:jc w:val="right"/>
                        <w:rPr>
                          <w:rFonts w:ascii="Times" w:hAnsi="Times"/>
                          <w:b/>
                          <w:color w:val="282D74"/>
                          <w:sz w:val="50"/>
                        </w:rPr>
                      </w:pPr>
                    </w:p>
                  </w:txbxContent>
                </v:textbox>
              </v:shape>
            </w:pict>
          </mc:Fallback>
        </mc:AlternateContent>
      </w:r>
      <w:r w:rsidR="00FA6F94">
        <w:br w:type="page"/>
      </w:r>
      <w:r>
        <w:rPr>
          <w:noProof/>
        </w:rPr>
        <w:lastRenderedPageBreak/>
        <w:drawing>
          <wp:anchor distT="0" distB="0" distL="114300" distR="114300" simplePos="0" relativeHeight="251679744" behindDoc="1" locked="0" layoutInCell="1" allowOverlap="1">
            <wp:simplePos x="0" y="0"/>
            <wp:positionH relativeFrom="column">
              <wp:posOffset>-1155065</wp:posOffset>
            </wp:positionH>
            <wp:positionV relativeFrom="paragraph">
              <wp:posOffset>-924560</wp:posOffset>
            </wp:positionV>
            <wp:extent cx="7772400" cy="10058400"/>
            <wp:effectExtent l="0" t="0" r="0" b="0"/>
            <wp:wrapNone/>
            <wp:docPr id="297" name="Picture 297" descr="Traditional_Elegance_Bac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Traditional_Elegance_BackCo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simplePos x="0" y="0"/>
                <wp:positionH relativeFrom="column">
                  <wp:posOffset>102870</wp:posOffset>
                </wp:positionH>
                <wp:positionV relativeFrom="paragraph">
                  <wp:posOffset>3726180</wp:posOffset>
                </wp:positionV>
                <wp:extent cx="2132330" cy="863600"/>
                <wp:effectExtent l="1270" t="5080" r="0" b="0"/>
                <wp:wrapNone/>
                <wp:docPr id="1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94" w:rsidRPr="001F7817" w:rsidRDefault="00FA6F94" w:rsidP="00694880">
                            <w:pPr>
                              <w:pStyle w:val="Logo"/>
                              <w:jc w:val="center"/>
                            </w:pPr>
                          </w:p>
                          <w:p w:rsidR="00FA6F94" w:rsidRPr="001F7817" w:rsidRDefault="00FA6F94" w:rsidP="00694880">
                            <w:pPr>
                              <w:pStyle w:val="Logo"/>
                              <w:jc w:val="center"/>
                              <w:rPr>
                                <w:sz w:val="22"/>
                                <w:szCs w:val="22"/>
                              </w:rPr>
                            </w:pPr>
                            <w:r w:rsidRPr="001F7817">
                              <w:rPr>
                                <w:sz w:val="22"/>
                                <w:szCs w:val="22"/>
                              </w:rPr>
                              <w:t xml:space="preserve">PLACE </w:t>
                            </w:r>
                            <w:r w:rsidRPr="00FA6F94">
                              <w:rPr>
                                <w:sz w:val="22"/>
                                <w:szCs w:val="22"/>
                              </w:rPr>
                              <w:t>LOGO</w:t>
                            </w:r>
                            <w:r w:rsidRPr="001F7817">
                              <w:rPr>
                                <w:sz w:val="22"/>
                                <w:szCs w:val="22"/>
                              </w:rPr>
                              <w:t xml:space="preserve"> OR</w:t>
                            </w:r>
                          </w:p>
                          <w:p w:rsidR="00FA6F94" w:rsidRPr="001F7817" w:rsidRDefault="00FA6F94" w:rsidP="00694880">
                            <w:pPr>
                              <w:pStyle w:val="Logo"/>
                              <w:jc w:val="center"/>
                              <w:rPr>
                                <w:sz w:val="22"/>
                              </w:rPr>
                            </w:pPr>
                            <w:r w:rsidRPr="001F7817">
                              <w:rPr>
                                <w:sz w:val="22"/>
                                <w:szCs w:val="22"/>
                              </w:rPr>
                              <w:t>COMPANY NAME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55" type="#_x0000_t202" style="position:absolute;left:0;text-align:left;margin-left:8.1pt;margin-top:293.4pt;width:167.9pt;height: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" filled="f" stroked="f">
                <v:textbox>
                  <w:txbxContent>
                    <w:p w:rsidR="00FA6F94" w:rsidRPr="001F7817" w:rsidRDefault="00FA6F94" w:rsidP="00694880">
                      <w:pPr>
                        <w:pStyle w:val="Logo"/>
                        <w:jc w:val="center"/>
                      </w:pPr>
                    </w:p>
                    <w:p w:rsidR="00FA6F94" w:rsidRPr="001F7817" w:rsidRDefault="00FA6F94" w:rsidP="00694880">
                      <w:pPr>
                        <w:pStyle w:val="Logo"/>
                        <w:jc w:val="center"/>
                        <w:rPr>
                          <w:sz w:val="22"/>
                          <w:szCs w:val="22"/>
                        </w:rPr>
                      </w:pPr>
                      <w:r w:rsidRPr="001F7817">
                        <w:rPr>
                          <w:sz w:val="22"/>
                          <w:szCs w:val="22"/>
                        </w:rPr>
                        <w:t xml:space="preserve">PLACE </w:t>
                      </w:r>
                      <w:r w:rsidRPr="00FA6F94">
                        <w:rPr>
                          <w:sz w:val="22"/>
                          <w:szCs w:val="22"/>
                        </w:rPr>
                        <w:t>LOGO</w:t>
                      </w:r>
                      <w:r w:rsidRPr="001F7817">
                        <w:rPr>
                          <w:sz w:val="22"/>
                          <w:szCs w:val="22"/>
                        </w:rPr>
                        <w:t xml:space="preserve"> OR</w:t>
                      </w:r>
                    </w:p>
                    <w:p w:rsidR="00FA6F94" w:rsidRPr="001F7817" w:rsidRDefault="00FA6F94" w:rsidP="00694880">
                      <w:pPr>
                        <w:pStyle w:val="Logo"/>
                        <w:jc w:val="center"/>
                        <w:rPr>
                          <w:sz w:val="22"/>
                        </w:rPr>
                      </w:pPr>
                      <w:r w:rsidRPr="001F7817">
                        <w:rPr>
                          <w:sz w:val="22"/>
                          <w:szCs w:val="22"/>
                        </w:rPr>
                        <w:t>COMPANY NAME HERE</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2249170</wp:posOffset>
                </wp:positionH>
                <wp:positionV relativeFrom="paragraph">
                  <wp:posOffset>3891280</wp:posOffset>
                </wp:positionV>
                <wp:extent cx="3048000" cy="774700"/>
                <wp:effectExtent l="1270" t="5080" r="0" b="0"/>
                <wp:wrapNone/>
                <wp:docPr id="9"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94" w:rsidRPr="001F7817" w:rsidRDefault="00FA6F94" w:rsidP="00694880">
                            <w:pPr>
                              <w:pStyle w:val="Address"/>
                            </w:pPr>
                            <w:r w:rsidRPr="001F7817">
                              <w:t>5555 Street Address, City, State 55555</w:t>
                            </w:r>
                          </w:p>
                          <w:p w:rsidR="00FA6F94" w:rsidRPr="001F7817" w:rsidRDefault="00FA6F94" w:rsidP="00694880">
                            <w:pPr>
                              <w:pStyle w:val="Address"/>
                            </w:pPr>
                            <w:r w:rsidRPr="001F7817">
                              <w:t>Phone: 555.555.5555  |  Fax: 555.555.5555</w:t>
                            </w:r>
                          </w:p>
                          <w:p w:rsidR="00FA6F94" w:rsidRPr="001F7817" w:rsidRDefault="00FA6F94" w:rsidP="00694880">
                            <w:pPr>
                              <w:pStyle w:val="Address"/>
                            </w:pPr>
                            <w:r w:rsidRPr="001F7817">
                              <w:t>email@address.com  |  www.webaddress.com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56" type="#_x0000_t202" style="position:absolute;left:0;text-align:left;margin-left:177.1pt;margin-top:306.4pt;width:240pt;height: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" filled="f" stroked="f">
                <v:textbox>
                  <w:txbxContent>
                    <w:p w:rsidR="00FA6F94" w:rsidRPr="001F7817" w:rsidRDefault="00FA6F94" w:rsidP="00694880">
                      <w:pPr>
                        <w:pStyle w:val="Address"/>
                      </w:pPr>
                      <w:r w:rsidRPr="001F7817">
                        <w:t>5555 Street Address, City, State 55555</w:t>
                      </w:r>
                    </w:p>
                    <w:p w:rsidR="00FA6F94" w:rsidRPr="001F7817" w:rsidRDefault="00FA6F94" w:rsidP="00694880">
                      <w:pPr>
                        <w:pStyle w:val="Address"/>
                      </w:pPr>
                      <w:r w:rsidRPr="001F7817">
                        <w:t>Phone: 555.555.5555  |  Fax: 555.555.5555</w:t>
                      </w:r>
                    </w:p>
                    <w:p w:rsidR="00FA6F94" w:rsidRPr="001F7817" w:rsidRDefault="00FA6F94" w:rsidP="00694880">
                      <w:pPr>
                        <w:pStyle w:val="Address"/>
                      </w:pPr>
                      <w:r w:rsidRPr="001F7817">
                        <w:t>email@address.com  |  www.webaddress.com</w:t>
                      </w:r>
                    </w:p>
                  </w:txbxContent>
                </v:textbox>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2337435</wp:posOffset>
                </wp:positionH>
                <wp:positionV relativeFrom="paragraph">
                  <wp:posOffset>-9246870</wp:posOffset>
                </wp:positionV>
                <wp:extent cx="2180590" cy="1000760"/>
                <wp:effectExtent l="635" t="0" r="3175" b="3810"/>
                <wp:wrapNone/>
                <wp:docPr id="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100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6F94" w:rsidRPr="00390176" w:rsidRDefault="00FA6F94" w:rsidP="00FA6F94">
                            <w:pPr>
                              <w:pStyle w:val="BodyText2"/>
                              <w:spacing w:line="160" w:lineRule="exact"/>
                              <w:ind w:left="720" w:hanging="720"/>
                              <w:rPr>
                                <w:color w:val="6C6361"/>
                                <w:sz w:val="16"/>
                              </w:rPr>
                            </w:pPr>
                          </w:p>
                          <w:p w:rsidR="00FA6F94" w:rsidRPr="00390176" w:rsidRDefault="00FA6F94" w:rsidP="00FA6F94">
                            <w:pPr>
                              <w:pStyle w:val="BodyText2"/>
                              <w:spacing w:line="160" w:lineRule="exact"/>
                              <w:ind w:left="720" w:hanging="720"/>
                              <w:jc w:val="left"/>
                              <w:rPr>
                                <w:color w:val="6C6361"/>
                                <w:sz w:val="16"/>
                              </w:rPr>
                            </w:pPr>
                          </w:p>
                          <w:p w:rsidR="00FA6F94" w:rsidRPr="00390176" w:rsidRDefault="00FA6F94" w:rsidP="00FA6F94">
                            <w:pPr>
                              <w:pStyle w:val="BodyText2"/>
                              <w:spacing w:line="160" w:lineRule="exact"/>
                              <w:ind w:left="720" w:hanging="720"/>
                              <w:jc w:val="left"/>
                              <w:rPr>
                                <w:color w:val="6C6361"/>
                                <w:sz w:val="16"/>
                              </w:rPr>
                            </w:pPr>
                          </w:p>
                          <w:p w:rsidR="00FA6F94" w:rsidRPr="006819EA" w:rsidRDefault="00FA6F94" w:rsidP="00FA6F94">
                            <w:pPr>
                              <w:pStyle w:val="BodyText2"/>
                              <w:spacing w:line="240" w:lineRule="exact"/>
                              <w:ind w:left="720" w:hanging="720"/>
                              <w:jc w:val="left"/>
                              <w:rPr>
                                <w:b w:val="0"/>
                                <w:color w:val="auto"/>
                                <w:sz w:val="20"/>
                              </w:rPr>
                            </w:pPr>
                            <w:r w:rsidRPr="006819EA">
                              <w:rPr>
                                <w:b w:val="0"/>
                                <w:color w:val="auto"/>
                                <w:sz w:val="20"/>
                              </w:rPr>
                              <w:t xml:space="preserve">Place logo </w:t>
                            </w:r>
                          </w:p>
                          <w:p w:rsidR="00FA6F94" w:rsidRPr="006819EA" w:rsidRDefault="00FA6F94" w:rsidP="00FA6F94">
                            <w:pPr>
                              <w:pStyle w:val="BodyText2"/>
                              <w:spacing w:line="240" w:lineRule="exact"/>
                              <w:ind w:left="720" w:hanging="720"/>
                              <w:jc w:val="left"/>
                              <w:rPr>
                                <w:b w:val="0"/>
                                <w:color w:val="auto"/>
                                <w:sz w:val="20"/>
                              </w:rPr>
                            </w:pPr>
                            <w:r w:rsidRPr="006819EA">
                              <w:rPr>
                                <w:b w:val="0"/>
                                <w:color w:val="auto"/>
                                <w:sz w:val="20"/>
                              </w:rPr>
                              <w:t>or logotype here,</w:t>
                            </w:r>
                          </w:p>
                          <w:p w:rsidR="00FA6F94" w:rsidRPr="006819EA" w:rsidRDefault="00FA6F94" w:rsidP="00FA6F94">
                            <w:pPr>
                              <w:pStyle w:val="BodyText2"/>
                              <w:spacing w:line="240" w:lineRule="exact"/>
                              <w:ind w:left="720" w:hanging="720"/>
                              <w:jc w:val="left"/>
                              <w:rPr>
                                <w:b w:val="0"/>
                                <w:color w:val="auto"/>
                                <w:sz w:val="20"/>
                              </w:rPr>
                            </w:pPr>
                            <w:r w:rsidRPr="006819EA">
                              <w:rPr>
                                <w:b w:val="0"/>
                                <w:color w:val="auto"/>
                                <w:sz w:val="20"/>
                              </w:rPr>
                              <w:t>otherwise</w:t>
                            </w:r>
                          </w:p>
                          <w:p w:rsidR="00FA6F94" w:rsidRPr="006819EA" w:rsidRDefault="00FA6F94" w:rsidP="00FA6F94">
                            <w:pPr>
                              <w:pStyle w:val="BodyText2"/>
                              <w:spacing w:line="240" w:lineRule="exact"/>
                              <w:ind w:left="720" w:hanging="720"/>
                              <w:jc w:val="left"/>
                              <w:rPr>
                                <w:b w:val="0"/>
                                <w:color w:val="auto"/>
                                <w:sz w:val="20"/>
                              </w:rPr>
                            </w:pPr>
                            <w:r w:rsidRPr="006819EA">
                              <w:rPr>
                                <w:b w:val="0"/>
                                <w:color w:val="auto"/>
                                <w:sz w:val="20"/>
                              </w:rPr>
                              <w:t>delete this.</w:t>
                            </w:r>
                          </w:p>
                          <w:p w:rsidR="00FA6F94" w:rsidRPr="00390176" w:rsidRDefault="00FA6F94" w:rsidP="00FA6F94">
                            <w:pPr>
                              <w:rPr>
                                <w:color w:val="6C636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57" type="#_x0000_t202" style="position:absolute;left:0;text-align:left;margin-left:184.05pt;margin-top:-728.05pt;width:171.7pt;height:78.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" filled="f" stroked="f" strokeweight=".25pt">
                <v:textbox>
                  <w:txbxContent>
                    <w:p w:rsidR="00FA6F94" w:rsidRPr="00390176" w:rsidRDefault="00FA6F94" w:rsidP="00FA6F94">
                      <w:pPr>
                        <w:pStyle w:val="BodyText2"/>
                        <w:spacing w:line="160" w:lineRule="exact"/>
                        <w:ind w:left="720" w:hanging="720"/>
                        <w:rPr>
                          <w:color w:val="6C6361"/>
                          <w:sz w:val="16"/>
                        </w:rPr>
                      </w:pPr>
                    </w:p>
                    <w:p w:rsidR="00FA6F94" w:rsidRPr="00390176" w:rsidRDefault="00FA6F94" w:rsidP="00FA6F94">
                      <w:pPr>
                        <w:pStyle w:val="BodyText2"/>
                        <w:spacing w:line="160" w:lineRule="exact"/>
                        <w:ind w:left="720" w:hanging="720"/>
                        <w:jc w:val="left"/>
                        <w:rPr>
                          <w:color w:val="6C6361"/>
                          <w:sz w:val="16"/>
                        </w:rPr>
                      </w:pPr>
                    </w:p>
                    <w:p w:rsidR="00FA6F94" w:rsidRPr="00390176" w:rsidRDefault="00FA6F94" w:rsidP="00FA6F94">
                      <w:pPr>
                        <w:pStyle w:val="BodyText2"/>
                        <w:spacing w:line="160" w:lineRule="exact"/>
                        <w:ind w:left="720" w:hanging="720"/>
                        <w:jc w:val="left"/>
                        <w:rPr>
                          <w:color w:val="6C6361"/>
                          <w:sz w:val="16"/>
                        </w:rPr>
                      </w:pPr>
                    </w:p>
                    <w:p w:rsidR="00FA6F94" w:rsidRPr="006819EA" w:rsidRDefault="00FA6F94" w:rsidP="00FA6F94">
                      <w:pPr>
                        <w:pStyle w:val="BodyText2"/>
                        <w:spacing w:line="240" w:lineRule="exact"/>
                        <w:ind w:left="720" w:hanging="720"/>
                        <w:jc w:val="left"/>
                        <w:rPr>
                          <w:b w:val="0"/>
                          <w:color w:val="auto"/>
                          <w:sz w:val="20"/>
                        </w:rPr>
                      </w:pPr>
                      <w:r w:rsidRPr="006819EA">
                        <w:rPr>
                          <w:b w:val="0"/>
                          <w:color w:val="auto"/>
                          <w:sz w:val="20"/>
                        </w:rPr>
                        <w:t xml:space="preserve">Place logo </w:t>
                      </w:r>
                    </w:p>
                    <w:p w:rsidR="00FA6F94" w:rsidRPr="006819EA" w:rsidRDefault="00FA6F94" w:rsidP="00FA6F94">
                      <w:pPr>
                        <w:pStyle w:val="BodyText2"/>
                        <w:spacing w:line="240" w:lineRule="exact"/>
                        <w:ind w:left="720" w:hanging="720"/>
                        <w:jc w:val="left"/>
                        <w:rPr>
                          <w:b w:val="0"/>
                          <w:color w:val="auto"/>
                          <w:sz w:val="20"/>
                        </w:rPr>
                      </w:pPr>
                      <w:r w:rsidRPr="006819EA">
                        <w:rPr>
                          <w:b w:val="0"/>
                          <w:color w:val="auto"/>
                          <w:sz w:val="20"/>
                        </w:rPr>
                        <w:t>or logotype here,</w:t>
                      </w:r>
                    </w:p>
                    <w:p w:rsidR="00FA6F94" w:rsidRPr="006819EA" w:rsidRDefault="00FA6F94" w:rsidP="00FA6F94">
                      <w:pPr>
                        <w:pStyle w:val="BodyText2"/>
                        <w:spacing w:line="240" w:lineRule="exact"/>
                        <w:ind w:left="720" w:hanging="720"/>
                        <w:jc w:val="left"/>
                        <w:rPr>
                          <w:b w:val="0"/>
                          <w:color w:val="auto"/>
                          <w:sz w:val="20"/>
                        </w:rPr>
                      </w:pPr>
                      <w:r w:rsidRPr="006819EA">
                        <w:rPr>
                          <w:b w:val="0"/>
                          <w:color w:val="auto"/>
                          <w:sz w:val="20"/>
                        </w:rPr>
                        <w:t>otherwise</w:t>
                      </w:r>
                    </w:p>
                    <w:p w:rsidR="00FA6F94" w:rsidRPr="006819EA" w:rsidRDefault="00FA6F94" w:rsidP="00FA6F94">
                      <w:pPr>
                        <w:pStyle w:val="BodyText2"/>
                        <w:spacing w:line="240" w:lineRule="exact"/>
                        <w:ind w:left="720" w:hanging="720"/>
                        <w:jc w:val="left"/>
                        <w:rPr>
                          <w:b w:val="0"/>
                          <w:color w:val="auto"/>
                          <w:sz w:val="20"/>
                        </w:rPr>
                      </w:pPr>
                      <w:r w:rsidRPr="006819EA">
                        <w:rPr>
                          <w:b w:val="0"/>
                          <w:color w:val="auto"/>
                          <w:sz w:val="20"/>
                        </w:rPr>
                        <w:t>delete this.</w:t>
                      </w:r>
                    </w:p>
                    <w:p w:rsidR="00FA6F94" w:rsidRPr="00390176" w:rsidRDefault="00FA6F94" w:rsidP="00FA6F94">
                      <w:pPr>
                        <w:rPr>
                          <w:color w:val="6C6361"/>
                        </w:rPr>
                      </w:pPr>
                    </w:p>
                  </w:txbxContent>
                </v:textbox>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2197735</wp:posOffset>
                </wp:positionH>
                <wp:positionV relativeFrom="paragraph">
                  <wp:posOffset>-9119870</wp:posOffset>
                </wp:positionV>
                <wp:extent cx="2332990" cy="1000760"/>
                <wp:effectExtent l="635" t="0" r="3175" b="3810"/>
                <wp:wrapNone/>
                <wp:docPr id="7"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00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6F94" w:rsidRPr="00390176" w:rsidRDefault="00FA6F94" w:rsidP="00FA6F94">
                            <w:pPr>
                              <w:pStyle w:val="BodyText2"/>
                              <w:spacing w:line="160" w:lineRule="exact"/>
                              <w:ind w:left="720" w:hanging="720"/>
                              <w:rPr>
                                <w:color w:val="6C6361"/>
                                <w:sz w:val="16"/>
                              </w:rPr>
                            </w:pPr>
                          </w:p>
                          <w:p w:rsidR="00FA6F94" w:rsidRPr="00390176" w:rsidRDefault="00FA6F94" w:rsidP="00FA6F94">
                            <w:pPr>
                              <w:pStyle w:val="BodyText2"/>
                              <w:spacing w:line="160" w:lineRule="exact"/>
                              <w:ind w:left="720" w:hanging="720"/>
                              <w:jc w:val="left"/>
                              <w:rPr>
                                <w:color w:val="6C6361"/>
                                <w:sz w:val="16"/>
                              </w:rPr>
                            </w:pPr>
                          </w:p>
                          <w:p w:rsidR="00FA6F94" w:rsidRPr="00390176" w:rsidRDefault="00FA6F94" w:rsidP="00FA6F94">
                            <w:pPr>
                              <w:pStyle w:val="BodyText2"/>
                              <w:spacing w:line="160" w:lineRule="exact"/>
                              <w:ind w:left="720" w:hanging="720"/>
                              <w:jc w:val="left"/>
                              <w:rPr>
                                <w:color w:val="6C6361"/>
                                <w:sz w:val="16"/>
                              </w:rPr>
                            </w:pPr>
                          </w:p>
                          <w:p w:rsidR="00FA6F94" w:rsidRPr="00390176" w:rsidRDefault="00FA6F94" w:rsidP="00FA6F94">
                            <w:pPr>
                              <w:pStyle w:val="BodyText2"/>
                              <w:spacing w:line="160" w:lineRule="exact"/>
                              <w:ind w:left="720" w:hanging="720"/>
                              <w:jc w:val="left"/>
                              <w:rPr>
                                <w:color w:val="6C6361"/>
                                <w:sz w:val="16"/>
                              </w:rPr>
                            </w:pPr>
                            <w:r w:rsidRPr="00390176">
                              <w:rPr>
                                <w:color w:val="6C6361"/>
                                <w:sz w:val="16"/>
                              </w:rPr>
                              <w:t xml:space="preserve">Place logo </w:t>
                            </w:r>
                          </w:p>
                          <w:p w:rsidR="00FA6F94" w:rsidRPr="00390176" w:rsidRDefault="00FA6F94" w:rsidP="00FA6F94">
                            <w:pPr>
                              <w:pStyle w:val="BodyText2"/>
                              <w:spacing w:line="160" w:lineRule="exact"/>
                              <w:ind w:left="720" w:hanging="720"/>
                              <w:jc w:val="left"/>
                              <w:rPr>
                                <w:color w:val="6C6361"/>
                                <w:sz w:val="16"/>
                              </w:rPr>
                            </w:pPr>
                            <w:r w:rsidRPr="00390176">
                              <w:rPr>
                                <w:color w:val="6C6361"/>
                                <w:sz w:val="16"/>
                              </w:rPr>
                              <w:t>or logotype here,</w:t>
                            </w:r>
                          </w:p>
                          <w:p w:rsidR="00FA6F94" w:rsidRPr="00390176" w:rsidRDefault="00FA6F94" w:rsidP="00FA6F94">
                            <w:pPr>
                              <w:pStyle w:val="BodyText2"/>
                              <w:spacing w:line="160" w:lineRule="exact"/>
                              <w:ind w:left="720" w:hanging="720"/>
                              <w:jc w:val="left"/>
                              <w:rPr>
                                <w:color w:val="6C6361"/>
                                <w:sz w:val="16"/>
                              </w:rPr>
                            </w:pPr>
                            <w:r w:rsidRPr="00390176">
                              <w:rPr>
                                <w:color w:val="6C6361"/>
                                <w:sz w:val="16"/>
                              </w:rPr>
                              <w:t>otherwise</w:t>
                            </w:r>
                          </w:p>
                          <w:p w:rsidR="00FA6F94" w:rsidRPr="00390176" w:rsidRDefault="00FA6F94" w:rsidP="00FA6F94">
                            <w:pPr>
                              <w:pStyle w:val="BodyText2"/>
                              <w:spacing w:line="160" w:lineRule="exact"/>
                              <w:ind w:left="720" w:hanging="720"/>
                              <w:jc w:val="left"/>
                              <w:rPr>
                                <w:color w:val="6C6361"/>
                                <w:sz w:val="16"/>
                              </w:rPr>
                            </w:pPr>
                            <w:r w:rsidRPr="00390176">
                              <w:rPr>
                                <w:color w:val="6C6361"/>
                                <w:sz w:val="16"/>
                              </w:rPr>
                              <w:t>delete this.</w:t>
                            </w:r>
                          </w:p>
                          <w:p w:rsidR="00FA6F94" w:rsidRPr="00390176" w:rsidRDefault="00FA6F94" w:rsidP="00FA6F94">
                            <w:pPr>
                              <w:rPr>
                                <w:color w:val="6C636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58" type="#_x0000_t202" style="position:absolute;left:0;text-align:left;margin-left:173.05pt;margin-top:-718.05pt;width:183.7pt;height:78.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" filled="f" stroked="f" strokeweight=".25pt">
                <v:textbox>
                  <w:txbxContent>
                    <w:p w:rsidR="00FA6F94" w:rsidRPr="00390176" w:rsidRDefault="00FA6F94" w:rsidP="00FA6F94">
                      <w:pPr>
                        <w:pStyle w:val="BodyText2"/>
                        <w:spacing w:line="160" w:lineRule="exact"/>
                        <w:ind w:left="720" w:hanging="720"/>
                        <w:rPr>
                          <w:color w:val="6C6361"/>
                          <w:sz w:val="16"/>
                        </w:rPr>
                      </w:pPr>
                    </w:p>
                    <w:p w:rsidR="00FA6F94" w:rsidRPr="00390176" w:rsidRDefault="00FA6F94" w:rsidP="00FA6F94">
                      <w:pPr>
                        <w:pStyle w:val="BodyText2"/>
                        <w:spacing w:line="160" w:lineRule="exact"/>
                        <w:ind w:left="720" w:hanging="720"/>
                        <w:jc w:val="left"/>
                        <w:rPr>
                          <w:color w:val="6C6361"/>
                          <w:sz w:val="16"/>
                        </w:rPr>
                      </w:pPr>
                    </w:p>
                    <w:p w:rsidR="00FA6F94" w:rsidRPr="00390176" w:rsidRDefault="00FA6F94" w:rsidP="00FA6F94">
                      <w:pPr>
                        <w:pStyle w:val="BodyText2"/>
                        <w:spacing w:line="160" w:lineRule="exact"/>
                        <w:ind w:left="720" w:hanging="720"/>
                        <w:jc w:val="left"/>
                        <w:rPr>
                          <w:color w:val="6C6361"/>
                          <w:sz w:val="16"/>
                        </w:rPr>
                      </w:pPr>
                    </w:p>
                    <w:p w:rsidR="00FA6F94" w:rsidRPr="00390176" w:rsidRDefault="00FA6F94" w:rsidP="00FA6F94">
                      <w:pPr>
                        <w:pStyle w:val="BodyText2"/>
                        <w:spacing w:line="160" w:lineRule="exact"/>
                        <w:ind w:left="720" w:hanging="720"/>
                        <w:jc w:val="left"/>
                        <w:rPr>
                          <w:color w:val="6C6361"/>
                          <w:sz w:val="16"/>
                        </w:rPr>
                      </w:pPr>
                      <w:r w:rsidRPr="00390176">
                        <w:rPr>
                          <w:color w:val="6C6361"/>
                          <w:sz w:val="16"/>
                        </w:rPr>
                        <w:t xml:space="preserve">Place logo </w:t>
                      </w:r>
                    </w:p>
                    <w:p w:rsidR="00FA6F94" w:rsidRPr="00390176" w:rsidRDefault="00FA6F94" w:rsidP="00FA6F94">
                      <w:pPr>
                        <w:pStyle w:val="BodyText2"/>
                        <w:spacing w:line="160" w:lineRule="exact"/>
                        <w:ind w:left="720" w:hanging="720"/>
                        <w:jc w:val="left"/>
                        <w:rPr>
                          <w:color w:val="6C6361"/>
                          <w:sz w:val="16"/>
                        </w:rPr>
                      </w:pPr>
                      <w:r w:rsidRPr="00390176">
                        <w:rPr>
                          <w:color w:val="6C6361"/>
                          <w:sz w:val="16"/>
                        </w:rPr>
                        <w:t>or logotype here,</w:t>
                      </w:r>
                    </w:p>
                    <w:p w:rsidR="00FA6F94" w:rsidRPr="00390176" w:rsidRDefault="00FA6F94" w:rsidP="00FA6F94">
                      <w:pPr>
                        <w:pStyle w:val="BodyText2"/>
                        <w:spacing w:line="160" w:lineRule="exact"/>
                        <w:ind w:left="720" w:hanging="720"/>
                        <w:jc w:val="left"/>
                        <w:rPr>
                          <w:color w:val="6C6361"/>
                          <w:sz w:val="16"/>
                        </w:rPr>
                      </w:pPr>
                      <w:r w:rsidRPr="00390176">
                        <w:rPr>
                          <w:color w:val="6C6361"/>
                          <w:sz w:val="16"/>
                        </w:rPr>
                        <w:t>otherwise</w:t>
                      </w:r>
                    </w:p>
                    <w:p w:rsidR="00FA6F94" w:rsidRPr="00390176" w:rsidRDefault="00FA6F94" w:rsidP="00FA6F94">
                      <w:pPr>
                        <w:pStyle w:val="BodyText2"/>
                        <w:spacing w:line="160" w:lineRule="exact"/>
                        <w:ind w:left="720" w:hanging="720"/>
                        <w:jc w:val="left"/>
                        <w:rPr>
                          <w:color w:val="6C6361"/>
                          <w:sz w:val="16"/>
                        </w:rPr>
                      </w:pPr>
                      <w:r w:rsidRPr="00390176">
                        <w:rPr>
                          <w:color w:val="6C6361"/>
                          <w:sz w:val="16"/>
                        </w:rPr>
                        <w:t>delete this.</w:t>
                      </w:r>
                    </w:p>
                    <w:p w:rsidR="00FA6F94" w:rsidRPr="00390176" w:rsidRDefault="00FA6F94" w:rsidP="00FA6F94">
                      <w:pPr>
                        <w:rPr>
                          <w:color w:val="6C6361"/>
                        </w:rPr>
                      </w:pPr>
                    </w:p>
                  </w:txbxContent>
                </v:textbox>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4521835</wp:posOffset>
                </wp:positionH>
                <wp:positionV relativeFrom="paragraph">
                  <wp:posOffset>-2617470</wp:posOffset>
                </wp:positionV>
                <wp:extent cx="2146300" cy="1334770"/>
                <wp:effectExtent l="635" t="0" r="0" b="0"/>
                <wp:wrapNone/>
                <wp:docPr id="6"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334770"/>
                        </a:xfrm>
                        <a:prstGeom prst="rect">
                          <a:avLst/>
                        </a:prstGeom>
                        <a:solidFill>
                          <a:srgbClr val="C0C0C0"/>
                        </a:solidFill>
                        <a:ln>
                          <a:noFill/>
                        </a:ln>
                        <a:extLst>
                          <a:ext uri="{91240B29-F687-4f45-9708-019B960494DF}">
                            <a14:hiddenLine xmlns:a14="http://schemas.microsoft.com/office/drawing/2010/main" w="50800">
                              <a:solidFill>
                                <a:srgbClr val="FFFFFF"/>
                              </a:solidFill>
                              <a:miter lim="800000"/>
                              <a:headEnd/>
                              <a:tailEnd/>
                            </a14:hiddenLine>
                          </a:ext>
                        </a:extLst>
                      </wps:spPr>
                      <wps:txbx>
                        <w:txbxContent>
                          <w:p w:rsidR="00FA6F94" w:rsidRPr="00827E81" w:rsidRDefault="00FA6F94">
                            <w:pPr>
                              <w:rPr>
                                <w:color w:val="333333"/>
                                <w:sz w:val="20"/>
                              </w:rPr>
                            </w:pPr>
                          </w:p>
                          <w:p w:rsidR="00FA6F94" w:rsidRPr="00827E81" w:rsidRDefault="00FA6F94">
                            <w:pPr>
                              <w:rPr>
                                <w:color w:val="333333"/>
                                <w:sz w:val="20"/>
                              </w:rPr>
                            </w:pPr>
                          </w:p>
                          <w:p w:rsidR="00FA6F94" w:rsidRPr="00827E81" w:rsidRDefault="00FA6F94">
                            <w:pPr>
                              <w:rPr>
                                <w:color w:val="333333"/>
                                <w:sz w:val="20"/>
                              </w:rPr>
                            </w:pPr>
                          </w:p>
                          <w:p w:rsidR="00FA6F94" w:rsidRPr="00827E81" w:rsidRDefault="00FA6F94" w:rsidP="00FA6F94">
                            <w:pPr>
                              <w:jc w:val="center"/>
                              <w:rPr>
                                <w:color w:val="333333"/>
                                <w:sz w:val="20"/>
                              </w:rPr>
                            </w:pPr>
                          </w:p>
                          <w:p w:rsidR="00FA6F94" w:rsidRPr="00827E81" w:rsidRDefault="00FA6F94" w:rsidP="00FA6F94">
                            <w:pPr>
                              <w:tabs>
                                <w:tab w:val="left" w:pos="-180"/>
                              </w:tabs>
                            </w:pPr>
                            <w:r w:rsidRPr="00827E81">
                              <w:rPr>
                                <w:color w:val="333333"/>
                                <w:sz w:val="20"/>
                              </w:rPr>
                              <w:t xml:space="preserve">    Delete text and place photo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59" type="#_x0000_t202" style="position:absolute;left:0;text-align:left;margin-left:356.05pt;margin-top:-206.05pt;width:169pt;height:105.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" fillcolor="silver" stroked="f" strokecolor="white" strokeweight="4pt">
                <v:textbox>
                  <w:txbxContent>
                    <w:p w:rsidR="00FA6F94" w:rsidRPr="00827E81" w:rsidRDefault="00FA6F94">
                      <w:pPr>
                        <w:rPr>
                          <w:color w:val="333333"/>
                          <w:sz w:val="20"/>
                        </w:rPr>
                      </w:pPr>
                    </w:p>
                    <w:p w:rsidR="00FA6F94" w:rsidRPr="00827E81" w:rsidRDefault="00FA6F94">
                      <w:pPr>
                        <w:rPr>
                          <w:color w:val="333333"/>
                          <w:sz w:val="20"/>
                        </w:rPr>
                      </w:pPr>
                    </w:p>
                    <w:p w:rsidR="00FA6F94" w:rsidRPr="00827E81" w:rsidRDefault="00FA6F94">
                      <w:pPr>
                        <w:rPr>
                          <w:color w:val="333333"/>
                          <w:sz w:val="20"/>
                        </w:rPr>
                      </w:pPr>
                    </w:p>
                    <w:p w:rsidR="00FA6F94" w:rsidRPr="00827E81" w:rsidRDefault="00FA6F94" w:rsidP="00FA6F94">
                      <w:pPr>
                        <w:jc w:val="center"/>
                        <w:rPr>
                          <w:color w:val="333333"/>
                          <w:sz w:val="20"/>
                        </w:rPr>
                      </w:pPr>
                    </w:p>
                    <w:p w:rsidR="00FA6F94" w:rsidRPr="00827E81" w:rsidRDefault="00FA6F94" w:rsidP="00FA6F94">
                      <w:pPr>
                        <w:tabs>
                          <w:tab w:val="left" w:pos="-180"/>
                        </w:tabs>
                      </w:pPr>
                      <w:r w:rsidRPr="00827E81">
                        <w:rPr>
                          <w:color w:val="333333"/>
                          <w:sz w:val="20"/>
                        </w:rPr>
                        <w:t xml:space="preserve">    Delete text and place photo here.</w:t>
                      </w: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2291080</wp:posOffset>
                </wp:positionH>
                <wp:positionV relativeFrom="paragraph">
                  <wp:posOffset>-2620645</wp:posOffset>
                </wp:positionV>
                <wp:extent cx="2146300" cy="1334770"/>
                <wp:effectExtent l="5080" t="0" r="0" b="3175"/>
                <wp:wrapNone/>
                <wp:docPr id="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334770"/>
                        </a:xfrm>
                        <a:prstGeom prst="rect">
                          <a:avLst/>
                        </a:prstGeom>
                        <a:solidFill>
                          <a:srgbClr val="C0C0C0"/>
                        </a:solidFill>
                        <a:ln>
                          <a:noFill/>
                        </a:ln>
                        <a:extLst>
                          <a:ext uri="{91240B29-F687-4f45-9708-019B960494DF}">
                            <a14:hiddenLine xmlns:a14="http://schemas.microsoft.com/office/drawing/2010/main" w="50800">
                              <a:solidFill>
                                <a:srgbClr val="FFFFFF"/>
                              </a:solidFill>
                              <a:miter lim="800000"/>
                              <a:headEnd/>
                              <a:tailEnd/>
                            </a14:hiddenLine>
                          </a:ext>
                        </a:extLst>
                      </wps:spPr>
                      <wps:txbx>
                        <w:txbxContent>
                          <w:p w:rsidR="00FA6F94" w:rsidRPr="00827E81" w:rsidRDefault="00FA6F94">
                            <w:pPr>
                              <w:rPr>
                                <w:color w:val="333333"/>
                                <w:sz w:val="20"/>
                              </w:rPr>
                            </w:pPr>
                          </w:p>
                          <w:p w:rsidR="00FA6F94" w:rsidRPr="00827E81" w:rsidRDefault="00FA6F94">
                            <w:pPr>
                              <w:rPr>
                                <w:color w:val="333333"/>
                                <w:sz w:val="20"/>
                              </w:rPr>
                            </w:pPr>
                          </w:p>
                          <w:p w:rsidR="00FA6F94" w:rsidRPr="00827E81" w:rsidRDefault="00FA6F94">
                            <w:pPr>
                              <w:rPr>
                                <w:color w:val="333333"/>
                                <w:sz w:val="20"/>
                              </w:rPr>
                            </w:pPr>
                          </w:p>
                          <w:p w:rsidR="00FA6F94" w:rsidRPr="00827E81" w:rsidRDefault="00FA6F94" w:rsidP="00FA6F94">
                            <w:pPr>
                              <w:jc w:val="center"/>
                              <w:rPr>
                                <w:color w:val="333333"/>
                                <w:sz w:val="20"/>
                              </w:rPr>
                            </w:pPr>
                          </w:p>
                          <w:p w:rsidR="00FA6F94" w:rsidRPr="00827E81" w:rsidRDefault="00FA6F94" w:rsidP="00FA6F94">
                            <w:pPr>
                              <w:tabs>
                                <w:tab w:val="left" w:pos="-180"/>
                              </w:tabs>
                            </w:pPr>
                            <w:r w:rsidRPr="00827E81">
                              <w:rPr>
                                <w:color w:val="333333"/>
                                <w:sz w:val="20"/>
                              </w:rPr>
                              <w:t xml:space="preserve">    Delete text and place photo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60" type="#_x0000_t202" style="position:absolute;left:0;text-align:left;margin-left:180.4pt;margin-top:-206.3pt;width:169pt;height:105.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" fillcolor="silver" stroked="f" strokecolor="white" strokeweight="4pt">
                <v:textbox>
                  <w:txbxContent>
                    <w:p w:rsidR="00FA6F94" w:rsidRPr="00827E81" w:rsidRDefault="00FA6F94">
                      <w:pPr>
                        <w:rPr>
                          <w:color w:val="333333"/>
                          <w:sz w:val="20"/>
                        </w:rPr>
                      </w:pPr>
                    </w:p>
                    <w:p w:rsidR="00FA6F94" w:rsidRPr="00827E81" w:rsidRDefault="00FA6F94">
                      <w:pPr>
                        <w:rPr>
                          <w:color w:val="333333"/>
                          <w:sz w:val="20"/>
                        </w:rPr>
                      </w:pPr>
                    </w:p>
                    <w:p w:rsidR="00FA6F94" w:rsidRPr="00827E81" w:rsidRDefault="00FA6F94">
                      <w:pPr>
                        <w:rPr>
                          <w:color w:val="333333"/>
                          <w:sz w:val="20"/>
                        </w:rPr>
                      </w:pPr>
                    </w:p>
                    <w:p w:rsidR="00FA6F94" w:rsidRPr="00827E81" w:rsidRDefault="00FA6F94" w:rsidP="00FA6F94">
                      <w:pPr>
                        <w:jc w:val="center"/>
                        <w:rPr>
                          <w:color w:val="333333"/>
                          <w:sz w:val="20"/>
                        </w:rPr>
                      </w:pPr>
                    </w:p>
                    <w:p w:rsidR="00FA6F94" w:rsidRPr="00827E81" w:rsidRDefault="00FA6F94" w:rsidP="00FA6F94">
                      <w:pPr>
                        <w:tabs>
                          <w:tab w:val="left" w:pos="-180"/>
                        </w:tabs>
                      </w:pPr>
                      <w:r w:rsidRPr="00827E81">
                        <w:rPr>
                          <w:color w:val="333333"/>
                          <w:sz w:val="20"/>
                        </w:rPr>
                        <w:t xml:space="preserve">    Delete text and place photo here.</w:t>
                      </w:r>
                    </w:p>
                  </w:txbxContent>
                </v:textbox>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203835</wp:posOffset>
                </wp:positionH>
                <wp:positionV relativeFrom="paragraph">
                  <wp:posOffset>-1739900</wp:posOffset>
                </wp:positionV>
                <wp:extent cx="1828800" cy="994410"/>
                <wp:effectExtent l="635" t="0" r="0" b="0"/>
                <wp:wrapNone/>
                <wp:docPr id="4"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9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94" w:rsidRPr="00781D04" w:rsidRDefault="00FA6F94" w:rsidP="00FA6F94">
                            <w:pPr>
                              <w:jc w:val="center"/>
                              <w:rPr>
                                <w:color w:val="EBE8DB"/>
                                <w:sz w:val="44"/>
                              </w:rPr>
                            </w:pPr>
                            <w:r w:rsidRPr="00781D04">
                              <w:rPr>
                                <w:color w:val="EBE8DB"/>
                                <w:sz w:val="44"/>
                              </w:rPr>
                              <w:t>company</w:t>
                            </w:r>
                          </w:p>
                          <w:p w:rsidR="00FA6F94" w:rsidRPr="00781D04" w:rsidRDefault="00FA6F94" w:rsidP="00FA6F94">
                            <w:pPr>
                              <w:jc w:val="center"/>
                              <w:rPr>
                                <w:color w:val="EBE8DB"/>
                                <w:sz w:val="44"/>
                              </w:rPr>
                            </w:pPr>
                            <w:r w:rsidRPr="00781D04">
                              <w:rPr>
                                <w:color w:val="EBE8DB"/>
                                <w:sz w:val="44"/>
                              </w:rPr>
                              <w:t>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61" type="#_x0000_t202" style="position:absolute;left:0;text-align:left;margin-left:16.05pt;margin-top:-136.95pt;width:2in;height:78.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" filled="f" stroked="f">
                <v:textbox>
                  <w:txbxContent>
                    <w:p w:rsidR="00FA6F94" w:rsidRPr="00781D04" w:rsidRDefault="00FA6F94" w:rsidP="00FA6F94">
                      <w:pPr>
                        <w:jc w:val="center"/>
                        <w:rPr>
                          <w:color w:val="EBE8DB"/>
                          <w:sz w:val="44"/>
                        </w:rPr>
                      </w:pPr>
                      <w:r w:rsidRPr="00781D04">
                        <w:rPr>
                          <w:color w:val="EBE8DB"/>
                          <w:sz w:val="44"/>
                        </w:rPr>
                        <w:t>company</w:t>
                      </w:r>
                    </w:p>
                    <w:p w:rsidR="00FA6F94" w:rsidRPr="00781D04" w:rsidRDefault="00FA6F94" w:rsidP="00FA6F94">
                      <w:pPr>
                        <w:jc w:val="center"/>
                        <w:rPr>
                          <w:color w:val="EBE8DB"/>
                          <w:sz w:val="44"/>
                        </w:rPr>
                      </w:pPr>
                      <w:r w:rsidRPr="00781D04">
                        <w:rPr>
                          <w:color w:val="EBE8DB"/>
                          <w:sz w:val="44"/>
                        </w:rPr>
                        <w:t>name</w:t>
                      </w:r>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1969135</wp:posOffset>
                </wp:positionH>
                <wp:positionV relativeFrom="paragraph">
                  <wp:posOffset>-7833360</wp:posOffset>
                </wp:positionV>
                <wp:extent cx="4762500" cy="4114800"/>
                <wp:effectExtent l="635" t="2540" r="0" b="0"/>
                <wp:wrapNone/>
                <wp:docPr id="3"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74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0BE" w:firstRow="1" w:lastRow="0" w:firstColumn="1" w:lastColumn="0" w:noHBand="0" w:noVBand="0"/>
                            </w:tblPr>
                            <w:tblGrid>
                              <w:gridCol w:w="1078"/>
                              <w:gridCol w:w="1126"/>
                              <w:gridCol w:w="1057"/>
                              <w:gridCol w:w="1126"/>
                              <w:gridCol w:w="1068"/>
                              <w:gridCol w:w="976"/>
                              <w:gridCol w:w="1057"/>
                            </w:tblGrid>
                            <w:tr w:rsidR="00FA6F94" w:rsidRPr="00FA6F94" w:rsidTr="00FA6F94">
                              <w:trPr>
                                <w:cantSplit/>
                                <w:trHeight w:hRule="exact" w:val="864"/>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b/>
                                      <w:color w:val="375076"/>
                                      <w:sz w:val="34"/>
                                      <w:lang w:bidi="x-none"/>
                                    </w:rPr>
                                  </w:pPr>
                                  <w:r w:rsidRPr="00FA6F94">
                                    <w:rPr>
                                      <w:rFonts w:ascii="Times" w:hAnsi="Times"/>
                                      <w:b/>
                                      <w:color w:val="375076"/>
                                      <w:sz w:val="34"/>
                                      <w:lang w:bidi="x-none"/>
                                    </w:rPr>
                                    <w:t>S</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lang w:bidi="x-none"/>
                                    </w:rPr>
                                  </w:pPr>
                                  <w:r w:rsidRPr="00FA6F94">
                                    <w:rPr>
                                      <w:rFonts w:ascii="Times" w:hAnsi="Times"/>
                                      <w:b/>
                                      <w:color w:val="375076"/>
                                      <w:sz w:val="34"/>
                                      <w:lang w:bidi="x-none"/>
                                    </w:rPr>
                                    <w:t>M</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lang w:bidi="x-none"/>
                                    </w:rPr>
                                  </w:pPr>
                                  <w:r w:rsidRPr="00FA6F94">
                                    <w:rPr>
                                      <w:rFonts w:ascii="Times" w:hAnsi="Times"/>
                                      <w:b/>
                                      <w:color w:val="375076"/>
                                      <w:sz w:val="34"/>
                                      <w:lang w:bidi="x-none"/>
                                    </w:rPr>
                                    <w:t>T</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lang w:bidi="x-none"/>
                                    </w:rPr>
                                  </w:pPr>
                                  <w:r w:rsidRPr="00FA6F94">
                                    <w:rPr>
                                      <w:rFonts w:ascii="Times" w:hAnsi="Times"/>
                                      <w:b/>
                                      <w:color w:val="375076"/>
                                      <w:sz w:val="34"/>
                                      <w:lang w:bidi="x-none"/>
                                    </w:rPr>
                                    <w:t>W</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lang w:bidi="x-none"/>
                                    </w:rPr>
                                  </w:pPr>
                                  <w:r w:rsidRPr="00FA6F94">
                                    <w:rPr>
                                      <w:rFonts w:ascii="Times" w:hAnsi="Times"/>
                                      <w:b/>
                                      <w:color w:val="375076"/>
                                      <w:sz w:val="34"/>
                                      <w:lang w:bidi="x-none"/>
                                    </w:rPr>
                                    <w:t>T</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lang w:bidi="x-none"/>
                                    </w:rPr>
                                  </w:pPr>
                                  <w:r w:rsidRPr="00FA6F94">
                                    <w:rPr>
                                      <w:rFonts w:ascii="Times" w:hAnsi="Times"/>
                                      <w:b/>
                                      <w:color w:val="375076"/>
                                      <w:sz w:val="34"/>
                                      <w:lang w:bidi="x-none"/>
                                    </w:rPr>
                                    <w:t>F</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lang w:bidi="x-none"/>
                                    </w:rPr>
                                  </w:pPr>
                                  <w:r w:rsidRPr="00FA6F94">
                                    <w:rPr>
                                      <w:rFonts w:ascii="Times" w:hAnsi="Times"/>
                                      <w:b/>
                                      <w:color w:val="375076"/>
                                      <w:sz w:val="34"/>
                                      <w:lang w:bidi="x-none"/>
                                    </w:rPr>
                                    <w:t>S</w:t>
                                  </w: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color w:val="B3AA7E"/>
                                      <w:sz w:val="34"/>
                                      <w:lang w:bidi="x-none"/>
                                    </w:rPr>
                                  </w:pP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3</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4</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5</w:t>
                                  </w: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color w:val="B3AA7E"/>
                                      <w:sz w:val="34"/>
                                      <w:lang w:bidi="x-none"/>
                                    </w:rPr>
                                  </w:pPr>
                                  <w:r w:rsidRPr="00FA6F94">
                                    <w:rPr>
                                      <w:rFonts w:ascii="Times" w:hAnsi="Times"/>
                                      <w:color w:val="B3AA7E"/>
                                      <w:sz w:val="34"/>
                                      <w:lang w:bidi="x-none"/>
                                    </w:rPr>
                                    <w:t>6</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7</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8</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9</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10</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11</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12</w:t>
                                  </w: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color w:val="B3AA7E"/>
                                      <w:sz w:val="34"/>
                                      <w:lang w:bidi="x-none"/>
                                    </w:rPr>
                                  </w:pPr>
                                  <w:r w:rsidRPr="00FA6F94">
                                    <w:rPr>
                                      <w:rFonts w:ascii="Times" w:hAnsi="Times"/>
                                      <w:color w:val="B3AA7E"/>
                                      <w:sz w:val="34"/>
                                      <w:lang w:bidi="x-none"/>
                                    </w:rPr>
                                    <w:t>13</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14</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15</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16</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17</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18</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19</w:t>
                                  </w: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color w:val="B3AA7E"/>
                                      <w:sz w:val="34"/>
                                      <w:lang w:bidi="x-none"/>
                                    </w:rPr>
                                  </w:pPr>
                                  <w:r w:rsidRPr="00FA6F94">
                                    <w:rPr>
                                      <w:rFonts w:ascii="Times" w:hAnsi="Times"/>
                                      <w:color w:val="B3AA7E"/>
                                      <w:sz w:val="34"/>
                                      <w:lang w:bidi="x-none"/>
                                    </w:rPr>
                                    <w:t>20</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21</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22</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23</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24</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25</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26</w:t>
                                  </w: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color w:val="B3AA7E"/>
                                      <w:sz w:val="34"/>
                                      <w:lang w:bidi="x-none"/>
                                    </w:rPr>
                                  </w:pPr>
                                  <w:r w:rsidRPr="00FA6F94">
                                    <w:rPr>
                                      <w:rFonts w:ascii="Times" w:hAnsi="Times"/>
                                      <w:color w:val="B3AA7E"/>
                                      <w:sz w:val="34"/>
                                      <w:lang w:bidi="x-none"/>
                                    </w:rPr>
                                    <w:t>27</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28</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29</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30</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31</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rFonts w:ascii="Times" w:hAnsi="Times"/>
                                      <w:color w:val="B3AA7E"/>
                                      <w:sz w:val="34"/>
                                      <w:lang w:bidi="x-none"/>
                                    </w:rPr>
                                  </w:pP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rFonts w:ascii="Times" w:hAnsi="Times"/>
                                      <w:color w:val="B3AA7E"/>
                                      <w:sz w:val="34"/>
                                      <w:lang w:bidi="x-none"/>
                                    </w:rPr>
                                  </w:pP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rFonts w:ascii="Times" w:hAnsi="Times"/>
                                      <w:color w:val="B3AA7E"/>
                                      <w:sz w:val="34"/>
                                      <w:lang w:bidi="x-none"/>
                                    </w:rPr>
                                  </w:pP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rFonts w:ascii="Times" w:hAnsi="Times"/>
                                      <w:color w:val="B3AA7E"/>
                                      <w:sz w:val="34"/>
                                      <w:lang w:bidi="x-none"/>
                                    </w:rPr>
                                  </w:pP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rFonts w:ascii="Times" w:hAnsi="Times"/>
                                      <w:color w:val="B3AA7E"/>
                                      <w:sz w:val="34"/>
                                      <w:lang w:bidi="x-none"/>
                                    </w:rPr>
                                  </w:pP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p>
                              </w:tc>
                            </w:tr>
                          </w:tbl>
                          <w:p w:rsidR="00FA6F94" w:rsidRDefault="00FA6F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62" type="#_x0000_t202" style="position:absolute;left:0;text-align:left;margin-left:155.05pt;margin-top:-616.75pt;width:375pt;height:32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" filled="f" stroked="f">
                <v:textbox>
                  <w:txbxContent>
                    <w:tbl>
                      <w:tblPr>
                        <w:tblOverlap w:val="never"/>
                        <w:tblW w:w="74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0BE" w:firstRow="1" w:lastRow="0" w:firstColumn="1" w:lastColumn="0" w:noHBand="0" w:noVBand="0"/>
                      </w:tblPr>
                      <w:tblGrid>
                        <w:gridCol w:w="1078"/>
                        <w:gridCol w:w="1126"/>
                        <w:gridCol w:w="1057"/>
                        <w:gridCol w:w="1126"/>
                        <w:gridCol w:w="1068"/>
                        <w:gridCol w:w="976"/>
                        <w:gridCol w:w="1057"/>
                      </w:tblGrid>
                      <w:tr w:rsidR="00FA6F94" w:rsidRPr="00FA6F94" w:rsidTr="00FA6F94">
                        <w:trPr>
                          <w:cantSplit/>
                          <w:trHeight w:hRule="exact" w:val="864"/>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b/>
                                <w:color w:val="375076"/>
                                <w:sz w:val="34"/>
                                <w:lang w:bidi="x-none"/>
                              </w:rPr>
                            </w:pPr>
                            <w:r w:rsidRPr="00FA6F94">
                              <w:rPr>
                                <w:rFonts w:ascii="Times" w:hAnsi="Times"/>
                                <w:b/>
                                <w:color w:val="375076"/>
                                <w:sz w:val="34"/>
                                <w:lang w:bidi="x-none"/>
                              </w:rPr>
                              <w:t>S</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lang w:bidi="x-none"/>
                              </w:rPr>
                            </w:pPr>
                            <w:r w:rsidRPr="00FA6F94">
                              <w:rPr>
                                <w:rFonts w:ascii="Times" w:hAnsi="Times"/>
                                <w:b/>
                                <w:color w:val="375076"/>
                                <w:sz w:val="34"/>
                                <w:lang w:bidi="x-none"/>
                              </w:rPr>
                              <w:t>M</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lang w:bidi="x-none"/>
                              </w:rPr>
                            </w:pPr>
                            <w:r w:rsidRPr="00FA6F94">
                              <w:rPr>
                                <w:rFonts w:ascii="Times" w:hAnsi="Times"/>
                                <w:b/>
                                <w:color w:val="375076"/>
                                <w:sz w:val="34"/>
                                <w:lang w:bidi="x-none"/>
                              </w:rPr>
                              <w:t>T</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lang w:bidi="x-none"/>
                              </w:rPr>
                            </w:pPr>
                            <w:r w:rsidRPr="00FA6F94">
                              <w:rPr>
                                <w:rFonts w:ascii="Times" w:hAnsi="Times"/>
                                <w:b/>
                                <w:color w:val="375076"/>
                                <w:sz w:val="34"/>
                                <w:lang w:bidi="x-none"/>
                              </w:rPr>
                              <w:t>W</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lang w:bidi="x-none"/>
                              </w:rPr>
                            </w:pPr>
                            <w:r w:rsidRPr="00FA6F94">
                              <w:rPr>
                                <w:rFonts w:ascii="Times" w:hAnsi="Times"/>
                                <w:b/>
                                <w:color w:val="375076"/>
                                <w:sz w:val="34"/>
                                <w:lang w:bidi="x-none"/>
                              </w:rPr>
                              <w:t>T</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lang w:bidi="x-none"/>
                              </w:rPr>
                            </w:pPr>
                            <w:r w:rsidRPr="00FA6F94">
                              <w:rPr>
                                <w:rFonts w:ascii="Times" w:hAnsi="Times"/>
                                <w:b/>
                                <w:color w:val="375076"/>
                                <w:sz w:val="34"/>
                                <w:lang w:bidi="x-none"/>
                              </w:rPr>
                              <w:t>F</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lang w:bidi="x-none"/>
                              </w:rPr>
                            </w:pPr>
                            <w:r w:rsidRPr="00FA6F94">
                              <w:rPr>
                                <w:rFonts w:ascii="Times" w:hAnsi="Times"/>
                                <w:b/>
                                <w:color w:val="375076"/>
                                <w:sz w:val="34"/>
                                <w:lang w:bidi="x-none"/>
                              </w:rPr>
                              <w:t>S</w:t>
                            </w: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color w:val="B3AA7E"/>
                                <w:sz w:val="34"/>
                                <w:lang w:bidi="x-none"/>
                              </w:rPr>
                            </w:pP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3</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4</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5</w:t>
                            </w: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color w:val="B3AA7E"/>
                                <w:sz w:val="34"/>
                                <w:lang w:bidi="x-none"/>
                              </w:rPr>
                            </w:pPr>
                            <w:r w:rsidRPr="00FA6F94">
                              <w:rPr>
                                <w:rFonts w:ascii="Times" w:hAnsi="Times"/>
                                <w:color w:val="B3AA7E"/>
                                <w:sz w:val="34"/>
                                <w:lang w:bidi="x-none"/>
                              </w:rPr>
                              <w:t>6</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7</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8</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9</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10</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11</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12</w:t>
                            </w: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color w:val="B3AA7E"/>
                                <w:sz w:val="34"/>
                                <w:lang w:bidi="x-none"/>
                              </w:rPr>
                            </w:pPr>
                            <w:r w:rsidRPr="00FA6F94">
                              <w:rPr>
                                <w:rFonts w:ascii="Times" w:hAnsi="Times"/>
                                <w:color w:val="B3AA7E"/>
                                <w:sz w:val="34"/>
                                <w:lang w:bidi="x-none"/>
                              </w:rPr>
                              <w:t>13</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14</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15</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16</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17</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18</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19</w:t>
                            </w: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color w:val="B3AA7E"/>
                                <w:sz w:val="34"/>
                                <w:lang w:bidi="x-none"/>
                              </w:rPr>
                            </w:pPr>
                            <w:r w:rsidRPr="00FA6F94">
                              <w:rPr>
                                <w:rFonts w:ascii="Times" w:hAnsi="Times"/>
                                <w:color w:val="B3AA7E"/>
                                <w:sz w:val="34"/>
                                <w:lang w:bidi="x-none"/>
                              </w:rPr>
                              <w:t>20</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21</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22</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23</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24</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25</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26</w:t>
                            </w: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color w:val="B3AA7E"/>
                                <w:sz w:val="34"/>
                                <w:lang w:bidi="x-none"/>
                              </w:rPr>
                            </w:pPr>
                            <w:r w:rsidRPr="00FA6F94">
                              <w:rPr>
                                <w:rFonts w:ascii="Times" w:hAnsi="Times"/>
                                <w:color w:val="B3AA7E"/>
                                <w:sz w:val="34"/>
                                <w:lang w:bidi="x-none"/>
                              </w:rPr>
                              <w:t>27</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28</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29</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30</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r w:rsidRPr="00FA6F94">
                              <w:rPr>
                                <w:rFonts w:ascii="Times" w:hAnsi="Times"/>
                                <w:color w:val="B3AA7E"/>
                                <w:sz w:val="34"/>
                                <w:lang w:bidi="x-none"/>
                              </w:rPr>
                              <w:t>31</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rFonts w:ascii="Times" w:hAnsi="Times"/>
                                <w:color w:val="B3AA7E"/>
                                <w:sz w:val="34"/>
                                <w:lang w:bidi="x-none"/>
                              </w:rPr>
                            </w:pP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rFonts w:ascii="Times" w:hAnsi="Times"/>
                                <w:color w:val="B3AA7E"/>
                                <w:sz w:val="34"/>
                                <w:lang w:bidi="x-none"/>
                              </w:rPr>
                            </w:pP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rFonts w:ascii="Times" w:hAnsi="Times"/>
                                <w:color w:val="B3AA7E"/>
                                <w:sz w:val="34"/>
                                <w:lang w:bidi="x-none"/>
                              </w:rPr>
                            </w:pP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rFonts w:ascii="Times" w:hAnsi="Times"/>
                                <w:color w:val="B3AA7E"/>
                                <w:sz w:val="34"/>
                                <w:lang w:bidi="x-none"/>
                              </w:rPr>
                            </w:pP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rFonts w:ascii="Times" w:hAnsi="Times"/>
                                <w:color w:val="B3AA7E"/>
                                <w:sz w:val="34"/>
                                <w:lang w:bidi="x-none"/>
                              </w:rPr>
                            </w:pP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lang w:bidi="x-none"/>
                              </w:rPr>
                            </w:pPr>
                          </w:p>
                        </w:tc>
                      </w:tr>
                    </w:tbl>
                    <w:p w:rsidR="00FA6F94" w:rsidRDefault="00FA6F94"/>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2273935</wp:posOffset>
                </wp:positionH>
                <wp:positionV relativeFrom="paragraph">
                  <wp:posOffset>-3616960</wp:posOffset>
                </wp:positionV>
                <wp:extent cx="1600200" cy="571500"/>
                <wp:effectExtent l="635" t="2540" r="0" b="0"/>
                <wp:wrapNone/>
                <wp:docPr id="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94" w:rsidRPr="00D2326C" w:rsidRDefault="00FA6F94" w:rsidP="00FA6F94">
                            <w:pPr>
                              <w:rPr>
                                <w:rFonts w:ascii="Times" w:hAnsi="Times"/>
                                <w:b/>
                                <w:color w:val="282D74"/>
                                <w:sz w:val="50"/>
                              </w:rPr>
                            </w:pPr>
                            <w:r w:rsidRPr="00D2326C">
                              <w:rPr>
                                <w:rFonts w:ascii="Times" w:hAnsi="Times"/>
                                <w:b/>
                                <w:color w:val="282D74"/>
                                <w:sz w:val="50"/>
                              </w:rPr>
                              <w:t>2008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63" type="#_x0000_t202" style="position:absolute;left:0;text-align:left;margin-left:179.05pt;margin-top:-284.75pt;width:126pt;height: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tC7kCAADD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" filled="f" stroked="f">
                <v:textbox>
                  <w:txbxContent>
                    <w:p w:rsidR="00FA6F94" w:rsidRPr="00D2326C" w:rsidRDefault="00FA6F94" w:rsidP="00FA6F94">
                      <w:pPr>
                        <w:rPr>
                          <w:rFonts w:ascii="Times" w:hAnsi="Times"/>
                          <w:b/>
                          <w:color w:val="282D74"/>
                          <w:sz w:val="50"/>
                        </w:rPr>
                      </w:pPr>
                      <w:r w:rsidRPr="00D2326C">
                        <w:rPr>
                          <w:rFonts w:ascii="Times" w:hAnsi="Times"/>
                          <w:b/>
                          <w:color w:val="282D74"/>
                          <w:sz w:val="50"/>
                        </w:rPr>
                        <w:t>2008</w:t>
                      </w:r>
                    </w:p>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5194935</wp:posOffset>
                </wp:positionH>
                <wp:positionV relativeFrom="paragraph">
                  <wp:posOffset>-8442960</wp:posOffset>
                </wp:positionV>
                <wp:extent cx="1600200" cy="571500"/>
                <wp:effectExtent l="635" t="2540" r="0" b="0"/>
                <wp:wrapNone/>
                <wp:docPr id="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94" w:rsidRPr="00D2326C" w:rsidRDefault="00FA6F94" w:rsidP="00FA6F94">
                            <w:pPr>
                              <w:jc w:val="right"/>
                              <w:rPr>
                                <w:rFonts w:ascii="Times" w:hAnsi="Times"/>
                                <w:b/>
                                <w:color w:val="282D74"/>
                                <w:sz w:val="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64" type="#_x0000_t202" style="position:absolute;left:0;text-align:left;margin-left:409.05pt;margin-top:-664.75pt;width:126pt;height: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sJ3bcCAADD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" filled="f" stroked="f">
                <v:textbox>
                  <w:txbxContent>
                    <w:p w:rsidR="00FA6F94" w:rsidRPr="00D2326C" w:rsidRDefault="00FA6F94" w:rsidP="00FA6F94">
                      <w:pPr>
                        <w:jc w:val="right"/>
                        <w:rPr>
                          <w:rFonts w:ascii="Times" w:hAnsi="Times"/>
                          <w:b/>
                          <w:color w:val="282D74"/>
                          <w:sz w:val="50"/>
                        </w:rPr>
                      </w:pPr>
                    </w:p>
                  </w:txbxContent>
                </v:textbox>
              </v:shape>
            </w:pict>
          </mc:Fallback>
        </mc:AlternateContent>
      </w:r>
    </w:p>
    <w:sectPr w:rsidR="00FA6F94" w:rsidSect="00FA6F94">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4D"/>
    <w:family w:val="auto"/>
    <w:notTrueType/>
    <w:pitch w:val="default"/>
    <w:sig w:usb0="03000000"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Bold">
    <w:altName w:val="Times"/>
    <w:panose1 w:val="00000000000000000000"/>
    <w:charset w:val="4D"/>
    <w:family w:val="auto"/>
    <w:notTrueType/>
    <w:pitch w:val="default"/>
    <w:sig w:usb0="03000000"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A8212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96B"/>
    <w:rsid w:val="0044796B"/>
    <w:rsid w:val="00694880"/>
    <w:rsid w:val="00FA6F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22">
      <o:colormru v:ext="edit" colors="#796645"/>
    </o:shapedefaults>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4465B6"/>
    <w:pPr>
      <w:keepNext/>
      <w:widowControl w:val="0"/>
      <w:suppressAutoHyphens/>
      <w:autoSpaceDE w:val="0"/>
      <w:autoSpaceDN w:val="0"/>
      <w:adjustRightInd w:val="0"/>
      <w:spacing w:line="288" w:lineRule="auto"/>
      <w:jc w:val="center"/>
      <w:textAlignment w:val="center"/>
      <w:outlineLvl w:val="0"/>
    </w:pPr>
    <w:rPr>
      <w:rFonts w:ascii="Times-Roman" w:hAnsi="Times-Roman"/>
      <w:color w:val="000000"/>
      <w:sz w:val="60"/>
      <w:szCs w:val="6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2">
    <w:name w:val="Body Text 2"/>
    <w:basedOn w:val="Normal"/>
    <w:rsid w:val="00D2326C"/>
    <w:pPr>
      <w:spacing w:line="360" w:lineRule="auto"/>
      <w:jc w:val="center"/>
    </w:pPr>
    <w:rPr>
      <w:rFonts w:ascii="Times" w:eastAsia="Times" w:hAnsi="Times"/>
      <w:b/>
      <w:color w:val="411D0E"/>
      <w:sz w:val="28"/>
      <w:szCs w:val="20"/>
    </w:rPr>
  </w:style>
  <w:style w:type="table" w:styleId="TableGrid">
    <w:name w:val="Table Grid"/>
    <w:basedOn w:val="TableNormal"/>
    <w:rsid w:val="00D2326C"/>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D2326C"/>
    <w:rPr>
      <w:color w:val="0000FF"/>
      <w:u w:val="single"/>
    </w:rPr>
  </w:style>
  <w:style w:type="paragraph" w:customStyle="1" w:styleId="BasicParagraph">
    <w:name w:val="[Basic Paragraph]"/>
    <w:basedOn w:val="Normal"/>
    <w:rsid w:val="004465B6"/>
    <w:pPr>
      <w:widowControl w:val="0"/>
      <w:autoSpaceDE w:val="0"/>
      <w:autoSpaceDN w:val="0"/>
      <w:adjustRightInd w:val="0"/>
      <w:spacing w:line="288" w:lineRule="auto"/>
      <w:textAlignment w:val="center"/>
    </w:pPr>
    <w:rPr>
      <w:rFonts w:ascii="Times-Roman" w:hAnsi="Times-Roman"/>
      <w:color w:val="000000"/>
    </w:rPr>
  </w:style>
  <w:style w:type="paragraph" w:customStyle="1" w:styleId="Address">
    <w:name w:val="Address"/>
    <w:basedOn w:val="Normal"/>
    <w:link w:val="AddressChar"/>
    <w:qFormat/>
    <w:rsid w:val="00694880"/>
    <w:pPr>
      <w:widowControl w:val="0"/>
      <w:autoSpaceDE w:val="0"/>
      <w:autoSpaceDN w:val="0"/>
      <w:adjustRightInd w:val="0"/>
      <w:spacing w:line="288" w:lineRule="auto"/>
      <w:textAlignment w:val="center"/>
    </w:pPr>
    <w:rPr>
      <w:b/>
      <w:color w:val="4F2F18"/>
      <w:sz w:val="20"/>
      <w:szCs w:val="20"/>
    </w:rPr>
  </w:style>
  <w:style w:type="paragraph" w:customStyle="1" w:styleId="Logo">
    <w:name w:val="Logo"/>
    <w:basedOn w:val="Normal"/>
    <w:rsid w:val="00FA6F94"/>
    <w:pPr>
      <w:widowControl w:val="0"/>
      <w:autoSpaceDE w:val="0"/>
      <w:autoSpaceDN w:val="0"/>
      <w:adjustRightInd w:val="0"/>
      <w:spacing w:line="288" w:lineRule="auto"/>
      <w:textAlignment w:val="center"/>
    </w:pPr>
    <w:rPr>
      <w:b/>
      <w:color w:val="4F2F18"/>
      <w:sz w:val="20"/>
      <w:szCs w:val="20"/>
    </w:rPr>
  </w:style>
  <w:style w:type="paragraph" w:customStyle="1" w:styleId="Headline">
    <w:name w:val="Headline"/>
    <w:basedOn w:val="BasicParagraph"/>
    <w:rsid w:val="00FA6F94"/>
    <w:pPr>
      <w:jc w:val="center"/>
    </w:pPr>
    <w:rPr>
      <w:rFonts w:ascii="Times New Roman" w:hAnsi="Times New Roman"/>
      <w:b/>
      <w:caps/>
      <w:color w:val="4F2F18"/>
      <w:sz w:val="36"/>
      <w:szCs w:val="36"/>
    </w:rPr>
  </w:style>
  <w:style w:type="paragraph" w:customStyle="1" w:styleId="SUBHEAD">
    <w:name w:val="SUBHEAD"/>
    <w:basedOn w:val="Normal"/>
    <w:rsid w:val="00FA6F94"/>
    <w:pPr>
      <w:widowControl w:val="0"/>
      <w:tabs>
        <w:tab w:val="left" w:pos="1170"/>
        <w:tab w:val="left" w:pos="5760"/>
        <w:tab w:val="left" w:pos="6120"/>
        <w:tab w:val="left" w:pos="6300"/>
        <w:tab w:val="left" w:pos="11160"/>
      </w:tabs>
      <w:autoSpaceDE w:val="0"/>
      <w:autoSpaceDN w:val="0"/>
      <w:adjustRightInd w:val="0"/>
      <w:spacing w:after="120" w:line="288" w:lineRule="auto"/>
      <w:jc w:val="center"/>
      <w:textAlignment w:val="center"/>
    </w:pPr>
    <w:rPr>
      <w:b/>
      <w:caps/>
      <w:color w:val="4F2F18"/>
      <w:sz w:val="20"/>
      <w:szCs w:val="20"/>
    </w:rPr>
  </w:style>
  <w:style w:type="paragraph" w:customStyle="1" w:styleId="MonthDayYear1">
    <w:name w:val="Month Day Year 1"/>
    <w:basedOn w:val="Normal"/>
    <w:rsid w:val="00FA6F94"/>
    <w:pPr>
      <w:widowControl w:val="0"/>
      <w:autoSpaceDE w:val="0"/>
      <w:autoSpaceDN w:val="0"/>
      <w:adjustRightInd w:val="0"/>
      <w:spacing w:line="288" w:lineRule="auto"/>
      <w:jc w:val="right"/>
      <w:textAlignment w:val="center"/>
    </w:pPr>
    <w:rPr>
      <w:b/>
      <w:color w:val="4F2F18"/>
    </w:rPr>
  </w:style>
  <w:style w:type="paragraph" w:customStyle="1" w:styleId="MonthDayYear2">
    <w:name w:val="Month Day Year 2"/>
    <w:basedOn w:val="Normal"/>
    <w:rsid w:val="00FA6F94"/>
    <w:pPr>
      <w:widowControl w:val="0"/>
      <w:autoSpaceDE w:val="0"/>
      <w:autoSpaceDN w:val="0"/>
      <w:adjustRightInd w:val="0"/>
      <w:spacing w:line="288" w:lineRule="auto"/>
      <w:jc w:val="right"/>
      <w:textAlignment w:val="center"/>
    </w:pPr>
    <w:rPr>
      <w:b/>
      <w:color w:val="FFF2D5"/>
    </w:rPr>
  </w:style>
  <w:style w:type="paragraph" w:customStyle="1" w:styleId="FillerText">
    <w:name w:val="Filler Text"/>
    <w:basedOn w:val="Normal"/>
    <w:rsid w:val="00FA6F94"/>
    <w:pPr>
      <w:widowControl w:val="0"/>
      <w:autoSpaceDE w:val="0"/>
      <w:autoSpaceDN w:val="0"/>
      <w:adjustRightInd w:val="0"/>
      <w:spacing w:line="288" w:lineRule="auto"/>
      <w:jc w:val="both"/>
      <w:textAlignment w:val="center"/>
    </w:pPr>
    <w:rPr>
      <w:b/>
      <w:color w:val="4F2F18"/>
      <w:sz w:val="20"/>
      <w:szCs w:val="20"/>
    </w:rPr>
  </w:style>
  <w:style w:type="paragraph" w:customStyle="1" w:styleId="PhotoBox">
    <w:name w:val="Photo Box"/>
    <w:basedOn w:val="Normal"/>
    <w:rsid w:val="00BC2657"/>
    <w:pPr>
      <w:jc w:val="center"/>
    </w:pPr>
    <w:rPr>
      <w:lang w:val="ru-RU"/>
    </w:rPr>
  </w:style>
  <w:style w:type="character" w:customStyle="1" w:styleId="AddressChar">
    <w:name w:val="Address Char"/>
    <w:basedOn w:val="DefaultParagraphFont"/>
    <w:link w:val="Address"/>
    <w:rsid w:val="00694880"/>
    <w:rPr>
      <w:b/>
      <w:color w:val="4F2F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4465B6"/>
    <w:pPr>
      <w:keepNext/>
      <w:widowControl w:val="0"/>
      <w:suppressAutoHyphens/>
      <w:autoSpaceDE w:val="0"/>
      <w:autoSpaceDN w:val="0"/>
      <w:adjustRightInd w:val="0"/>
      <w:spacing w:line="288" w:lineRule="auto"/>
      <w:jc w:val="center"/>
      <w:textAlignment w:val="center"/>
      <w:outlineLvl w:val="0"/>
    </w:pPr>
    <w:rPr>
      <w:rFonts w:ascii="Times-Roman" w:hAnsi="Times-Roman"/>
      <w:color w:val="000000"/>
      <w:sz w:val="60"/>
      <w:szCs w:val="6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2">
    <w:name w:val="Body Text 2"/>
    <w:basedOn w:val="Normal"/>
    <w:rsid w:val="00D2326C"/>
    <w:pPr>
      <w:spacing w:line="360" w:lineRule="auto"/>
      <w:jc w:val="center"/>
    </w:pPr>
    <w:rPr>
      <w:rFonts w:ascii="Times" w:eastAsia="Times" w:hAnsi="Times"/>
      <w:b/>
      <w:color w:val="411D0E"/>
      <w:sz w:val="28"/>
      <w:szCs w:val="20"/>
    </w:rPr>
  </w:style>
  <w:style w:type="table" w:styleId="TableGrid">
    <w:name w:val="Table Grid"/>
    <w:basedOn w:val="TableNormal"/>
    <w:rsid w:val="00D2326C"/>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D2326C"/>
    <w:rPr>
      <w:color w:val="0000FF"/>
      <w:u w:val="single"/>
    </w:rPr>
  </w:style>
  <w:style w:type="paragraph" w:customStyle="1" w:styleId="BasicParagraph">
    <w:name w:val="[Basic Paragraph]"/>
    <w:basedOn w:val="Normal"/>
    <w:rsid w:val="004465B6"/>
    <w:pPr>
      <w:widowControl w:val="0"/>
      <w:autoSpaceDE w:val="0"/>
      <w:autoSpaceDN w:val="0"/>
      <w:adjustRightInd w:val="0"/>
      <w:spacing w:line="288" w:lineRule="auto"/>
      <w:textAlignment w:val="center"/>
    </w:pPr>
    <w:rPr>
      <w:rFonts w:ascii="Times-Roman" w:hAnsi="Times-Roman"/>
      <w:color w:val="000000"/>
    </w:rPr>
  </w:style>
  <w:style w:type="paragraph" w:customStyle="1" w:styleId="Address">
    <w:name w:val="Address"/>
    <w:basedOn w:val="Normal"/>
    <w:link w:val="AddressChar"/>
    <w:qFormat/>
    <w:rsid w:val="00694880"/>
    <w:pPr>
      <w:widowControl w:val="0"/>
      <w:autoSpaceDE w:val="0"/>
      <w:autoSpaceDN w:val="0"/>
      <w:adjustRightInd w:val="0"/>
      <w:spacing w:line="288" w:lineRule="auto"/>
      <w:textAlignment w:val="center"/>
    </w:pPr>
    <w:rPr>
      <w:b/>
      <w:color w:val="4F2F18"/>
      <w:sz w:val="20"/>
      <w:szCs w:val="20"/>
    </w:rPr>
  </w:style>
  <w:style w:type="paragraph" w:customStyle="1" w:styleId="Logo">
    <w:name w:val="Logo"/>
    <w:basedOn w:val="Normal"/>
    <w:rsid w:val="00FA6F94"/>
    <w:pPr>
      <w:widowControl w:val="0"/>
      <w:autoSpaceDE w:val="0"/>
      <w:autoSpaceDN w:val="0"/>
      <w:adjustRightInd w:val="0"/>
      <w:spacing w:line="288" w:lineRule="auto"/>
      <w:textAlignment w:val="center"/>
    </w:pPr>
    <w:rPr>
      <w:b/>
      <w:color w:val="4F2F18"/>
      <w:sz w:val="20"/>
      <w:szCs w:val="20"/>
    </w:rPr>
  </w:style>
  <w:style w:type="paragraph" w:customStyle="1" w:styleId="Headline">
    <w:name w:val="Headline"/>
    <w:basedOn w:val="BasicParagraph"/>
    <w:rsid w:val="00FA6F94"/>
    <w:pPr>
      <w:jc w:val="center"/>
    </w:pPr>
    <w:rPr>
      <w:rFonts w:ascii="Times New Roman" w:hAnsi="Times New Roman"/>
      <w:b/>
      <w:caps/>
      <w:color w:val="4F2F18"/>
      <w:sz w:val="36"/>
      <w:szCs w:val="36"/>
    </w:rPr>
  </w:style>
  <w:style w:type="paragraph" w:customStyle="1" w:styleId="SUBHEAD">
    <w:name w:val="SUBHEAD"/>
    <w:basedOn w:val="Normal"/>
    <w:rsid w:val="00FA6F94"/>
    <w:pPr>
      <w:widowControl w:val="0"/>
      <w:tabs>
        <w:tab w:val="left" w:pos="1170"/>
        <w:tab w:val="left" w:pos="5760"/>
        <w:tab w:val="left" w:pos="6120"/>
        <w:tab w:val="left" w:pos="6300"/>
        <w:tab w:val="left" w:pos="11160"/>
      </w:tabs>
      <w:autoSpaceDE w:val="0"/>
      <w:autoSpaceDN w:val="0"/>
      <w:adjustRightInd w:val="0"/>
      <w:spacing w:after="120" w:line="288" w:lineRule="auto"/>
      <w:jc w:val="center"/>
      <w:textAlignment w:val="center"/>
    </w:pPr>
    <w:rPr>
      <w:b/>
      <w:caps/>
      <w:color w:val="4F2F18"/>
      <w:sz w:val="20"/>
      <w:szCs w:val="20"/>
    </w:rPr>
  </w:style>
  <w:style w:type="paragraph" w:customStyle="1" w:styleId="MonthDayYear1">
    <w:name w:val="Month Day Year 1"/>
    <w:basedOn w:val="Normal"/>
    <w:rsid w:val="00FA6F94"/>
    <w:pPr>
      <w:widowControl w:val="0"/>
      <w:autoSpaceDE w:val="0"/>
      <w:autoSpaceDN w:val="0"/>
      <w:adjustRightInd w:val="0"/>
      <w:spacing w:line="288" w:lineRule="auto"/>
      <w:jc w:val="right"/>
      <w:textAlignment w:val="center"/>
    </w:pPr>
    <w:rPr>
      <w:b/>
      <w:color w:val="4F2F18"/>
    </w:rPr>
  </w:style>
  <w:style w:type="paragraph" w:customStyle="1" w:styleId="MonthDayYear2">
    <w:name w:val="Month Day Year 2"/>
    <w:basedOn w:val="Normal"/>
    <w:rsid w:val="00FA6F94"/>
    <w:pPr>
      <w:widowControl w:val="0"/>
      <w:autoSpaceDE w:val="0"/>
      <w:autoSpaceDN w:val="0"/>
      <w:adjustRightInd w:val="0"/>
      <w:spacing w:line="288" w:lineRule="auto"/>
      <w:jc w:val="right"/>
      <w:textAlignment w:val="center"/>
    </w:pPr>
    <w:rPr>
      <w:b/>
      <w:color w:val="FFF2D5"/>
    </w:rPr>
  </w:style>
  <w:style w:type="paragraph" w:customStyle="1" w:styleId="FillerText">
    <w:name w:val="Filler Text"/>
    <w:basedOn w:val="Normal"/>
    <w:rsid w:val="00FA6F94"/>
    <w:pPr>
      <w:widowControl w:val="0"/>
      <w:autoSpaceDE w:val="0"/>
      <w:autoSpaceDN w:val="0"/>
      <w:adjustRightInd w:val="0"/>
      <w:spacing w:line="288" w:lineRule="auto"/>
      <w:jc w:val="both"/>
      <w:textAlignment w:val="center"/>
    </w:pPr>
    <w:rPr>
      <w:b/>
      <w:color w:val="4F2F18"/>
      <w:sz w:val="20"/>
      <w:szCs w:val="20"/>
    </w:rPr>
  </w:style>
  <w:style w:type="paragraph" w:customStyle="1" w:styleId="PhotoBox">
    <w:name w:val="Photo Box"/>
    <w:basedOn w:val="Normal"/>
    <w:rsid w:val="00BC2657"/>
    <w:pPr>
      <w:jc w:val="center"/>
    </w:pPr>
    <w:rPr>
      <w:lang w:val="ru-RU"/>
    </w:rPr>
  </w:style>
  <w:style w:type="character" w:customStyle="1" w:styleId="AddressChar">
    <w:name w:val="Address Char"/>
    <w:basedOn w:val="DefaultParagraphFont"/>
    <w:link w:val="Address"/>
    <w:rsid w:val="00694880"/>
    <w:rPr>
      <w:b/>
      <w:color w:val="4F2F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targetScreenSz w:val="800x600"/>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Laurel:Downloads:TS01037962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TS010379626.dot</Template>
  <TotalTime>0</TotalTime>
  <Pages>5</Pages>
  <Words>7</Words>
  <Characters>43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 Yan</dc:creator>
  <cp:keywords/>
  <dc:description/>
  <cp:lastModifiedBy>Laurel Yan</cp:lastModifiedBy>
  <cp:revision>1</cp:revision>
  <cp:lastPrinted>2008-02-13T06:18:00Z</cp:lastPrinted>
  <dcterms:created xsi:type="dcterms:W3CDTF">2014-06-10T08:50:00Z</dcterms:created>
  <dcterms:modified xsi:type="dcterms:W3CDTF">2014-06-10T08:51:00Z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TC103796269990</vt:lpwstr>
  </property>
</Properties>
</file>