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4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9504"/>
      </w:tblGrid>
      <w:tr w:rsidR="005061A9">
        <w:trPr>
          <w:trHeight w:hRule="exact" w:val="12384"/>
          <w:jc w:val="center"/>
        </w:trPr>
        <w:tc>
          <w:tcPr>
            <w:tcW w:w="9453" w:type="dxa"/>
            <w:shd w:val="clear" w:color="auto" w:fill="auto"/>
            <w:vAlign w:val="bottom"/>
          </w:tcPr>
          <w:p w:rsidR="005061A9" w:rsidRDefault="005061A9">
            <w:pPr>
              <w:pStyle w:val="NoSpacing"/>
              <w:jc w:val="center"/>
            </w:pPr>
            <w:bookmarkStart w:id="0" w:name="_GoBack"/>
            <w:bookmarkEnd w:id="0"/>
          </w:p>
        </w:tc>
      </w:tr>
      <w:tr w:rsidR="005061A9">
        <w:trPr>
          <w:trHeight w:hRule="exact" w:val="1800"/>
          <w:jc w:val="center"/>
        </w:trPr>
        <w:tc>
          <w:tcPr>
            <w:tcW w:w="9453" w:type="dxa"/>
            <w:shd w:val="clear" w:color="auto" w:fill="auto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e for text layout"/>
            </w:tblPr>
            <w:tblGrid>
              <w:gridCol w:w="3438"/>
              <w:gridCol w:w="6066"/>
            </w:tblGrid>
            <w:tr w:rsidR="005061A9">
              <w:trPr>
                <w:trHeight w:hRule="exact" w:val="1800"/>
              </w:trPr>
              <w:tc>
                <w:tcPr>
                  <w:tcW w:w="3420" w:type="dxa"/>
                </w:tcPr>
                <w:p w:rsidR="005061A9" w:rsidRDefault="00CB561C">
                  <w:pPr>
                    <w:pStyle w:val="Title"/>
                  </w:pPr>
                  <w:sdt>
                    <w:sdtPr>
                      <w:id w:val="-691765563"/>
                      <w:placeholder>
                        <w:docPart w:val="873B30E750E4BD42AF44BEF5E740BA1E"/>
                      </w:placeholder>
                      <w:temporary/>
                      <w:showingPlcHdr/>
                      <w:text/>
                    </w:sdtPr>
                    <w:sdtEndPr/>
                    <w:sdtContent>
                      <w:r>
                        <w:t>Oct 31</w:t>
                      </w:r>
                    </w:sdtContent>
                  </w:sdt>
                </w:p>
                <w:sdt>
                  <w:sdtPr>
                    <w:id w:val="1247155896"/>
                    <w:placeholder>
                      <w:docPart w:val="E3EED6ACA0D1704C89655BFD9CA3EEFA"/>
                    </w:placeholder>
                    <w:temporary/>
                    <w:showingPlcHdr/>
                    <w:text/>
                  </w:sdtPr>
                  <w:sdtEndPr/>
                  <w:sdtContent>
                    <w:p w:rsidR="005061A9" w:rsidRDefault="00CB561C">
                      <w:pPr>
                        <w:pStyle w:val="Subtitle"/>
                      </w:pPr>
                      <w:r>
                        <w:t>7pm to 11pm</w:t>
                      </w:r>
                    </w:p>
                  </w:sdtContent>
                </w:sdt>
              </w:tc>
              <w:tc>
                <w:tcPr>
                  <w:tcW w:w="6033" w:type="dxa"/>
                </w:tcPr>
                <w:sdt>
                  <w:sdtPr>
                    <w:id w:val="-74061475"/>
                    <w:placeholder>
                      <w:docPart w:val="D7EBC1E443719148A738CF3C962EC8C1"/>
                    </w:placeholder>
                    <w:temporary/>
                    <w:showingPlcHdr/>
                    <w:text/>
                  </w:sdtPr>
                  <w:sdtEndPr/>
                  <w:sdtContent>
                    <w:p w:rsidR="005061A9" w:rsidRDefault="00CB561C">
                      <w:pPr>
                        <w:pStyle w:val="Heading1"/>
                      </w:pPr>
                      <w:r>
                        <w:t>Street Address, City, ST  ZIP Code</w:t>
                      </w:r>
                    </w:p>
                  </w:sdtContent>
                </w:sdt>
                <w:p w:rsidR="005061A9" w:rsidRDefault="00CB561C">
                  <w:sdt>
                    <w:sdtPr>
                      <w:id w:val="-313878926"/>
                      <w:placeholder>
                        <w:docPart w:val="CC067F80C3E30C48AA016276821A6315"/>
                      </w:placeholder>
                      <w:temporary/>
                      <w:showingPlcHdr/>
                      <w:text/>
                    </w:sdtPr>
                    <w:sdtEndPr/>
                    <w:sdtContent>
                      <w:r>
                        <w:t>Costume contest, ghoulish games, freaky fun, and frightening food! Bring your own vampire blood for refreshment.</w:t>
                      </w:r>
                    </w:sdtContent>
                  </w:sdt>
                </w:p>
                <w:p w:rsidR="005061A9" w:rsidRDefault="00CB561C">
                  <w:r>
                    <w:rPr>
                      <w:rStyle w:val="Strong"/>
                    </w:rPr>
                    <w:t xml:space="preserve">RSVP to </w:t>
                  </w:r>
                  <w:sdt>
                    <w:sdtPr>
                      <w:rPr>
                        <w:rStyle w:val="Strong"/>
                      </w:rPr>
                      <w:id w:val="-1001741849"/>
                      <w:placeholder>
                        <w:docPart w:val="25BEA7FCFCE92B439484EAD806C6FC4D"/>
                      </w:placeholder>
                      <w:temporary/>
                      <w:showingPlcHdr/>
                      <w:text/>
                    </w:sdtPr>
                    <w:sdtEndPr>
                      <w:rPr>
                        <w:rStyle w:val="Strong"/>
                      </w:rPr>
                    </w:sdtEndPr>
                    <w:sdtContent>
                      <w:r>
                        <w:rPr>
                          <w:rStyle w:val="Strong"/>
                        </w:rPr>
                        <w:t>[Name] at [email or phone]</w:t>
                      </w:r>
                    </w:sdtContent>
                  </w:sdt>
                </w:p>
              </w:tc>
            </w:tr>
          </w:tbl>
          <w:p w:rsidR="005061A9" w:rsidRDefault="005061A9"/>
        </w:tc>
      </w:tr>
    </w:tbl>
    <w:p w:rsidR="005061A9" w:rsidRDefault="00CB561C">
      <w:pPr>
        <w:pStyle w:val="NoSpacing"/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365760</wp:posOffset>
            </wp:positionH>
            <wp:positionV relativeFrom="page">
              <wp:posOffset>402590</wp:posOffset>
            </wp:positionV>
            <wp:extent cx="6995160" cy="9299448"/>
            <wp:effectExtent l="0" t="0" r="0" b="0"/>
            <wp:wrapNone/>
            <wp:docPr id="7" name="Picture 7" descr="Image of a drawing showing a house in silhouette with a large moon and bats. Text in image reads &quot;You are invited to a Halloween Part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lloween Flyer Full Ar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29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61A9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G明朝B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61C"/>
    <w:rsid w:val="005061A9"/>
    <w:rsid w:val="00CB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FDF0D5" w:themeColor="background2"/>
        <w:sz w:val="18"/>
        <w:szCs w:val="18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8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9753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</w:pPr>
    <w:rPr>
      <w:rFonts w:asciiTheme="majorHAnsi" w:eastAsiaTheme="majorEastAsia" w:hAnsiTheme="majorHAnsi" w:cstheme="majorBidi"/>
      <w:caps/>
      <w:kern w:val="28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line="192" w:lineRule="auto"/>
    </w:pPr>
    <w:rPr>
      <w:caps/>
      <w:color w:val="D9753D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D9753D" w:themeColor="accent1"/>
      <w:sz w:val="50"/>
      <w:szCs w:val="5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character" w:styleId="Strong">
    <w:name w:val="Strong"/>
    <w:basedOn w:val="DefaultParagraphFont"/>
    <w:uiPriority w:val="3"/>
    <w:qFormat/>
    <w:rPr>
      <w:b w:val="0"/>
      <w:bCs w:val="0"/>
      <w:color w:val="D9753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9753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FDF0D5" w:themeColor="background2"/>
        <w:sz w:val="18"/>
        <w:szCs w:val="18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8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9753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</w:pPr>
    <w:rPr>
      <w:rFonts w:asciiTheme="majorHAnsi" w:eastAsiaTheme="majorEastAsia" w:hAnsiTheme="majorHAnsi" w:cstheme="majorBidi"/>
      <w:caps/>
      <w:kern w:val="28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line="192" w:lineRule="auto"/>
    </w:pPr>
    <w:rPr>
      <w:caps/>
      <w:color w:val="D9753D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D9753D" w:themeColor="accent1"/>
      <w:sz w:val="50"/>
      <w:szCs w:val="5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character" w:styleId="Strong">
    <w:name w:val="Strong"/>
    <w:basedOn w:val="DefaultParagraphFont"/>
    <w:uiPriority w:val="3"/>
    <w:qFormat/>
    <w:rPr>
      <w:b w:val="0"/>
      <w:bCs w:val="0"/>
      <w:color w:val="D9753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9753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glossaryDocument" Target="glossary/document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el:Downloads:TS10351305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73B30E750E4BD42AF44BEF5E740B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662D1-DA68-4F49-A881-F84439EF13C1}"/>
      </w:docPartPr>
      <w:docPartBody>
        <w:p w:rsidR="00000000" w:rsidRDefault="00000000">
          <w:pPr>
            <w:pStyle w:val="873B30E750E4BD42AF44BEF5E740BA1E"/>
          </w:pPr>
          <w:r>
            <w:t>Oct 31</w:t>
          </w:r>
        </w:p>
      </w:docPartBody>
    </w:docPart>
    <w:docPart>
      <w:docPartPr>
        <w:name w:val="E3EED6ACA0D1704C89655BFD9CA3E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6E9A4-8F2C-6849-BF3E-74BB38F8A456}"/>
      </w:docPartPr>
      <w:docPartBody>
        <w:p w:rsidR="00000000" w:rsidRDefault="00000000">
          <w:pPr>
            <w:pStyle w:val="E3EED6ACA0D1704C89655BFD9CA3EEFA"/>
          </w:pPr>
          <w:r>
            <w:t>7pm to 11pm</w:t>
          </w:r>
        </w:p>
      </w:docPartBody>
    </w:docPart>
    <w:docPart>
      <w:docPartPr>
        <w:name w:val="D7EBC1E443719148A738CF3C962EC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AA6E2-A62F-6748-8337-D38FFDEF723D}"/>
      </w:docPartPr>
      <w:docPartBody>
        <w:p w:rsidR="00000000" w:rsidRDefault="00000000">
          <w:pPr>
            <w:pStyle w:val="D7EBC1E443719148A738CF3C962EC8C1"/>
          </w:pPr>
          <w:r>
            <w:t>Street Address, City, ST  ZIP Code</w:t>
          </w:r>
        </w:p>
      </w:docPartBody>
    </w:docPart>
    <w:docPart>
      <w:docPartPr>
        <w:name w:val="CC067F80C3E30C48AA016276821A6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7479C-D30E-9B40-A194-30EFE5A09FB7}"/>
      </w:docPartPr>
      <w:docPartBody>
        <w:p w:rsidR="00000000" w:rsidRDefault="00000000">
          <w:pPr>
            <w:pStyle w:val="CC067F80C3E30C48AA016276821A6315"/>
          </w:pPr>
          <w:r>
            <w:t>Costume contest, ghoulish games, freaky fun, and frightening food! Bring your own vampire blood for refreshment.</w:t>
          </w:r>
        </w:p>
      </w:docPartBody>
    </w:docPart>
    <w:docPart>
      <w:docPartPr>
        <w:name w:val="25BEA7FCFCE92B439484EAD806C6F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EDACC-0E95-D24D-9917-1C4809D8FE83}"/>
      </w:docPartPr>
      <w:docPartBody>
        <w:p w:rsidR="00000000" w:rsidRDefault="00000000">
          <w:pPr>
            <w:pStyle w:val="25BEA7FCFCE92B439484EAD806C6FC4D"/>
          </w:pPr>
          <w:r>
            <w:rPr>
              <w:rStyle w:val="Strong"/>
            </w:rPr>
            <w:t>[Name] at [email or 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G明朝B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3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3B30E750E4BD42AF44BEF5E740BA1E">
    <w:name w:val="873B30E750E4BD42AF44BEF5E740BA1E"/>
  </w:style>
  <w:style w:type="paragraph" w:customStyle="1" w:styleId="E3EED6ACA0D1704C89655BFD9CA3EEFA">
    <w:name w:val="E3EED6ACA0D1704C89655BFD9CA3EEFA"/>
  </w:style>
  <w:style w:type="paragraph" w:customStyle="1" w:styleId="D7EBC1E443719148A738CF3C962EC8C1">
    <w:name w:val="D7EBC1E443719148A738CF3C962EC8C1"/>
  </w:style>
  <w:style w:type="paragraph" w:customStyle="1" w:styleId="CC067F80C3E30C48AA016276821A6315">
    <w:name w:val="CC067F80C3E30C48AA016276821A6315"/>
  </w:style>
  <w:style w:type="character" w:styleId="Strong">
    <w:name w:val="Strong"/>
    <w:basedOn w:val="DefaultParagraphFont"/>
    <w:uiPriority w:val="3"/>
    <w:qFormat/>
    <w:rPr>
      <w:b w:val="0"/>
      <w:bCs w:val="0"/>
      <w:color w:val="4F81BD" w:themeColor="accent1"/>
    </w:rPr>
  </w:style>
  <w:style w:type="paragraph" w:customStyle="1" w:styleId="25BEA7FCFCE92B439484EAD806C6FC4D">
    <w:name w:val="25BEA7FCFCE92B439484EAD806C6FC4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3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3B30E750E4BD42AF44BEF5E740BA1E">
    <w:name w:val="873B30E750E4BD42AF44BEF5E740BA1E"/>
  </w:style>
  <w:style w:type="paragraph" w:customStyle="1" w:styleId="E3EED6ACA0D1704C89655BFD9CA3EEFA">
    <w:name w:val="E3EED6ACA0D1704C89655BFD9CA3EEFA"/>
  </w:style>
  <w:style w:type="paragraph" w:customStyle="1" w:styleId="D7EBC1E443719148A738CF3C962EC8C1">
    <w:name w:val="D7EBC1E443719148A738CF3C962EC8C1"/>
  </w:style>
  <w:style w:type="paragraph" w:customStyle="1" w:styleId="CC067F80C3E30C48AA016276821A6315">
    <w:name w:val="CC067F80C3E30C48AA016276821A6315"/>
  </w:style>
  <w:style w:type="character" w:styleId="Strong">
    <w:name w:val="Strong"/>
    <w:basedOn w:val="DefaultParagraphFont"/>
    <w:uiPriority w:val="3"/>
    <w:qFormat/>
    <w:rPr>
      <w:b w:val="0"/>
      <w:bCs w:val="0"/>
      <w:color w:val="4F81BD" w:themeColor="accent1"/>
    </w:rPr>
  </w:style>
  <w:style w:type="paragraph" w:customStyle="1" w:styleId="25BEA7FCFCE92B439484EAD806C6FC4D">
    <w:name w:val="25BEA7FCFCE92B439484EAD806C6FC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Halloween">
      <a:dk1>
        <a:sysClr val="windowText" lastClr="000000"/>
      </a:dk1>
      <a:lt1>
        <a:sysClr val="window" lastClr="FFFFFF"/>
      </a:lt1>
      <a:dk2>
        <a:srgbClr val="32312A"/>
      </a:dk2>
      <a:lt2>
        <a:srgbClr val="FDF0D5"/>
      </a:lt2>
      <a:accent1>
        <a:srgbClr val="D9753D"/>
      </a:accent1>
      <a:accent2>
        <a:srgbClr val="CF5B43"/>
      </a:accent2>
      <a:accent3>
        <a:srgbClr val="899B44"/>
      </a:accent3>
      <a:accent4>
        <a:srgbClr val="F0BF44"/>
      </a:accent4>
      <a:accent5>
        <a:srgbClr val="6EABB5"/>
      </a:accent5>
      <a:accent6>
        <a:srgbClr val="694257"/>
      </a:accent6>
      <a:hlink>
        <a:srgbClr val="6EABB5"/>
      </a:hlink>
      <a:folHlink>
        <a:srgbClr val="694257"/>
      </a:folHlink>
    </a:clrScheme>
    <a:fontScheme name="Cambria">
      <a:maj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99A2C69-AF4D-47E3-AE1E-D39D8BC418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TS103513053.dotx</Template>
  <TotalTime>0</TotalTime>
  <Pages>1</Pages>
  <Words>32</Words>
  <Characters>187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Yan</dc:creator>
  <cp:keywords/>
  <dc:description/>
  <cp:lastModifiedBy>Laurel Yan</cp:lastModifiedBy>
  <cp:revision>1</cp:revision>
  <cp:lastPrinted>2012-09-27T19:59:00Z</cp:lastPrinted>
  <dcterms:created xsi:type="dcterms:W3CDTF">2014-02-24T06:52:00Z</dcterms:created>
  <dcterms:modified xsi:type="dcterms:W3CDTF">2014-02-24T06:52:00Z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TC035130539991</vt:lpwstr>
  </property>
</Properties>
</file>