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853" w:rsidRDefault="0081645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4309745"/>
                <wp:effectExtent l="5715" t="0" r="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430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853" w:rsidRDefault="00816454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128"/>
                                <w:szCs w:val="128"/>
                              </w:rPr>
                            </w:pPr>
                            <w:r>
                              <w:rPr>
                                <w:color w:val="663300" w:themeColor="accent4"/>
                                <w:sz w:val="128"/>
                                <w:szCs w:val="128"/>
                              </w:rPr>
                              <w:t>menu</w:t>
                            </w:r>
                          </w:p>
                          <w:p w:rsidR="00181853" w:rsidRDefault="00816454">
                            <w:pPr>
                              <w:spacing w:after="70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663300" w:themeColor="accent4"/>
                                <w:sz w:val="24"/>
                                <w:szCs w:val="24"/>
                              </w:rPr>
                              <w:t>november 22, 2007</w:t>
                            </w:r>
                          </w:p>
                          <w:p w:rsidR="00181853" w:rsidRDefault="00816454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</w:rPr>
                              <w:t>item</w:t>
                            </w:r>
                          </w:p>
                          <w:p w:rsidR="00181853" w:rsidRDefault="00816454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  <w:t>brief description of item</w:t>
                            </w:r>
                          </w:p>
                          <w:p w:rsidR="00181853" w:rsidRDefault="00816454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</w:rPr>
                              <w:t>item</w:t>
                            </w:r>
                          </w:p>
                          <w:p w:rsidR="00181853" w:rsidRDefault="00816454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  <w:t xml:space="preserve">brief description 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  <w:t>of item</w:t>
                            </w:r>
                          </w:p>
                          <w:p w:rsidR="00181853" w:rsidRDefault="00816454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</w:rPr>
                              <w:t>item</w:t>
                            </w:r>
                          </w:p>
                          <w:p w:rsidR="00181853" w:rsidRDefault="00816454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  <w:t>brief description of item</w:t>
                            </w:r>
                          </w:p>
                          <w:p w:rsidR="00181853" w:rsidRDefault="00816454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</w:rPr>
                              <w:t>item</w:t>
                            </w:r>
                          </w:p>
                          <w:p w:rsidR="00181853" w:rsidRDefault="00816454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  <w:t>brief description of item</w:t>
                            </w:r>
                          </w:p>
                          <w:p w:rsidR="00181853" w:rsidRDefault="00816454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</w:rPr>
                              <w:t>item</w:t>
                            </w:r>
                          </w:p>
                          <w:p w:rsidR="00181853" w:rsidRDefault="00816454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  <w:t>brief description of item</w:t>
                            </w:r>
                          </w:p>
                          <w:p w:rsidR="00181853" w:rsidRDefault="00181853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45pt;margin-top:127.95pt;width:488.7pt;height:339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" filled="f" stroked="f">
                <v:textbox style="mso-fit-shape-to-text:t">
                  <w:txbxContent>
                    <w:p w:rsidR="00181853" w:rsidRDefault="00816454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128"/>
                          <w:szCs w:val="128"/>
                        </w:rPr>
                      </w:pPr>
                      <w:r>
                        <w:rPr>
                          <w:color w:val="663300" w:themeColor="accent4"/>
                          <w:sz w:val="128"/>
                          <w:szCs w:val="128"/>
                        </w:rPr>
                        <w:t>menu</w:t>
                      </w:r>
                    </w:p>
                    <w:p w:rsidR="00181853" w:rsidRDefault="00816454">
                      <w:pPr>
                        <w:spacing w:after="700"/>
                        <w:jc w:val="center"/>
                        <w:rPr>
                          <w:color w:val="663300" w:themeColor="accent4"/>
                          <w:sz w:val="24"/>
                          <w:szCs w:val="24"/>
                        </w:rPr>
                      </w:pPr>
                      <w:r>
                        <w:rPr>
                          <w:color w:val="663300" w:themeColor="accent4"/>
                          <w:sz w:val="24"/>
                          <w:szCs w:val="24"/>
                        </w:rPr>
                        <w:t>november 22, 2007</w:t>
                      </w:r>
                    </w:p>
                    <w:p w:rsidR="00181853" w:rsidRDefault="00816454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663300" w:themeColor="accent4"/>
                          <w:sz w:val="20"/>
                          <w:szCs w:val="20"/>
                        </w:rPr>
                        <w:t>item</w:t>
                      </w:r>
                    </w:p>
                    <w:p w:rsidR="00181853" w:rsidRDefault="00816454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</w:rPr>
                        <w:t>brief description of item</w:t>
                      </w:r>
                    </w:p>
                    <w:p w:rsidR="00181853" w:rsidRDefault="00816454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663300" w:themeColor="accent4"/>
                          <w:sz w:val="20"/>
                          <w:szCs w:val="20"/>
                        </w:rPr>
                        <w:t>item</w:t>
                      </w:r>
                    </w:p>
                    <w:p w:rsidR="00181853" w:rsidRDefault="00816454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</w:rPr>
                        <w:t xml:space="preserve">brief description </w:t>
                      </w:r>
                      <w:bookmarkStart w:id="1" w:name="_GoBack"/>
                      <w:bookmarkEnd w:id="1"/>
                      <w:r>
                        <w:rPr>
                          <w:color w:val="663300" w:themeColor="accent4"/>
                          <w:sz w:val="20"/>
                          <w:szCs w:val="20"/>
                        </w:rPr>
                        <w:t>of item</w:t>
                      </w:r>
                    </w:p>
                    <w:p w:rsidR="00181853" w:rsidRDefault="00816454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663300" w:themeColor="accent4"/>
                          <w:sz w:val="20"/>
                          <w:szCs w:val="20"/>
                        </w:rPr>
                        <w:t>item</w:t>
                      </w:r>
                    </w:p>
                    <w:p w:rsidR="00181853" w:rsidRDefault="00816454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</w:rPr>
                        <w:t>brief description of item</w:t>
                      </w:r>
                    </w:p>
                    <w:p w:rsidR="00181853" w:rsidRDefault="00816454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663300" w:themeColor="accent4"/>
                          <w:sz w:val="20"/>
                          <w:szCs w:val="20"/>
                        </w:rPr>
                        <w:t>item</w:t>
                      </w:r>
                    </w:p>
                    <w:p w:rsidR="00181853" w:rsidRDefault="00816454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</w:rPr>
                        <w:t>brief description of item</w:t>
                      </w:r>
                    </w:p>
                    <w:p w:rsidR="00181853" w:rsidRDefault="00816454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663300" w:themeColor="accent4"/>
                          <w:sz w:val="20"/>
                          <w:szCs w:val="20"/>
                        </w:rPr>
                        <w:t>item</w:t>
                      </w:r>
                    </w:p>
                    <w:p w:rsidR="00181853" w:rsidRDefault="00816454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</w:rPr>
                        <w:t>brief description of item</w:t>
                      </w:r>
                    </w:p>
                    <w:p w:rsidR="00181853" w:rsidRDefault="00181853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0" r="6350" b="635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853" w:rsidRDefault="008164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33574" cy="2081049"/>
                                  <wp:effectExtent l="1905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7924" cy="2083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" filled="f" stroked="f">
                <v:textbox>
                  <w:txbxContent>
                    <w:p w:rsidR="00181853" w:rsidRDefault="0081645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33574" cy="2081049"/>
                            <wp:effectExtent l="1905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7924" cy="2083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635" t="1270" r="0" b="254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853" w:rsidRDefault="008164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67860" cy="773874"/>
                                  <wp:effectExtent l="1905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835" cy="778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" filled="f" stroked="f">
                <v:textbox>
                  <w:txbxContent>
                    <w:p w:rsidR="00181853" w:rsidRDefault="0081645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67860" cy="773874"/>
                            <wp:effectExtent l="1905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835" cy="778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18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attachedTemplate r:id="rId1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454"/>
    <w:rsid w:val="00181853"/>
    <w:rsid w:val="0081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tina:Downloads:TS010244803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TS010244803.dotx</Template>
  <TotalTime>1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Tina</dc:creator>
  <cp:keywords/>
  <cp:lastModifiedBy>Tina</cp:lastModifiedBy>
  <cp:revision>1</cp:revision>
  <cp:lastPrinted>2007-10-18T03:27:00Z</cp:lastPrinted>
  <dcterms:created xsi:type="dcterms:W3CDTF">2012-12-25T09:04:00Z</dcterms:created>
  <dcterms:modified xsi:type="dcterms:W3CDTF">2012-12-25T09:05:00Z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TC102448039990</vt:lpwstr>
  </property>
</Properties>
</file>